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D9C02" w14:textId="4C8814A0" w:rsidR="005E3B22" w:rsidRPr="00B6726B" w:rsidRDefault="00A655A2" w:rsidP="0000001F">
      <w:pPr>
        <w:jc w:val="right"/>
        <w:rPr>
          <w:rFonts w:eastAsia="Arial" w:cs="Arial"/>
          <w:bCs/>
          <w:i/>
          <w:iCs/>
        </w:rPr>
      </w:pPr>
      <w:r w:rsidRPr="00B6726B">
        <w:rPr>
          <w:rFonts w:eastAsia="Arial" w:cs="Arial"/>
          <w:bCs/>
        </w:rPr>
        <w:t>Znak sprawy:</w:t>
      </w:r>
      <w:r w:rsidR="00EA360E">
        <w:rPr>
          <w:rFonts w:eastAsia="Arial" w:cs="Arial"/>
          <w:bCs/>
        </w:rPr>
        <w:t xml:space="preserve"> </w:t>
      </w:r>
      <w:r w:rsidR="00437CAE" w:rsidRPr="00B6726B">
        <w:rPr>
          <w:rFonts w:eastAsia="Arial" w:cs="Arial"/>
          <w:bCs/>
        </w:rPr>
        <w:t>KA-2/</w:t>
      </w:r>
      <w:r w:rsidR="00AC24A8" w:rsidRPr="00B6726B">
        <w:rPr>
          <w:rFonts w:eastAsia="Arial" w:cs="Arial"/>
          <w:b/>
          <w:bCs/>
        </w:rPr>
        <w:t>0</w:t>
      </w:r>
      <w:r w:rsidR="00C35690">
        <w:rPr>
          <w:rFonts w:eastAsia="Arial" w:cs="Arial"/>
          <w:b/>
          <w:bCs/>
        </w:rPr>
        <w:t>8</w:t>
      </w:r>
      <w:r w:rsidR="00A741BF" w:rsidRPr="00B6726B">
        <w:rPr>
          <w:rFonts w:eastAsia="Arial" w:cs="Arial"/>
          <w:b/>
          <w:bCs/>
        </w:rPr>
        <w:t>6</w:t>
      </w:r>
      <w:r w:rsidR="009E4723" w:rsidRPr="00B6726B">
        <w:rPr>
          <w:rFonts w:eastAsia="Arial" w:cs="Arial"/>
          <w:bCs/>
        </w:rPr>
        <w:t>/20</w:t>
      </w:r>
      <w:r w:rsidR="79C49352" w:rsidRPr="00B6726B">
        <w:rPr>
          <w:rFonts w:eastAsia="Arial" w:cs="Arial"/>
          <w:bCs/>
        </w:rPr>
        <w:t>2</w:t>
      </w:r>
      <w:r w:rsidR="00EA360E">
        <w:rPr>
          <w:rFonts w:eastAsia="Arial" w:cs="Arial"/>
          <w:bCs/>
        </w:rPr>
        <w:t>2</w:t>
      </w:r>
    </w:p>
    <w:p w14:paraId="2446E2FA" w14:textId="77777777" w:rsidR="00A655A2" w:rsidRPr="00B6726B" w:rsidRDefault="00A655A2" w:rsidP="00EA360E">
      <w:pPr>
        <w:pStyle w:val="Nagwek1"/>
        <w:spacing w:before="0" w:after="0"/>
        <w:ind w:left="5664" w:firstLine="708"/>
        <w:jc w:val="right"/>
        <w:rPr>
          <w:rFonts w:eastAsia="Arial" w:cs="Arial"/>
          <w:b w:val="0"/>
          <w:sz w:val="24"/>
          <w:szCs w:val="24"/>
        </w:rPr>
      </w:pPr>
      <w:r w:rsidRPr="00B6726B">
        <w:rPr>
          <w:rFonts w:eastAsia="Arial" w:cs="Arial"/>
          <w:b w:val="0"/>
          <w:sz w:val="24"/>
          <w:szCs w:val="24"/>
        </w:rPr>
        <w:t xml:space="preserve">Załącznik nr </w:t>
      </w:r>
      <w:r w:rsidR="00B64C63" w:rsidRPr="00B6726B">
        <w:rPr>
          <w:rFonts w:eastAsia="Arial" w:cs="Arial"/>
          <w:b w:val="0"/>
          <w:sz w:val="24"/>
          <w:szCs w:val="24"/>
        </w:rPr>
        <w:t>4</w:t>
      </w:r>
      <w:r w:rsidRPr="00B6726B">
        <w:rPr>
          <w:rFonts w:eastAsia="Arial" w:cs="Arial"/>
          <w:b w:val="0"/>
          <w:sz w:val="24"/>
          <w:szCs w:val="24"/>
        </w:rPr>
        <w:t xml:space="preserve"> do SWZ</w:t>
      </w:r>
    </w:p>
    <w:p w14:paraId="4E7E5A06" w14:textId="77777777" w:rsidR="00A655A2" w:rsidRPr="00B6726B" w:rsidRDefault="00A655A2" w:rsidP="0000001F">
      <w:pPr>
        <w:pStyle w:val="Nagwek1"/>
        <w:spacing w:before="0" w:after="0"/>
        <w:jc w:val="center"/>
        <w:rPr>
          <w:rFonts w:eastAsia="Arial" w:cs="Arial"/>
          <w:sz w:val="24"/>
          <w:szCs w:val="24"/>
        </w:rPr>
      </w:pPr>
    </w:p>
    <w:p w14:paraId="605083C6" w14:textId="43F5BD98" w:rsidR="005E3B22" w:rsidRPr="00B6726B" w:rsidRDefault="005E3B22" w:rsidP="0000001F">
      <w:pPr>
        <w:pStyle w:val="Nagwek1"/>
        <w:spacing w:before="0" w:after="0"/>
        <w:jc w:val="center"/>
        <w:rPr>
          <w:rFonts w:eastAsia="Arial" w:cs="Arial"/>
          <w:b w:val="0"/>
          <w:sz w:val="22"/>
          <w:szCs w:val="22"/>
        </w:rPr>
      </w:pPr>
      <w:r w:rsidRPr="00B6726B">
        <w:rPr>
          <w:rFonts w:eastAsia="Arial" w:cs="Arial"/>
          <w:sz w:val="22"/>
          <w:szCs w:val="22"/>
        </w:rPr>
        <w:t xml:space="preserve">UMOWA </w:t>
      </w:r>
      <w:r w:rsidR="00A741BF" w:rsidRPr="00B6726B">
        <w:rPr>
          <w:rFonts w:eastAsia="Arial" w:cs="Arial"/>
          <w:sz w:val="22"/>
          <w:szCs w:val="22"/>
        </w:rPr>
        <w:t xml:space="preserve">nr </w:t>
      </w:r>
      <w:r w:rsidR="00A741BF" w:rsidRPr="00B6726B">
        <w:rPr>
          <w:rFonts w:eastAsia="Arial" w:cs="Arial"/>
          <w:b w:val="0"/>
          <w:sz w:val="22"/>
          <w:szCs w:val="22"/>
        </w:rPr>
        <w:t>………………….</w:t>
      </w:r>
      <w:r w:rsidRPr="00B6726B">
        <w:rPr>
          <w:rFonts w:eastAsia="Arial" w:cs="Arial"/>
          <w:sz w:val="22"/>
          <w:szCs w:val="22"/>
        </w:rPr>
        <w:t xml:space="preserve"> </w:t>
      </w:r>
      <w:r w:rsidR="00A655A2" w:rsidRPr="00B6726B">
        <w:rPr>
          <w:rFonts w:eastAsia="Arial" w:cs="Arial"/>
          <w:b w:val="0"/>
          <w:sz w:val="22"/>
          <w:szCs w:val="22"/>
        </w:rPr>
        <w:t>(projekt)</w:t>
      </w:r>
    </w:p>
    <w:p w14:paraId="0BDC3CD7" w14:textId="6A203D1C" w:rsidR="005E3B22" w:rsidRPr="00B6726B" w:rsidRDefault="005E3B22" w:rsidP="00A741BF">
      <w:pPr>
        <w:pStyle w:val="Tekstpodstawowywcity"/>
        <w:spacing w:before="240" w:after="120" w:line="240" w:lineRule="auto"/>
        <w:ind w:firstLine="284"/>
        <w:jc w:val="center"/>
        <w:rPr>
          <w:rFonts w:eastAsia="Arial" w:cs="Arial"/>
          <w:sz w:val="22"/>
          <w:szCs w:val="22"/>
        </w:rPr>
      </w:pPr>
      <w:r w:rsidRPr="00B6726B">
        <w:rPr>
          <w:rFonts w:eastAsia="Arial" w:cs="Arial"/>
          <w:sz w:val="22"/>
          <w:szCs w:val="22"/>
        </w:rPr>
        <w:t>Zawarta w</w:t>
      </w:r>
      <w:r w:rsidR="00C245E9" w:rsidRPr="00B6726B">
        <w:rPr>
          <w:rFonts w:eastAsia="Arial" w:cs="Arial"/>
          <w:sz w:val="22"/>
          <w:szCs w:val="22"/>
        </w:rPr>
        <w:t xml:space="preserve"> Krakowie w </w:t>
      </w:r>
      <w:r w:rsidR="00F27071" w:rsidRPr="00B6726B">
        <w:rPr>
          <w:rFonts w:eastAsia="Arial" w:cs="Arial"/>
          <w:sz w:val="22"/>
          <w:szCs w:val="22"/>
        </w:rPr>
        <w:t>dniu …………</w:t>
      </w:r>
      <w:proofErr w:type="gramStart"/>
      <w:r w:rsidR="00F27071" w:rsidRPr="00B6726B">
        <w:rPr>
          <w:rFonts w:eastAsia="Arial" w:cs="Arial"/>
          <w:sz w:val="22"/>
          <w:szCs w:val="22"/>
        </w:rPr>
        <w:t>…</w:t>
      </w:r>
      <w:r w:rsidR="00295274" w:rsidRPr="00B6726B">
        <w:rPr>
          <w:rFonts w:eastAsia="Arial" w:cs="Arial"/>
          <w:sz w:val="22"/>
          <w:szCs w:val="22"/>
        </w:rPr>
        <w:t>….</w:t>
      </w:r>
      <w:proofErr w:type="gramEnd"/>
      <w:r w:rsidR="00295274" w:rsidRPr="00B6726B">
        <w:rPr>
          <w:rFonts w:eastAsia="Arial" w:cs="Arial"/>
          <w:sz w:val="22"/>
          <w:szCs w:val="22"/>
        </w:rPr>
        <w:t>.</w:t>
      </w:r>
      <w:r w:rsidR="00F27071" w:rsidRPr="00B6726B">
        <w:rPr>
          <w:rFonts w:eastAsia="Arial" w:cs="Arial"/>
          <w:sz w:val="22"/>
          <w:szCs w:val="22"/>
        </w:rPr>
        <w:t>……</w:t>
      </w:r>
      <w:r w:rsidRPr="00B6726B">
        <w:rPr>
          <w:rFonts w:eastAsia="Arial" w:cs="Arial"/>
          <w:sz w:val="22"/>
          <w:szCs w:val="22"/>
        </w:rPr>
        <w:t xml:space="preserve"> pomiędzy:</w:t>
      </w:r>
    </w:p>
    <w:p w14:paraId="1B16CBE4" w14:textId="77777777" w:rsidR="00A738F1" w:rsidRPr="00B6726B" w:rsidRDefault="00A738F1" w:rsidP="0000001F">
      <w:pPr>
        <w:pStyle w:val="Tekstpodstawowywcity"/>
        <w:spacing w:line="240" w:lineRule="auto"/>
        <w:ind w:firstLine="284"/>
        <w:jc w:val="center"/>
        <w:rPr>
          <w:rFonts w:eastAsia="Arial" w:cs="Arial"/>
          <w:sz w:val="22"/>
          <w:szCs w:val="22"/>
        </w:rPr>
      </w:pPr>
    </w:p>
    <w:p w14:paraId="54989DC1" w14:textId="77777777" w:rsidR="001F7F50" w:rsidRPr="00B6726B" w:rsidRDefault="001F7F50" w:rsidP="0000001F">
      <w:pPr>
        <w:jc w:val="both"/>
        <w:rPr>
          <w:rFonts w:cs="Arial"/>
          <w:b/>
          <w:sz w:val="22"/>
          <w:szCs w:val="22"/>
        </w:rPr>
      </w:pPr>
      <w:r w:rsidRPr="00B6726B">
        <w:rPr>
          <w:rFonts w:cs="Arial"/>
          <w:b/>
          <w:sz w:val="22"/>
          <w:szCs w:val="22"/>
        </w:rPr>
        <w:t>Politechniką Krakowską im. Tadeusza Kościuszki</w:t>
      </w:r>
    </w:p>
    <w:p w14:paraId="7DE8CA3A" w14:textId="77777777" w:rsidR="001F7F50" w:rsidRPr="00B6726B" w:rsidRDefault="001F7F50" w:rsidP="0000001F">
      <w:pPr>
        <w:jc w:val="both"/>
        <w:rPr>
          <w:rFonts w:cs="Arial"/>
          <w:bCs/>
          <w:sz w:val="22"/>
          <w:szCs w:val="22"/>
        </w:rPr>
      </w:pPr>
      <w:r w:rsidRPr="00B6726B">
        <w:rPr>
          <w:rFonts w:cs="Arial"/>
          <w:bCs/>
          <w:sz w:val="22"/>
          <w:szCs w:val="22"/>
        </w:rPr>
        <w:t>z siedzibą w:</w:t>
      </w:r>
    </w:p>
    <w:p w14:paraId="66A32075" w14:textId="77777777" w:rsidR="001F7F50" w:rsidRPr="00B6726B" w:rsidRDefault="001F7F50" w:rsidP="0000001F">
      <w:pPr>
        <w:jc w:val="both"/>
        <w:rPr>
          <w:rFonts w:cs="Arial"/>
          <w:b/>
          <w:sz w:val="22"/>
          <w:szCs w:val="22"/>
        </w:rPr>
      </w:pPr>
      <w:r w:rsidRPr="00B6726B">
        <w:rPr>
          <w:rFonts w:cs="Arial"/>
          <w:b/>
          <w:sz w:val="22"/>
          <w:szCs w:val="22"/>
        </w:rPr>
        <w:t>31-155 KRAKÓW, ul. Warszawska 24,</w:t>
      </w:r>
    </w:p>
    <w:p w14:paraId="1B211F6B" w14:textId="77777777" w:rsidR="001F7F50" w:rsidRPr="00B6726B" w:rsidRDefault="001F7F50" w:rsidP="0000001F">
      <w:pPr>
        <w:jc w:val="both"/>
        <w:rPr>
          <w:rFonts w:cs="Arial"/>
          <w:sz w:val="22"/>
          <w:szCs w:val="22"/>
        </w:rPr>
      </w:pPr>
      <w:r w:rsidRPr="00B6726B">
        <w:rPr>
          <w:rFonts w:cs="Arial"/>
          <w:sz w:val="22"/>
          <w:szCs w:val="22"/>
        </w:rPr>
        <w:t>reprezentowaną przez:</w:t>
      </w:r>
    </w:p>
    <w:p w14:paraId="60BF0976" w14:textId="77777777" w:rsidR="005E6FEC" w:rsidRPr="00B6726B" w:rsidRDefault="005E6FEC" w:rsidP="0000001F">
      <w:pPr>
        <w:jc w:val="both"/>
        <w:rPr>
          <w:rFonts w:cs="Arial"/>
          <w:sz w:val="22"/>
          <w:szCs w:val="22"/>
        </w:rPr>
      </w:pPr>
      <w:r w:rsidRPr="00B6726B">
        <w:rPr>
          <w:rFonts w:cs="Arial"/>
          <w:sz w:val="22"/>
          <w:szCs w:val="22"/>
        </w:rPr>
        <w:t>Kanclerza</w:t>
      </w:r>
      <w:r w:rsidRPr="00B6726B">
        <w:rPr>
          <w:rFonts w:cs="Arial"/>
          <w:sz w:val="22"/>
          <w:szCs w:val="22"/>
        </w:rPr>
        <w:tab/>
      </w:r>
      <w:r w:rsidRPr="00B6726B">
        <w:rPr>
          <w:rFonts w:cs="Arial"/>
          <w:sz w:val="22"/>
          <w:szCs w:val="22"/>
        </w:rPr>
        <w:tab/>
      </w:r>
      <w:r w:rsidRPr="00B6726B">
        <w:rPr>
          <w:rFonts w:cs="Arial"/>
          <w:sz w:val="22"/>
          <w:szCs w:val="22"/>
        </w:rPr>
        <w:tab/>
      </w:r>
      <w:r w:rsidRPr="00B6726B">
        <w:rPr>
          <w:rFonts w:cs="Arial"/>
          <w:sz w:val="22"/>
          <w:szCs w:val="22"/>
        </w:rPr>
        <w:tab/>
      </w:r>
      <w:r w:rsidRPr="00B6726B">
        <w:rPr>
          <w:rFonts w:cs="Arial"/>
          <w:sz w:val="22"/>
          <w:szCs w:val="22"/>
        </w:rPr>
        <w:tab/>
        <w:t>– Leszka Bednarza</w:t>
      </w:r>
    </w:p>
    <w:p w14:paraId="1BDAD98C" w14:textId="77777777" w:rsidR="001F7F50" w:rsidRPr="00B6726B" w:rsidRDefault="001F7F50" w:rsidP="0000001F">
      <w:pPr>
        <w:jc w:val="both"/>
        <w:rPr>
          <w:rFonts w:cs="Arial"/>
          <w:sz w:val="22"/>
          <w:szCs w:val="22"/>
        </w:rPr>
      </w:pPr>
      <w:r w:rsidRPr="00B6726B">
        <w:rPr>
          <w:rFonts w:cs="Arial"/>
          <w:sz w:val="22"/>
          <w:szCs w:val="22"/>
        </w:rPr>
        <w:t>z kontrasygnatą finansową Kwestora</w:t>
      </w:r>
      <w:r w:rsidRPr="00B6726B">
        <w:rPr>
          <w:rFonts w:cs="Arial"/>
          <w:sz w:val="22"/>
          <w:szCs w:val="22"/>
        </w:rPr>
        <w:tab/>
        <w:t>– Małgorzaty Kurowskiej</w:t>
      </w:r>
    </w:p>
    <w:p w14:paraId="35D895FE" w14:textId="77777777" w:rsidR="001F7F50" w:rsidRPr="00B6726B" w:rsidRDefault="001F7F50" w:rsidP="0000001F">
      <w:pPr>
        <w:jc w:val="both"/>
        <w:rPr>
          <w:rFonts w:cs="Arial"/>
          <w:sz w:val="22"/>
          <w:szCs w:val="22"/>
        </w:rPr>
      </w:pPr>
      <w:r w:rsidRPr="00B6726B">
        <w:rPr>
          <w:rFonts w:cs="Arial"/>
          <w:sz w:val="22"/>
          <w:szCs w:val="22"/>
        </w:rPr>
        <w:t xml:space="preserve">zwaną w dalszej części niniejszej umowy </w:t>
      </w:r>
      <w:r w:rsidRPr="00B6726B">
        <w:rPr>
          <w:rFonts w:cs="Arial"/>
          <w:b/>
          <w:sz w:val="22"/>
          <w:szCs w:val="22"/>
        </w:rPr>
        <w:t>Zamawiającym</w:t>
      </w:r>
      <w:r w:rsidRPr="00B6726B">
        <w:rPr>
          <w:rFonts w:cs="Arial"/>
          <w:sz w:val="22"/>
          <w:szCs w:val="22"/>
        </w:rPr>
        <w:t>,</w:t>
      </w:r>
    </w:p>
    <w:p w14:paraId="50FF0BB6" w14:textId="77777777" w:rsidR="00EF63AF" w:rsidRPr="00B6726B" w:rsidRDefault="00EF63AF" w:rsidP="0000001F">
      <w:pPr>
        <w:jc w:val="both"/>
        <w:rPr>
          <w:rFonts w:cs="Arial"/>
          <w:sz w:val="22"/>
          <w:szCs w:val="22"/>
        </w:rPr>
      </w:pPr>
    </w:p>
    <w:p w14:paraId="6371282C" w14:textId="77777777" w:rsidR="001F7F50" w:rsidRPr="00B6726B" w:rsidRDefault="001F7F50" w:rsidP="0000001F">
      <w:pPr>
        <w:jc w:val="both"/>
        <w:rPr>
          <w:rFonts w:cs="Arial"/>
          <w:sz w:val="22"/>
          <w:szCs w:val="22"/>
        </w:rPr>
      </w:pPr>
      <w:r w:rsidRPr="00B6726B">
        <w:rPr>
          <w:rFonts w:cs="Arial"/>
          <w:sz w:val="22"/>
          <w:szCs w:val="22"/>
        </w:rPr>
        <w:t>a:</w:t>
      </w:r>
    </w:p>
    <w:p w14:paraId="071EFEC6" w14:textId="77777777" w:rsidR="001F7F50" w:rsidRPr="00B6726B" w:rsidRDefault="001F7F50" w:rsidP="0000001F">
      <w:pPr>
        <w:jc w:val="both"/>
        <w:rPr>
          <w:rFonts w:cs="Arial"/>
          <w:bCs/>
          <w:sz w:val="18"/>
          <w:szCs w:val="18"/>
        </w:rPr>
      </w:pPr>
      <w:r w:rsidRPr="00B6726B">
        <w:rPr>
          <w:rFonts w:cs="Arial"/>
          <w:bCs/>
          <w:sz w:val="18"/>
          <w:szCs w:val="18"/>
        </w:rPr>
        <w:t>*(</w:t>
      </w:r>
      <w:r w:rsidRPr="00B6726B">
        <w:rPr>
          <w:rFonts w:cs="Arial"/>
          <w:bCs/>
          <w:i/>
          <w:sz w:val="18"/>
          <w:szCs w:val="18"/>
        </w:rPr>
        <w:t>w przypadku spółek prawa handlowego</w:t>
      </w:r>
      <w:r w:rsidRPr="00B6726B">
        <w:rPr>
          <w:rFonts w:cs="Arial"/>
          <w:bCs/>
          <w:sz w:val="18"/>
          <w:szCs w:val="18"/>
        </w:rPr>
        <w:t>)</w:t>
      </w:r>
    </w:p>
    <w:p w14:paraId="4B209CCA" w14:textId="77777777" w:rsidR="001F7F50" w:rsidRPr="00B6726B" w:rsidRDefault="001F7F50" w:rsidP="0000001F">
      <w:pPr>
        <w:jc w:val="both"/>
        <w:rPr>
          <w:rFonts w:cs="Arial"/>
          <w:bCs/>
          <w:sz w:val="18"/>
          <w:szCs w:val="18"/>
        </w:rPr>
      </w:pPr>
      <w:r w:rsidRPr="00B6726B">
        <w:rPr>
          <w:rFonts w:cs="Arial"/>
          <w:bCs/>
          <w:sz w:val="18"/>
          <w:szCs w:val="18"/>
        </w:rPr>
        <w:t>..........................................................................................................</w:t>
      </w:r>
      <w:r w:rsidR="0031569F" w:rsidRPr="00B6726B">
        <w:rPr>
          <w:rFonts w:cs="Arial"/>
          <w:bCs/>
          <w:sz w:val="18"/>
          <w:szCs w:val="18"/>
        </w:rPr>
        <w:t xml:space="preserve"> z siedzibą ...</w:t>
      </w:r>
      <w:r w:rsidRPr="00B6726B">
        <w:rPr>
          <w:rFonts w:cs="Arial"/>
          <w:bCs/>
          <w:sz w:val="18"/>
          <w:szCs w:val="18"/>
        </w:rPr>
        <w:t>......................................................</w:t>
      </w:r>
    </w:p>
    <w:p w14:paraId="3D2BC753" w14:textId="2DEDD898" w:rsidR="001F7F50" w:rsidRPr="00B6726B" w:rsidRDefault="001F7F50" w:rsidP="0000001F">
      <w:pPr>
        <w:jc w:val="both"/>
        <w:rPr>
          <w:rFonts w:cs="Arial"/>
          <w:bCs/>
          <w:sz w:val="18"/>
          <w:szCs w:val="18"/>
        </w:rPr>
      </w:pPr>
      <w:r w:rsidRPr="00B6726B">
        <w:rPr>
          <w:rFonts w:cs="Arial"/>
          <w:bCs/>
          <w:sz w:val="18"/>
          <w:szCs w:val="18"/>
        </w:rPr>
        <w:t xml:space="preserve"> zarejestrowaną w Sądzie Rejonowym w .............................., Wydział ......... Gospodarczy Krajowego Rejestru Sądowego pod numerem KRS ..............................., posiadającą REGON: .............................. i NIP: .............................., reprezentowaną przez:</w:t>
      </w:r>
    </w:p>
    <w:p w14:paraId="538AA21A"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0879AF51" w14:textId="77777777" w:rsidR="001F7F50" w:rsidRPr="00B6726B" w:rsidRDefault="001F7F50" w:rsidP="0000001F">
      <w:pPr>
        <w:jc w:val="both"/>
        <w:rPr>
          <w:rFonts w:cs="Arial"/>
          <w:bCs/>
          <w:sz w:val="18"/>
          <w:szCs w:val="18"/>
        </w:rPr>
      </w:pPr>
    </w:p>
    <w:p w14:paraId="3F47712C" w14:textId="77777777" w:rsidR="001F7F50" w:rsidRPr="00B6726B" w:rsidRDefault="001F7F50" w:rsidP="0000001F">
      <w:pPr>
        <w:jc w:val="both"/>
        <w:rPr>
          <w:rFonts w:cs="Arial"/>
          <w:bCs/>
          <w:sz w:val="18"/>
          <w:szCs w:val="18"/>
        </w:rPr>
      </w:pPr>
      <w:r w:rsidRPr="00B6726B">
        <w:rPr>
          <w:rFonts w:cs="Arial"/>
          <w:bCs/>
          <w:sz w:val="18"/>
          <w:szCs w:val="18"/>
        </w:rPr>
        <w:t>*(</w:t>
      </w:r>
      <w:r w:rsidRPr="00B6726B">
        <w:rPr>
          <w:rFonts w:cs="Arial"/>
          <w:bCs/>
          <w:i/>
          <w:iCs/>
          <w:sz w:val="18"/>
          <w:szCs w:val="18"/>
        </w:rPr>
        <w:t>w przypadku osoby fizycznej prowadzącej działalność gospodarczą</w:t>
      </w:r>
      <w:r w:rsidRPr="00B6726B">
        <w:rPr>
          <w:rFonts w:cs="Arial"/>
          <w:bCs/>
          <w:sz w:val="18"/>
          <w:szCs w:val="18"/>
        </w:rPr>
        <w:t>)</w:t>
      </w:r>
    </w:p>
    <w:p w14:paraId="32CD680C" w14:textId="189B0B59" w:rsidR="001F7F50" w:rsidRPr="00B6726B" w:rsidRDefault="001F7F50" w:rsidP="0000001F">
      <w:pPr>
        <w:jc w:val="both"/>
        <w:rPr>
          <w:rFonts w:cs="Arial"/>
          <w:bCs/>
          <w:sz w:val="18"/>
          <w:szCs w:val="18"/>
        </w:rPr>
      </w:pPr>
      <w:r w:rsidRPr="00B6726B">
        <w:rPr>
          <w:rFonts w:cs="Arial"/>
          <w:bCs/>
          <w:sz w:val="18"/>
          <w:szCs w:val="18"/>
        </w:rPr>
        <w:t>……………………………… zamieszkałym…</w:t>
      </w:r>
      <w:proofErr w:type="gramStart"/>
      <w:r w:rsidRPr="00B6726B">
        <w:rPr>
          <w:rFonts w:cs="Arial"/>
          <w:bCs/>
          <w:sz w:val="18"/>
          <w:szCs w:val="18"/>
        </w:rPr>
        <w:t>…….</w:t>
      </w:r>
      <w:proofErr w:type="gramEnd"/>
      <w:r w:rsidRPr="00B6726B">
        <w:rPr>
          <w:rFonts w:cs="Arial"/>
          <w:bCs/>
          <w:sz w:val="18"/>
          <w:szCs w:val="18"/>
        </w:rPr>
        <w:t xml:space="preserve">.…………………..…………………….   prowadzącym działalność gospodarczą pod nazwą …………………………… na podstawie </w:t>
      </w:r>
      <w:proofErr w:type="gramStart"/>
      <w:r w:rsidRPr="00B6726B">
        <w:rPr>
          <w:rFonts w:cs="Arial"/>
          <w:bCs/>
          <w:sz w:val="18"/>
          <w:szCs w:val="18"/>
        </w:rPr>
        <w:t>wpisu  do</w:t>
      </w:r>
      <w:proofErr w:type="gramEnd"/>
      <w:r w:rsidRPr="00B6726B">
        <w:rPr>
          <w:rFonts w:cs="Arial"/>
          <w:bCs/>
          <w:sz w:val="18"/>
          <w:szCs w:val="18"/>
        </w:rPr>
        <w:t xml:space="preserve"> Centralnej Ewidencji i Informacji o Działalności Gospodarczej, pod adresem ………………………………………………..( * należy wpisać adres wykonywania działalności zgodnie z informacją z CEIDG) posiadającym REGON: .............................. i NIP: .............................., </w:t>
      </w:r>
    </w:p>
    <w:p w14:paraId="0D1D5DA5" w14:textId="77777777" w:rsidR="001F7F50" w:rsidRPr="00B6726B" w:rsidRDefault="001F7F50" w:rsidP="0000001F">
      <w:pPr>
        <w:jc w:val="both"/>
        <w:rPr>
          <w:rFonts w:cs="Arial"/>
          <w:bCs/>
          <w:sz w:val="18"/>
          <w:szCs w:val="18"/>
        </w:rPr>
      </w:pPr>
    </w:p>
    <w:p w14:paraId="3A9E28C8" w14:textId="77777777" w:rsidR="001F7F50" w:rsidRPr="00B6726B" w:rsidRDefault="001F7F50" w:rsidP="0000001F">
      <w:pPr>
        <w:jc w:val="both"/>
        <w:rPr>
          <w:rFonts w:cs="Arial"/>
          <w:bCs/>
          <w:i/>
          <w:iCs/>
          <w:sz w:val="18"/>
          <w:szCs w:val="18"/>
        </w:rPr>
      </w:pPr>
      <w:r w:rsidRPr="00B6726B">
        <w:rPr>
          <w:rFonts w:cs="Arial"/>
          <w:bCs/>
          <w:i/>
          <w:iCs/>
          <w:sz w:val="18"/>
          <w:szCs w:val="18"/>
        </w:rPr>
        <w:t xml:space="preserve">*(w przypadku spółki </w:t>
      </w:r>
      <w:proofErr w:type="gramStart"/>
      <w:r w:rsidRPr="00B6726B">
        <w:rPr>
          <w:rFonts w:cs="Arial"/>
          <w:bCs/>
          <w:i/>
          <w:iCs/>
          <w:sz w:val="18"/>
          <w:szCs w:val="18"/>
        </w:rPr>
        <w:t>cywilnej )</w:t>
      </w:r>
      <w:proofErr w:type="gramEnd"/>
    </w:p>
    <w:p w14:paraId="608F5014" w14:textId="77777777" w:rsidR="001F7F50" w:rsidRPr="00B6726B" w:rsidRDefault="001F7F50" w:rsidP="0000001F">
      <w:pPr>
        <w:jc w:val="both"/>
        <w:rPr>
          <w:rFonts w:cs="Arial"/>
          <w:bCs/>
          <w:sz w:val="18"/>
          <w:szCs w:val="18"/>
        </w:rPr>
      </w:pPr>
      <w:r w:rsidRPr="00B6726B">
        <w:rPr>
          <w:rFonts w:cs="Arial"/>
          <w:bCs/>
          <w:sz w:val="18"/>
          <w:szCs w:val="18"/>
        </w:rPr>
        <w:t>1. ………………………….... prowadzącym działalność gospodarczą pod nazwą …………………………</w:t>
      </w:r>
      <w:r w:rsidR="0031569F" w:rsidRPr="00B6726B">
        <w:rPr>
          <w:rFonts w:cs="Arial"/>
          <w:bCs/>
          <w:sz w:val="18"/>
          <w:szCs w:val="18"/>
        </w:rPr>
        <w:t>……………</w:t>
      </w:r>
      <w:r w:rsidRPr="00B6726B">
        <w:rPr>
          <w:rFonts w:cs="Arial"/>
          <w:bCs/>
          <w:sz w:val="18"/>
          <w:szCs w:val="18"/>
        </w:rPr>
        <w:t xml:space="preserve"> </w:t>
      </w:r>
    </w:p>
    <w:p w14:paraId="74FFFDC8" w14:textId="77777777" w:rsidR="001F7F50" w:rsidRPr="00B6726B" w:rsidRDefault="001F7F50" w:rsidP="0000001F">
      <w:pPr>
        <w:jc w:val="both"/>
        <w:rPr>
          <w:rFonts w:cs="Arial"/>
          <w:bCs/>
          <w:sz w:val="18"/>
          <w:szCs w:val="18"/>
        </w:rPr>
      </w:pPr>
      <w:r w:rsidRPr="00B6726B">
        <w:rPr>
          <w:rFonts w:cs="Arial"/>
          <w:bCs/>
          <w:sz w:val="18"/>
          <w:szCs w:val="18"/>
        </w:rPr>
        <w:t>wpisanym do Centralnej Ewidencji i Informacji o Działalności Gospodarczej,</w:t>
      </w:r>
    </w:p>
    <w:p w14:paraId="1BB7DECA" w14:textId="0F0F1DCA" w:rsidR="001F7F50" w:rsidRPr="00B6726B" w:rsidRDefault="001F7F50" w:rsidP="0000001F">
      <w:pPr>
        <w:jc w:val="both"/>
        <w:rPr>
          <w:rFonts w:cs="Arial"/>
          <w:bCs/>
          <w:sz w:val="18"/>
          <w:szCs w:val="18"/>
        </w:rPr>
      </w:pPr>
      <w:r w:rsidRPr="00B6726B">
        <w:rPr>
          <w:rFonts w:cs="Arial"/>
          <w:bCs/>
          <w:sz w:val="18"/>
          <w:szCs w:val="18"/>
        </w:rPr>
        <w:t xml:space="preserve">2. ……………………………. prowadzącym działalność gospodarczą pod nazwą …………………………… wpisanym do Centralnej Ewidencji i Informacji o Działalności Gospodarczej </w:t>
      </w:r>
    </w:p>
    <w:p w14:paraId="77EAAC0B" w14:textId="77777777" w:rsidR="001F7F50" w:rsidRPr="00B6726B" w:rsidRDefault="001F7F50" w:rsidP="0000001F">
      <w:pPr>
        <w:jc w:val="both"/>
        <w:rPr>
          <w:rFonts w:cs="Arial"/>
          <w:bCs/>
          <w:sz w:val="18"/>
          <w:szCs w:val="18"/>
        </w:rPr>
      </w:pPr>
      <w:r w:rsidRPr="00B6726B">
        <w:rPr>
          <w:rFonts w:cs="Arial"/>
          <w:bCs/>
          <w:sz w:val="18"/>
          <w:szCs w:val="18"/>
        </w:rPr>
        <w:t>prowadzącymi działalność gospodarczą w formie spółki cywilnej pod nazwą …………</w:t>
      </w:r>
      <w:proofErr w:type="gramStart"/>
      <w:r w:rsidRPr="00B6726B">
        <w:rPr>
          <w:rFonts w:cs="Arial"/>
          <w:bCs/>
          <w:sz w:val="18"/>
          <w:szCs w:val="18"/>
        </w:rPr>
        <w:t>…….</w:t>
      </w:r>
      <w:proofErr w:type="gramEnd"/>
      <w:r w:rsidRPr="00B6726B">
        <w:rPr>
          <w:rFonts w:cs="Arial"/>
          <w:bCs/>
          <w:sz w:val="18"/>
          <w:szCs w:val="18"/>
        </w:rPr>
        <w:t xml:space="preserve">……………………. posiadającym REGON……………………………… i NIP……………………………………………………….  pod adresem: ……………………… …………………………………… adres do doręczeń </w:t>
      </w:r>
      <w:proofErr w:type="gramStart"/>
      <w:r w:rsidRPr="00B6726B">
        <w:rPr>
          <w:rFonts w:cs="Arial"/>
          <w:bCs/>
          <w:sz w:val="18"/>
          <w:szCs w:val="18"/>
        </w:rPr>
        <w:t xml:space="preserve">( </w:t>
      </w:r>
      <w:r w:rsidRPr="00B6726B">
        <w:rPr>
          <w:rFonts w:cs="Arial"/>
          <w:bCs/>
          <w:i/>
          <w:sz w:val="18"/>
          <w:szCs w:val="18"/>
        </w:rPr>
        <w:t>jeżeli</w:t>
      </w:r>
      <w:proofErr w:type="gramEnd"/>
      <w:r w:rsidRPr="00B6726B">
        <w:rPr>
          <w:rFonts w:cs="Arial"/>
          <w:bCs/>
          <w:i/>
          <w:sz w:val="18"/>
          <w:szCs w:val="18"/>
        </w:rPr>
        <w:t xml:space="preserve"> jest inny niż adres prowadzenia działalności zgłoszony w CEIDG</w:t>
      </w:r>
      <w:r w:rsidRPr="00B6726B">
        <w:rPr>
          <w:rFonts w:cs="Arial"/>
          <w:bCs/>
          <w:sz w:val="18"/>
          <w:szCs w:val="18"/>
        </w:rPr>
        <w:t>) …………………………………..</w:t>
      </w:r>
    </w:p>
    <w:p w14:paraId="00D718D6"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56E08084" w14:textId="77777777" w:rsidR="001F7F50" w:rsidRPr="00B6726B" w:rsidRDefault="001F7F50" w:rsidP="0000001F">
      <w:pPr>
        <w:jc w:val="both"/>
        <w:rPr>
          <w:rFonts w:cs="Arial"/>
          <w:bCs/>
          <w:i/>
          <w:sz w:val="18"/>
          <w:szCs w:val="18"/>
        </w:rPr>
      </w:pPr>
      <w:r w:rsidRPr="00B6726B">
        <w:rPr>
          <w:rFonts w:cs="Arial"/>
          <w:bCs/>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sidRPr="00B6726B">
        <w:rPr>
          <w:rFonts w:cs="Arial"/>
          <w:bCs/>
          <w:i/>
          <w:sz w:val="18"/>
          <w:szCs w:val="18"/>
        </w:rPr>
        <w:t>gospodarczą )</w:t>
      </w:r>
      <w:proofErr w:type="gramEnd"/>
    </w:p>
    <w:p w14:paraId="7DAF1953" w14:textId="51F69AA9" w:rsidR="001F7F50" w:rsidRPr="00B6726B" w:rsidRDefault="001F7F50" w:rsidP="0000001F">
      <w:pPr>
        <w:jc w:val="both"/>
        <w:rPr>
          <w:rFonts w:cs="Arial"/>
          <w:bCs/>
          <w:sz w:val="18"/>
          <w:szCs w:val="18"/>
        </w:rPr>
      </w:pPr>
      <w:r w:rsidRPr="00B6726B">
        <w:rPr>
          <w:rFonts w:cs="Arial"/>
          <w:bCs/>
          <w:sz w:val="18"/>
          <w:szCs w:val="18"/>
        </w:rPr>
        <w:t>1..................................................................................................................................................... zarejestrowaną w Sądzie Rejonowym w .............................., Wydział .................. Gospodarczy Krajowego Rejestru Sądowego pod numerem KRS ..............................., posiadającą REGON: .............................. i NIP: .............................., reprezentowaną   przez:</w:t>
      </w:r>
    </w:p>
    <w:p w14:paraId="416B747F"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526102FA" w14:textId="77777777" w:rsidR="001F7F50" w:rsidRPr="00B6726B" w:rsidRDefault="001F7F50" w:rsidP="0000001F">
      <w:pPr>
        <w:jc w:val="both"/>
        <w:rPr>
          <w:rFonts w:cs="Arial"/>
          <w:bCs/>
          <w:i/>
          <w:sz w:val="18"/>
          <w:szCs w:val="18"/>
        </w:rPr>
      </w:pPr>
      <w:r w:rsidRPr="00B6726B">
        <w:rPr>
          <w:rFonts w:cs="Arial"/>
          <w:bCs/>
          <w:sz w:val="18"/>
          <w:szCs w:val="18"/>
        </w:rPr>
        <w:t>i/lub</w:t>
      </w:r>
      <w:proofErr w:type="gramStart"/>
      <w:r w:rsidRPr="00B6726B">
        <w:rPr>
          <w:rFonts w:cs="Arial"/>
          <w:bCs/>
          <w:sz w:val="18"/>
          <w:szCs w:val="18"/>
        </w:rPr>
        <w:t xml:space="preserve">  </w:t>
      </w:r>
      <w:r w:rsidRPr="00B6726B">
        <w:rPr>
          <w:rFonts w:cs="Arial"/>
          <w:bCs/>
          <w:i/>
          <w:sz w:val="18"/>
          <w:szCs w:val="18"/>
        </w:rPr>
        <w:t xml:space="preserve"> (</w:t>
      </w:r>
      <w:proofErr w:type="gramEnd"/>
      <w:r w:rsidRPr="00B6726B">
        <w:rPr>
          <w:rFonts w:cs="Arial"/>
          <w:bCs/>
          <w:i/>
          <w:sz w:val="18"/>
          <w:szCs w:val="18"/>
        </w:rPr>
        <w:t>w przypadku osoby fizycznej prowadzącej działalność gospodarczą)</w:t>
      </w:r>
    </w:p>
    <w:p w14:paraId="6EBC1EAA" w14:textId="77777777" w:rsidR="001F7F50" w:rsidRPr="00B6726B" w:rsidRDefault="001F7F50" w:rsidP="0000001F">
      <w:pPr>
        <w:jc w:val="both"/>
        <w:rPr>
          <w:rFonts w:cs="Arial"/>
          <w:bCs/>
          <w:sz w:val="18"/>
          <w:szCs w:val="18"/>
        </w:rPr>
      </w:pPr>
      <w:r w:rsidRPr="00B6726B">
        <w:rPr>
          <w:rFonts w:cs="Arial"/>
          <w:bCs/>
          <w:sz w:val="18"/>
          <w:szCs w:val="18"/>
        </w:rPr>
        <w:t>2.</w:t>
      </w:r>
      <w:r w:rsidRPr="00B6726B">
        <w:rPr>
          <w:rFonts w:cs="Arial"/>
          <w:bCs/>
          <w:sz w:val="18"/>
          <w:szCs w:val="18"/>
        </w:rPr>
        <w:tab/>
        <w:t>……………………………… zamieszkałym…</w:t>
      </w:r>
      <w:proofErr w:type="gramStart"/>
      <w:r w:rsidRPr="00B6726B">
        <w:rPr>
          <w:rFonts w:cs="Arial"/>
          <w:bCs/>
          <w:sz w:val="18"/>
          <w:szCs w:val="18"/>
        </w:rPr>
        <w:t>…….</w:t>
      </w:r>
      <w:proofErr w:type="gramEnd"/>
      <w:r w:rsidRPr="00B6726B">
        <w:rPr>
          <w:rFonts w:cs="Arial"/>
          <w:bCs/>
          <w:sz w:val="18"/>
          <w:szCs w:val="18"/>
        </w:rPr>
        <w:t xml:space="preserve">.…………………..…………………….   prowadzącym działalność gospodarczą pod nazwą …………………………… na podstawie </w:t>
      </w:r>
      <w:proofErr w:type="gramStart"/>
      <w:r w:rsidRPr="00B6726B">
        <w:rPr>
          <w:rFonts w:cs="Arial"/>
          <w:bCs/>
          <w:sz w:val="18"/>
          <w:szCs w:val="18"/>
        </w:rPr>
        <w:t>wpisu  do</w:t>
      </w:r>
      <w:proofErr w:type="gramEnd"/>
      <w:r w:rsidRPr="00B6726B">
        <w:rPr>
          <w:rFonts w:cs="Arial"/>
          <w:bCs/>
          <w:sz w:val="18"/>
          <w:szCs w:val="18"/>
        </w:rPr>
        <w:t xml:space="preserve"> Centralnej Ewidencji i Informacji o Działalności Gospodarczej, pod adresem ………………………………………………..( * należy wpisać adres wykonywania działalności zgodnie z informacją z CEIDG) posiadającym REGON: .............................. i NIP: .............................., PESEL ……………………….</w:t>
      </w:r>
    </w:p>
    <w:p w14:paraId="41F14489" w14:textId="77777777" w:rsidR="001F7F50" w:rsidRPr="00B6726B" w:rsidRDefault="001F7F50" w:rsidP="0000001F">
      <w:pPr>
        <w:jc w:val="both"/>
        <w:rPr>
          <w:rFonts w:cs="Arial"/>
          <w:bCs/>
          <w:sz w:val="18"/>
          <w:szCs w:val="18"/>
        </w:rPr>
      </w:pPr>
      <w:r w:rsidRPr="00B6726B">
        <w:rPr>
          <w:rFonts w:cs="Arial"/>
          <w:bCs/>
          <w:sz w:val="18"/>
          <w:szCs w:val="18"/>
        </w:rPr>
        <w:t>reprezentowanymi przez pełnomocnika do reprezentowania ich w postępowaniu o udzielenie zamówienia i zawarcia umowy w sprawie zamówienia publicznego, na podstawie pełnomocnictwa nr …. z dnia:</w:t>
      </w:r>
    </w:p>
    <w:p w14:paraId="5FDF2172" w14:textId="77777777" w:rsidR="001F7F50" w:rsidRPr="00B6726B" w:rsidRDefault="001F7F50" w:rsidP="0000001F">
      <w:pPr>
        <w:jc w:val="both"/>
        <w:rPr>
          <w:rFonts w:cs="Arial"/>
          <w:bCs/>
          <w:sz w:val="18"/>
          <w:szCs w:val="18"/>
        </w:rPr>
      </w:pPr>
      <w:r w:rsidRPr="00B6726B">
        <w:rPr>
          <w:rFonts w:cs="Arial"/>
          <w:bCs/>
          <w:sz w:val="18"/>
          <w:szCs w:val="18"/>
        </w:rPr>
        <w:t>…………………………………………………………..………. (Lider Konsorcjum), reprezentowanego przez:</w:t>
      </w:r>
    </w:p>
    <w:p w14:paraId="0E12FEEA" w14:textId="77777777" w:rsidR="001F7F50" w:rsidRPr="00B6726B" w:rsidRDefault="001F7F50" w:rsidP="0000001F">
      <w:pPr>
        <w:jc w:val="both"/>
        <w:rPr>
          <w:rFonts w:cs="Arial"/>
          <w:bCs/>
          <w:sz w:val="18"/>
          <w:szCs w:val="18"/>
        </w:rPr>
      </w:pPr>
      <w:r w:rsidRPr="00B6726B">
        <w:rPr>
          <w:rFonts w:cs="Arial"/>
          <w:bCs/>
          <w:sz w:val="18"/>
          <w:szCs w:val="18"/>
        </w:rPr>
        <w:t>1)</w:t>
      </w:r>
      <w:r w:rsidRPr="00B6726B">
        <w:rPr>
          <w:rFonts w:cs="Arial"/>
          <w:bCs/>
          <w:sz w:val="18"/>
          <w:szCs w:val="18"/>
        </w:rPr>
        <w:tab/>
        <w:t>……………………………………………….</w:t>
      </w:r>
    </w:p>
    <w:p w14:paraId="09CA0B16" w14:textId="77777777" w:rsidR="001F7F50" w:rsidRPr="00B6726B" w:rsidRDefault="001F7F50" w:rsidP="0000001F">
      <w:pPr>
        <w:jc w:val="both"/>
        <w:rPr>
          <w:rFonts w:cs="Arial"/>
          <w:bCs/>
          <w:sz w:val="18"/>
          <w:szCs w:val="18"/>
        </w:rPr>
      </w:pPr>
      <w:r w:rsidRPr="00B6726B">
        <w:rPr>
          <w:rFonts w:cs="Arial"/>
          <w:bCs/>
          <w:sz w:val="18"/>
          <w:szCs w:val="18"/>
        </w:rPr>
        <w:t>2)</w:t>
      </w:r>
      <w:r w:rsidRPr="00B6726B">
        <w:rPr>
          <w:rFonts w:cs="Arial"/>
          <w:bCs/>
          <w:sz w:val="18"/>
          <w:szCs w:val="18"/>
        </w:rPr>
        <w:tab/>
        <w:t>……………………………………………….</w:t>
      </w:r>
    </w:p>
    <w:p w14:paraId="271807B0" w14:textId="77777777" w:rsidR="001F7F50" w:rsidRPr="00B6726B" w:rsidRDefault="001F7F50" w:rsidP="007B5C45">
      <w:pPr>
        <w:spacing w:line="276" w:lineRule="auto"/>
        <w:jc w:val="both"/>
        <w:rPr>
          <w:rFonts w:cs="Arial"/>
          <w:bCs/>
          <w:sz w:val="22"/>
          <w:szCs w:val="22"/>
        </w:rPr>
      </w:pPr>
      <w:r w:rsidRPr="00B6726B">
        <w:rPr>
          <w:rFonts w:cs="Arial"/>
          <w:bCs/>
          <w:sz w:val="22"/>
          <w:szCs w:val="22"/>
        </w:rPr>
        <w:t xml:space="preserve">zwanym dalej </w:t>
      </w:r>
      <w:r w:rsidRPr="00B6726B">
        <w:rPr>
          <w:rFonts w:cs="Arial"/>
          <w:b/>
          <w:bCs/>
          <w:sz w:val="22"/>
          <w:szCs w:val="22"/>
        </w:rPr>
        <w:t>Wykonawcą</w:t>
      </w:r>
      <w:r w:rsidRPr="00B6726B">
        <w:rPr>
          <w:rFonts w:cs="Arial"/>
          <w:bCs/>
          <w:sz w:val="22"/>
          <w:szCs w:val="22"/>
        </w:rPr>
        <w:t>.</w:t>
      </w:r>
    </w:p>
    <w:p w14:paraId="5FEBA35B" w14:textId="77777777" w:rsidR="0000001F" w:rsidRPr="00B6726B" w:rsidRDefault="0000001F" w:rsidP="007B5C45">
      <w:pPr>
        <w:spacing w:line="276" w:lineRule="auto"/>
        <w:jc w:val="both"/>
        <w:rPr>
          <w:rFonts w:cs="Arial"/>
          <w:bCs/>
          <w:sz w:val="22"/>
          <w:szCs w:val="22"/>
        </w:rPr>
      </w:pPr>
    </w:p>
    <w:p w14:paraId="6DE6D1A4" w14:textId="77777777" w:rsidR="00F65B42" w:rsidRPr="00B6726B" w:rsidRDefault="00F65B42" w:rsidP="007B5C45">
      <w:pPr>
        <w:spacing w:line="276" w:lineRule="auto"/>
        <w:jc w:val="center"/>
        <w:rPr>
          <w:rFonts w:cs="Arial"/>
          <w:b/>
          <w:sz w:val="22"/>
          <w:szCs w:val="22"/>
        </w:rPr>
      </w:pPr>
    </w:p>
    <w:p w14:paraId="4B057CE2" w14:textId="77777777" w:rsidR="001F7F50" w:rsidRPr="00B6726B" w:rsidRDefault="001F7F50" w:rsidP="007B5C45">
      <w:pPr>
        <w:spacing w:before="120" w:line="276" w:lineRule="auto"/>
        <w:ind w:left="284"/>
        <w:jc w:val="center"/>
        <w:rPr>
          <w:rFonts w:cs="Arial"/>
          <w:sz w:val="22"/>
          <w:szCs w:val="22"/>
        </w:rPr>
      </w:pPr>
      <w:r w:rsidRPr="00B6726B">
        <w:rPr>
          <w:rFonts w:cs="Arial"/>
          <w:b/>
          <w:sz w:val="22"/>
          <w:szCs w:val="22"/>
        </w:rPr>
        <w:t>§ 1</w:t>
      </w:r>
    </w:p>
    <w:p w14:paraId="2C94D121" w14:textId="1A84C1E7" w:rsidR="001F7F50" w:rsidRPr="00B6726B" w:rsidRDefault="001F7F50" w:rsidP="007B5C45">
      <w:pPr>
        <w:spacing w:line="276" w:lineRule="auto"/>
        <w:jc w:val="both"/>
        <w:rPr>
          <w:rFonts w:cs="Arial"/>
          <w:sz w:val="22"/>
          <w:szCs w:val="22"/>
        </w:rPr>
      </w:pPr>
      <w:r w:rsidRPr="00B6726B">
        <w:rPr>
          <w:rFonts w:cs="Arial"/>
          <w:sz w:val="22"/>
          <w:szCs w:val="22"/>
        </w:rPr>
        <w:t>Wykonawca został wyłoniony w postępowaniu o udzielenie zamówienia publicznego pn. „</w:t>
      </w:r>
      <w:r w:rsidR="00B126DF" w:rsidRPr="00B126DF">
        <w:rPr>
          <w:rFonts w:cs="Arial"/>
          <w:b/>
          <w:sz w:val="22"/>
          <w:szCs w:val="22"/>
        </w:rPr>
        <w:t>Dostawa prototypowego badawczego stanowiska do zgrzewania o różnej częstotliwości dla Wydziału Inżynierii Materiałowej PK</w:t>
      </w:r>
      <w:r w:rsidR="00C71A1D" w:rsidRPr="00B6726B">
        <w:rPr>
          <w:rFonts w:cs="Arial"/>
          <w:sz w:val="22"/>
          <w:szCs w:val="22"/>
        </w:rPr>
        <w:t>”</w:t>
      </w:r>
      <w:r w:rsidRPr="00B6726B">
        <w:rPr>
          <w:rFonts w:cs="Arial"/>
          <w:sz w:val="22"/>
          <w:szCs w:val="22"/>
        </w:rPr>
        <w:t xml:space="preserve"> przeprowadzonym przez Zamawiającego w trybie </w:t>
      </w:r>
      <w:r w:rsidRPr="00B6726B">
        <w:rPr>
          <w:rFonts w:eastAsia="Calibri" w:cs="Arial"/>
          <w:b/>
          <w:bCs/>
          <w:sz w:val="22"/>
          <w:szCs w:val="22"/>
          <w:lang w:eastAsia="en-US"/>
        </w:rPr>
        <w:t>podstawowym</w:t>
      </w:r>
      <w:r w:rsidRPr="00B6726B">
        <w:rPr>
          <w:rFonts w:cs="Arial"/>
          <w:sz w:val="22"/>
          <w:szCs w:val="22"/>
        </w:rPr>
        <w:t xml:space="preserve"> zgodnie z ustawą z dnia 11 września 2019 roku Prawo zamówień publicznych (</w:t>
      </w:r>
      <w:r w:rsidR="00CB272A">
        <w:rPr>
          <w:rFonts w:cs="Arial"/>
          <w:sz w:val="22"/>
          <w:szCs w:val="22"/>
        </w:rPr>
        <w:t xml:space="preserve">t.j. </w:t>
      </w:r>
      <w:r w:rsidRPr="00B6726B">
        <w:rPr>
          <w:rFonts w:cs="Arial"/>
          <w:sz w:val="22"/>
          <w:szCs w:val="22"/>
        </w:rPr>
        <w:t xml:space="preserve">Dz. U. z </w:t>
      </w:r>
      <w:r w:rsidR="00CB272A" w:rsidRPr="00B6726B">
        <w:rPr>
          <w:rFonts w:cs="Arial"/>
          <w:sz w:val="22"/>
          <w:szCs w:val="22"/>
        </w:rPr>
        <w:t>20</w:t>
      </w:r>
      <w:r w:rsidR="00CB272A">
        <w:rPr>
          <w:rFonts w:cs="Arial"/>
          <w:sz w:val="22"/>
          <w:szCs w:val="22"/>
        </w:rPr>
        <w:t xml:space="preserve">21 </w:t>
      </w:r>
      <w:r w:rsidRPr="00B6726B">
        <w:rPr>
          <w:rFonts w:cs="Arial"/>
          <w:sz w:val="22"/>
          <w:szCs w:val="22"/>
        </w:rPr>
        <w:t xml:space="preserve">r., poz. </w:t>
      </w:r>
      <w:r w:rsidR="00CB272A">
        <w:rPr>
          <w:rFonts w:cs="Arial"/>
          <w:sz w:val="22"/>
          <w:szCs w:val="22"/>
        </w:rPr>
        <w:t>1129</w:t>
      </w:r>
      <w:r w:rsidRPr="00B6726B">
        <w:rPr>
          <w:rFonts w:cs="Arial"/>
          <w:sz w:val="22"/>
          <w:szCs w:val="22"/>
        </w:rPr>
        <w:t xml:space="preserve"> </w:t>
      </w:r>
      <w:r w:rsidRPr="00B6726B">
        <w:rPr>
          <w:rFonts w:cs="Arial"/>
          <w:sz w:val="22"/>
          <w:szCs w:val="22"/>
          <w:shd w:val="clear" w:color="auto" w:fill="FFFFFF"/>
        </w:rPr>
        <w:t xml:space="preserve">z </w:t>
      </w:r>
      <w:proofErr w:type="spellStart"/>
      <w:r w:rsidRPr="00B6726B">
        <w:rPr>
          <w:rFonts w:cs="Arial"/>
          <w:sz w:val="22"/>
          <w:szCs w:val="22"/>
          <w:shd w:val="clear" w:color="auto" w:fill="FFFFFF"/>
        </w:rPr>
        <w:t>późn</w:t>
      </w:r>
      <w:proofErr w:type="spellEnd"/>
      <w:r w:rsidRPr="00B6726B">
        <w:rPr>
          <w:rFonts w:cs="Arial"/>
          <w:sz w:val="22"/>
          <w:szCs w:val="22"/>
          <w:shd w:val="clear" w:color="auto" w:fill="FFFFFF"/>
        </w:rPr>
        <w:t>. zm.</w:t>
      </w:r>
      <w:r w:rsidRPr="00B6726B">
        <w:rPr>
          <w:rFonts w:cs="Arial"/>
          <w:sz w:val="22"/>
          <w:szCs w:val="22"/>
        </w:rPr>
        <w:t>).</w:t>
      </w:r>
    </w:p>
    <w:p w14:paraId="61831EDA" w14:textId="77777777" w:rsidR="003B562B" w:rsidRPr="00B6726B" w:rsidRDefault="003B562B" w:rsidP="007B5C45">
      <w:pPr>
        <w:spacing w:before="120" w:line="276" w:lineRule="auto"/>
        <w:ind w:left="284"/>
        <w:jc w:val="center"/>
        <w:rPr>
          <w:rFonts w:eastAsia="Arial" w:cs="Arial"/>
          <w:b/>
          <w:bCs/>
          <w:sz w:val="22"/>
          <w:szCs w:val="22"/>
        </w:rPr>
      </w:pPr>
      <w:r w:rsidRPr="00B6726B">
        <w:rPr>
          <w:rFonts w:eastAsia="Arial" w:cs="Arial"/>
          <w:b/>
          <w:bCs/>
          <w:sz w:val="22"/>
          <w:szCs w:val="22"/>
        </w:rPr>
        <w:t xml:space="preserve">§ </w:t>
      </w:r>
      <w:r w:rsidR="005E3B22" w:rsidRPr="00B6726B">
        <w:rPr>
          <w:rFonts w:eastAsia="Arial" w:cs="Arial"/>
          <w:b/>
          <w:bCs/>
          <w:sz w:val="22"/>
          <w:szCs w:val="22"/>
        </w:rPr>
        <w:t>2</w:t>
      </w:r>
    </w:p>
    <w:p w14:paraId="5C09F5E9" w14:textId="053BE48B" w:rsidR="005E3B22" w:rsidRPr="00EA360E" w:rsidRDefault="005E3B22" w:rsidP="00EA360E">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Przedmiotem niniejszej umowy jest</w:t>
      </w:r>
      <w:r w:rsidR="00EA360E">
        <w:rPr>
          <w:rFonts w:eastAsia="Arial" w:cs="Arial"/>
          <w:sz w:val="22"/>
          <w:szCs w:val="22"/>
        </w:rPr>
        <w:t xml:space="preserve"> </w:t>
      </w:r>
      <w:r w:rsidR="006A6AA4" w:rsidRPr="00EA360E">
        <w:rPr>
          <w:rFonts w:cs="Arial"/>
          <w:b/>
          <w:sz w:val="22"/>
          <w:szCs w:val="22"/>
        </w:rPr>
        <w:t xml:space="preserve">dostawa materiałów do </w:t>
      </w:r>
      <w:r w:rsidR="00A741BF" w:rsidRPr="00EA360E">
        <w:rPr>
          <w:rFonts w:cs="Arial"/>
          <w:b/>
          <w:sz w:val="22"/>
          <w:szCs w:val="22"/>
        </w:rPr>
        <w:t>budowy badawczego stanowiska badania procesu zgrzewania wg specyfikacji stanowiącej załącznik do SWZ</w:t>
      </w:r>
      <w:r w:rsidR="00C614A2">
        <w:rPr>
          <w:rFonts w:cs="Arial"/>
          <w:b/>
          <w:sz w:val="22"/>
          <w:szCs w:val="22"/>
        </w:rPr>
        <w:t xml:space="preserve"> (</w:t>
      </w:r>
      <w:r w:rsidR="00C614A2" w:rsidRPr="0018418F">
        <w:rPr>
          <w:rFonts w:cs="Arial"/>
          <w:sz w:val="22"/>
          <w:szCs w:val="22"/>
        </w:rPr>
        <w:t>dalej zwane</w:t>
      </w:r>
      <w:r w:rsidR="00C614A2">
        <w:rPr>
          <w:rFonts w:cs="Arial"/>
          <w:b/>
          <w:sz w:val="22"/>
          <w:szCs w:val="22"/>
        </w:rPr>
        <w:t xml:space="preserve"> „Sprzętem”)</w:t>
      </w:r>
      <w:r w:rsidR="007B5C45" w:rsidRPr="00EA360E">
        <w:rPr>
          <w:rFonts w:cs="Arial"/>
          <w:b/>
          <w:sz w:val="22"/>
          <w:szCs w:val="22"/>
        </w:rPr>
        <w:t>,</w:t>
      </w:r>
      <w:r w:rsidR="006A6AA4" w:rsidRPr="00EA360E">
        <w:rPr>
          <w:rFonts w:cs="Arial"/>
          <w:b/>
          <w:sz w:val="22"/>
          <w:szCs w:val="22"/>
        </w:rPr>
        <w:t xml:space="preserve"> obejmująca ich dostawę, wniesienie, montaż i uruchomienie, dostawa pakiet</w:t>
      </w:r>
      <w:r w:rsidR="00112B27" w:rsidRPr="00EA360E">
        <w:rPr>
          <w:rFonts w:cs="Arial"/>
          <w:b/>
          <w:sz w:val="22"/>
          <w:szCs w:val="22"/>
        </w:rPr>
        <w:t>u</w:t>
      </w:r>
      <w:r w:rsidR="006A6AA4" w:rsidRPr="00EA360E">
        <w:rPr>
          <w:rFonts w:cs="Arial"/>
          <w:b/>
          <w:sz w:val="22"/>
          <w:szCs w:val="22"/>
        </w:rPr>
        <w:t xml:space="preserve"> materiałów eksploatacyjnych, przeprowadzenie szkolenia na dostarczonym stanowisku dla minimum 3 osób, w języku polskim, przez co najmniej 2 dni </w:t>
      </w:r>
      <w:r w:rsidR="000164EB" w:rsidRPr="00EA360E">
        <w:rPr>
          <w:rFonts w:cs="Arial"/>
          <w:b/>
          <w:sz w:val="22"/>
          <w:szCs w:val="22"/>
        </w:rPr>
        <w:t xml:space="preserve">w dni robocze, </w:t>
      </w:r>
      <w:r w:rsidR="006A6AA4" w:rsidRPr="00EA360E">
        <w:rPr>
          <w:rFonts w:cs="Arial"/>
          <w:b/>
          <w:sz w:val="22"/>
          <w:szCs w:val="22"/>
        </w:rPr>
        <w:t>po 8 godzin dziennie z 30 minutową przerwą</w:t>
      </w:r>
      <w:r w:rsidR="00EA360E" w:rsidRPr="00EA360E">
        <w:rPr>
          <w:rFonts w:cs="Arial"/>
          <w:b/>
          <w:sz w:val="22"/>
          <w:szCs w:val="22"/>
        </w:rPr>
        <w:t>,</w:t>
      </w:r>
      <w:r w:rsidR="00EA360E">
        <w:rPr>
          <w:rFonts w:cs="Arial"/>
          <w:sz w:val="22"/>
          <w:szCs w:val="22"/>
        </w:rPr>
        <w:t xml:space="preserve"> </w:t>
      </w:r>
      <w:r w:rsidR="3D920BA3" w:rsidRPr="00EA360E">
        <w:rPr>
          <w:rFonts w:eastAsia="Arial" w:cs="Arial"/>
          <w:sz w:val="22"/>
          <w:szCs w:val="22"/>
        </w:rPr>
        <w:t xml:space="preserve">na warunkach zgodnych ze Specyfikacją Warunków Zamówienia i ofertą Wykonawcy z dnia </w:t>
      </w:r>
      <w:r w:rsidR="3D920BA3" w:rsidRPr="00845CB8">
        <w:rPr>
          <w:rFonts w:eastAsia="Arial" w:cs="Arial"/>
          <w:sz w:val="22"/>
          <w:szCs w:val="22"/>
          <w:highlight w:val="yellow"/>
        </w:rPr>
        <w:t>………...</w:t>
      </w:r>
      <w:r w:rsidR="3D920BA3" w:rsidRPr="00EA360E">
        <w:rPr>
          <w:rFonts w:eastAsia="Arial" w:cs="Arial"/>
          <w:sz w:val="22"/>
          <w:szCs w:val="22"/>
        </w:rPr>
        <w:t xml:space="preserve"> złożoną do postępowania numer </w:t>
      </w:r>
      <w:r w:rsidR="3D920BA3" w:rsidRPr="00EA360E">
        <w:rPr>
          <w:rFonts w:eastAsia="Arial" w:cs="Arial"/>
          <w:b/>
          <w:bCs/>
          <w:sz w:val="22"/>
          <w:szCs w:val="22"/>
        </w:rPr>
        <w:t>KA-2/</w:t>
      </w:r>
      <w:r w:rsidR="00AC24A8" w:rsidRPr="00EA360E">
        <w:rPr>
          <w:rFonts w:eastAsia="Arial" w:cs="Arial"/>
          <w:b/>
          <w:bCs/>
          <w:sz w:val="22"/>
          <w:szCs w:val="22"/>
        </w:rPr>
        <w:t>0</w:t>
      </w:r>
      <w:r w:rsidR="00EA360E">
        <w:rPr>
          <w:rFonts w:eastAsia="Arial" w:cs="Arial"/>
          <w:b/>
          <w:bCs/>
          <w:sz w:val="22"/>
          <w:szCs w:val="22"/>
        </w:rPr>
        <w:t>6</w:t>
      </w:r>
      <w:r w:rsidR="00A741BF" w:rsidRPr="00EA360E">
        <w:rPr>
          <w:rFonts w:eastAsia="Arial" w:cs="Arial"/>
          <w:b/>
          <w:bCs/>
          <w:sz w:val="22"/>
          <w:szCs w:val="22"/>
        </w:rPr>
        <w:t>6</w:t>
      </w:r>
      <w:r w:rsidR="00AC24A8" w:rsidRPr="00EA360E">
        <w:rPr>
          <w:rFonts w:eastAsia="Arial" w:cs="Arial"/>
          <w:b/>
          <w:bCs/>
          <w:sz w:val="22"/>
          <w:szCs w:val="22"/>
        </w:rPr>
        <w:t>/</w:t>
      </w:r>
      <w:r w:rsidR="3D920BA3" w:rsidRPr="00EA360E">
        <w:rPr>
          <w:rFonts w:eastAsia="Arial" w:cs="Arial"/>
          <w:b/>
          <w:bCs/>
          <w:sz w:val="22"/>
          <w:szCs w:val="22"/>
        </w:rPr>
        <w:t>202</w:t>
      </w:r>
      <w:r w:rsidR="00A741BF" w:rsidRPr="00EA360E">
        <w:rPr>
          <w:rFonts w:eastAsia="Arial" w:cs="Arial"/>
          <w:b/>
          <w:bCs/>
          <w:sz w:val="22"/>
          <w:szCs w:val="22"/>
        </w:rPr>
        <w:t>2</w:t>
      </w:r>
      <w:r w:rsidR="3D920BA3" w:rsidRPr="00EA360E">
        <w:rPr>
          <w:rFonts w:eastAsia="Arial" w:cs="Arial"/>
          <w:sz w:val="22"/>
          <w:szCs w:val="22"/>
        </w:rPr>
        <w:t>, które stanowią integralną część umowy.</w:t>
      </w:r>
      <w:r w:rsidR="3D920BA3" w:rsidRPr="00EA360E">
        <w:rPr>
          <w:rFonts w:eastAsia="Arial" w:cs="Arial"/>
          <w:b/>
          <w:bCs/>
          <w:sz w:val="22"/>
          <w:szCs w:val="22"/>
        </w:rPr>
        <w:t xml:space="preserve"> </w:t>
      </w:r>
    </w:p>
    <w:p w14:paraId="052BCB68" w14:textId="77777777" w:rsidR="00206E40" w:rsidRPr="00B6726B" w:rsidRDefault="00206E40" w:rsidP="00206E40">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Wykonawca w ramach niniejszej umowy dostarczy:</w:t>
      </w:r>
    </w:p>
    <w:p w14:paraId="0F2E4E0A" w14:textId="5A54EBA1" w:rsidR="00A741BF" w:rsidRPr="00B6726B" w:rsidRDefault="00A741BF" w:rsidP="00A741BF">
      <w:pPr>
        <w:pStyle w:val="Tekstpodstawowy"/>
        <w:spacing w:line="276" w:lineRule="auto"/>
        <w:ind w:left="284"/>
        <w:rPr>
          <w:rFonts w:eastAsia="Arial" w:cs="Arial"/>
          <w:sz w:val="22"/>
          <w:szCs w:val="22"/>
        </w:rPr>
      </w:pPr>
      <w:r w:rsidRPr="00845CB8">
        <w:rPr>
          <w:rFonts w:eastAsia="Arial" w:cs="Arial"/>
          <w:sz w:val="22"/>
          <w:szCs w:val="22"/>
          <w:highlight w:val="yellow"/>
        </w:rPr>
        <w:t>…………………………..</w:t>
      </w:r>
      <w:r w:rsidRPr="00B6726B">
        <w:rPr>
          <w:rFonts w:eastAsia="Arial" w:cs="Arial"/>
          <w:sz w:val="22"/>
          <w:szCs w:val="22"/>
        </w:rPr>
        <w:t xml:space="preserve"> </w:t>
      </w:r>
      <w:r w:rsidR="001C10B8" w:rsidRPr="001C10B8">
        <w:rPr>
          <w:rFonts w:eastAsia="Arial" w:cs="Arial"/>
          <w:i/>
          <w:sz w:val="20"/>
        </w:rPr>
        <w:t>(* do uzupełnienia zgodnie z ofertą Wykonawcy)</w:t>
      </w:r>
    </w:p>
    <w:p w14:paraId="2BFF9C84" w14:textId="2C3628AD" w:rsidR="000164EB" w:rsidRPr="0042503C" w:rsidRDefault="000164EB" w:rsidP="00B6726B">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Zakres P</w:t>
      </w:r>
      <w:r w:rsidRPr="0042503C">
        <w:rPr>
          <w:rFonts w:eastAsia="Arial" w:cs="Arial"/>
          <w:sz w:val="22"/>
          <w:szCs w:val="22"/>
        </w:rPr>
        <w:t>rzedmiotu Umowy obejmuje:</w:t>
      </w:r>
    </w:p>
    <w:p w14:paraId="08244B66" w14:textId="119C5D7D"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1)</w:t>
      </w:r>
      <w:r w:rsidRPr="0042503C">
        <w:rPr>
          <w:rFonts w:eastAsia="Arial" w:cs="Arial"/>
          <w:sz w:val="22"/>
          <w:szCs w:val="22"/>
        </w:rPr>
        <w:tab/>
        <w:t>dostawę</w:t>
      </w:r>
      <w:r w:rsidR="00B6726B" w:rsidRPr="0042503C">
        <w:rPr>
          <w:rFonts w:eastAsia="Arial" w:cs="Arial"/>
          <w:sz w:val="22"/>
          <w:szCs w:val="22"/>
        </w:rPr>
        <w:t>,</w:t>
      </w:r>
      <w:r w:rsidRPr="0042503C">
        <w:rPr>
          <w:rFonts w:eastAsia="Arial" w:cs="Arial"/>
          <w:sz w:val="22"/>
          <w:szCs w:val="22"/>
        </w:rPr>
        <w:t xml:space="preserve"> rozładunek, wniesienie na miejsce wskazane przez Zamawiającego, montaż, instalację, uruchomienie oraz przeprowadzenie szkolenia;</w:t>
      </w:r>
    </w:p>
    <w:p w14:paraId="736D3A8E" w14:textId="558CF5AD"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2)</w:t>
      </w:r>
      <w:r w:rsidRPr="0042503C">
        <w:rPr>
          <w:rFonts w:eastAsia="Arial" w:cs="Arial"/>
          <w:sz w:val="22"/>
          <w:szCs w:val="22"/>
        </w:rPr>
        <w:tab/>
        <w:t xml:space="preserve">udzielenie gwarancji jakości na dostarczony Przedmiot </w:t>
      </w:r>
      <w:r w:rsidR="00C614A2">
        <w:rPr>
          <w:rFonts w:eastAsia="Arial" w:cs="Arial"/>
          <w:sz w:val="22"/>
          <w:szCs w:val="22"/>
        </w:rPr>
        <w:t>Umowy</w:t>
      </w:r>
      <w:r w:rsidRPr="0042503C">
        <w:rPr>
          <w:rFonts w:eastAsia="Arial" w:cs="Arial"/>
          <w:sz w:val="22"/>
          <w:szCs w:val="22"/>
        </w:rPr>
        <w:t>;</w:t>
      </w:r>
    </w:p>
    <w:p w14:paraId="02212545" w14:textId="36BB3F61"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3)</w:t>
      </w:r>
      <w:r w:rsidRPr="0042503C">
        <w:rPr>
          <w:rFonts w:eastAsia="Arial" w:cs="Arial"/>
          <w:sz w:val="22"/>
          <w:szCs w:val="22"/>
        </w:rPr>
        <w:tab/>
        <w:t>szczegółowe informacje na temat sprzętu, ilości, producentów, modeli oraz parametrów technicznych i funkcjonalnych Sprzętu zawiera oferta Wykonawcy, stanowiąca integralną część niniejszej Umowy.</w:t>
      </w:r>
    </w:p>
    <w:p w14:paraId="736A4B82" w14:textId="04D0E4DA" w:rsidR="00B6726B" w:rsidRPr="0042503C" w:rsidRDefault="00B6726B" w:rsidP="00B6726B">
      <w:pPr>
        <w:spacing w:before="120" w:line="276" w:lineRule="auto"/>
        <w:ind w:left="284"/>
        <w:jc w:val="center"/>
        <w:rPr>
          <w:rFonts w:eastAsiaTheme="minorHAnsi" w:cs="Arial"/>
          <w:sz w:val="22"/>
          <w:szCs w:val="22"/>
        </w:rPr>
      </w:pPr>
      <w:r w:rsidRPr="0042503C">
        <w:rPr>
          <w:rFonts w:eastAsiaTheme="minorHAnsi" w:cs="Arial"/>
          <w:sz w:val="22"/>
          <w:szCs w:val="22"/>
        </w:rPr>
        <w:t>§ 3</w:t>
      </w:r>
    </w:p>
    <w:p w14:paraId="4FDFA825" w14:textId="77777777" w:rsidR="00B6726B" w:rsidRPr="0042503C" w:rsidRDefault="00B6726B" w:rsidP="00AD519A">
      <w:pPr>
        <w:pStyle w:val="Nagwek5"/>
        <w:keepNext w:val="0"/>
        <w:spacing w:before="0" w:after="120"/>
        <w:jc w:val="center"/>
        <w:rPr>
          <w:rFonts w:ascii="Arial" w:eastAsiaTheme="minorHAnsi" w:hAnsi="Arial" w:cs="Arial"/>
          <w:color w:val="auto"/>
          <w:sz w:val="22"/>
          <w:szCs w:val="22"/>
        </w:rPr>
      </w:pPr>
      <w:r w:rsidRPr="0042503C">
        <w:rPr>
          <w:rFonts w:ascii="Arial" w:eastAsiaTheme="minorHAnsi" w:hAnsi="Arial" w:cs="Arial"/>
          <w:color w:val="auto"/>
          <w:sz w:val="22"/>
          <w:szCs w:val="22"/>
        </w:rPr>
        <w:t>Oświadczenia i obowiązki Stron</w:t>
      </w:r>
    </w:p>
    <w:p w14:paraId="52427F43" w14:textId="77777777" w:rsidR="00B6726B" w:rsidRPr="0042503C" w:rsidRDefault="00B6726B" w:rsidP="00B26D6D">
      <w:pPr>
        <w:pStyle w:val="Nagwek2"/>
        <w:keepNext w:val="0"/>
        <w:keepLines w:val="0"/>
        <w:numPr>
          <w:ilvl w:val="0"/>
          <w:numId w:val="4"/>
        </w:numPr>
        <w:spacing w:before="0"/>
        <w:ind w:left="284" w:hanging="284"/>
        <w:contextualSpacing/>
        <w:jc w:val="both"/>
        <w:rPr>
          <w:rFonts w:ascii="Arial" w:eastAsia="Times New Roman" w:hAnsi="Arial" w:cs="Arial"/>
          <w:color w:val="auto"/>
          <w:sz w:val="22"/>
          <w:szCs w:val="22"/>
        </w:rPr>
      </w:pPr>
      <w:r w:rsidRPr="0042503C">
        <w:rPr>
          <w:rFonts w:ascii="Arial" w:hAnsi="Arial" w:cs="Arial"/>
          <w:color w:val="auto"/>
          <w:sz w:val="22"/>
          <w:szCs w:val="22"/>
        </w:rPr>
        <w:t>Zamawiający i Wykonawca zobowiązują się współdziałać przy wykonaniu Umowy w celu należytej realizacji zamówienia.</w:t>
      </w:r>
    </w:p>
    <w:p w14:paraId="5C1915C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oświadcza, że posiada odpowiednią wiedzę, doświadczenie oraz potencjał techniczny do wykonania Przedmiotu Umowy. </w:t>
      </w:r>
    </w:p>
    <w:p w14:paraId="4965C82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zrealizować Przedmiot Umowy z zgodnie z warunkami i terminami określonymi w niniejszej Umowie oraz wymogami wynikającymi z właściwych przepisów prawa, przy zachowaniu należytej staranności i utrzymaniu wysokiej jakości użytych materiałów oraz wykonywanych prac, z uwzględnieniem zawodowego charakteru prowadzonej przez niego działalności.</w:t>
      </w:r>
    </w:p>
    <w:p w14:paraId="60BCCEAB"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oświadcza, iż dostarczony przez niego Sprzęt posiada właściwości odpowiadające wymaganiom Zamawiającego, opisanym w dokumentacji postępowania o udzielenie zamówienia publicznego poprzedzającego zawarcie niniejszej Umowy oraz jest zgodny z treścią oferty złożonej przez Wykonawcę w tymże postępowaniu. </w:t>
      </w:r>
    </w:p>
    <w:p w14:paraId="4651670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do dostarczenia Sprzętu</w:t>
      </w:r>
      <w:r w:rsidRPr="0042503C">
        <w:rPr>
          <w:rFonts w:ascii="Arial" w:hAnsi="Arial" w:cs="Arial"/>
          <w:i/>
          <w:color w:val="auto"/>
          <w:sz w:val="22"/>
          <w:szCs w:val="22"/>
        </w:rPr>
        <w:t xml:space="preserve"> </w:t>
      </w:r>
      <w:r w:rsidRPr="0042503C">
        <w:rPr>
          <w:rFonts w:ascii="Arial" w:hAnsi="Arial" w:cs="Arial"/>
          <w:color w:val="auto"/>
          <w:sz w:val="22"/>
          <w:szCs w:val="22"/>
        </w:rPr>
        <w:t>fabrycznie nowego, nieużywanego i pochodzącego z bieżącej produkcji (rok produkcji – nie wcześniej niż 2021)</w:t>
      </w:r>
      <w:r w:rsidRPr="0042503C">
        <w:rPr>
          <w:rFonts w:ascii="Arial" w:eastAsia="Calibri" w:hAnsi="Arial" w:cs="Arial"/>
          <w:color w:val="auto"/>
          <w:sz w:val="22"/>
          <w:szCs w:val="22"/>
        </w:rPr>
        <w:t xml:space="preserve">, a także </w:t>
      </w:r>
      <w:r w:rsidRPr="0042503C">
        <w:rPr>
          <w:rFonts w:ascii="Arial" w:hAnsi="Arial" w:cs="Arial"/>
          <w:color w:val="auto"/>
          <w:sz w:val="22"/>
          <w:szCs w:val="22"/>
        </w:rPr>
        <w:t xml:space="preserve">posiadającego stosowne certyfikaty i aprobaty dopuszczające go do sprzedaży i użytkowania na terenie RP. </w:t>
      </w:r>
    </w:p>
    <w:p w14:paraId="3BEABA35"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ponosi odpowiedzialność za osoby wyznaczone przez niego do realizacji Przedmiotu Umowy, w tym za ewentualne działanie tych osób, które stałoby w sprzeczności </w:t>
      </w:r>
      <w:r w:rsidRPr="0042503C">
        <w:rPr>
          <w:rFonts w:ascii="Arial" w:hAnsi="Arial" w:cs="Arial"/>
          <w:color w:val="auto"/>
          <w:sz w:val="22"/>
          <w:szCs w:val="22"/>
        </w:rPr>
        <w:lastRenderedPageBreak/>
        <w:t>z obowiązującymi przepisami prawa (np. BHP, ppoż.) lub postanowieniami niniejszej Umowy w okresie jej realizacji i podczas wykonywania czynności objętych jej zakresem.</w:t>
      </w:r>
    </w:p>
    <w:p w14:paraId="36F65959"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w:t>
      </w:r>
      <w:r w:rsidRPr="0042503C">
        <w:rPr>
          <w:rFonts w:ascii="Arial" w:hAnsi="Arial" w:cs="Arial"/>
          <w:i/>
          <w:color w:val="auto"/>
          <w:sz w:val="22"/>
          <w:szCs w:val="22"/>
        </w:rPr>
        <w:t xml:space="preserve"> </w:t>
      </w:r>
      <w:r w:rsidRPr="0042503C">
        <w:rPr>
          <w:rFonts w:ascii="Arial" w:hAnsi="Arial" w:cs="Arial"/>
          <w:color w:val="auto"/>
          <w:sz w:val="22"/>
          <w:szCs w:val="22"/>
        </w:rPr>
        <w:t xml:space="preserve">udzieli wszelkich możliwych wyjaśnień dotyczących ewentualnych wątpliwości związanych z Przedmiotem Umowy oraz przekaże dokumenty dotyczące Sprzętu (certyfikaty, potwierdzenia spełnienia norm itp.) oraz gwarancji. </w:t>
      </w:r>
    </w:p>
    <w:p w14:paraId="23CE79DC"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Do obowiązków Wykonawcy, poza innymi określonymi w niniejszej Umowie należy m.in.: </w:t>
      </w:r>
    </w:p>
    <w:p w14:paraId="4325AE2F" w14:textId="77777777"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przekazanie dokumentów dostarczonych przez producenta, w tym m.in. karty gwarancyjnej; </w:t>
      </w:r>
    </w:p>
    <w:p w14:paraId="179822EF" w14:textId="369A1F8D"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wypełnienie i podpisanie w części przewidzianej dla Wykonawcy protokołu odbioru; </w:t>
      </w:r>
    </w:p>
    <w:p w14:paraId="4280E6D8" w14:textId="3F29FD21"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odebranie na swój koszt całości lub części Przedmiotu </w:t>
      </w:r>
      <w:r w:rsidR="00C614A2">
        <w:rPr>
          <w:rFonts w:ascii="Arial" w:hAnsi="Arial" w:cs="Arial"/>
          <w:color w:val="auto"/>
          <w:sz w:val="22"/>
          <w:szCs w:val="22"/>
        </w:rPr>
        <w:t>Umowy</w:t>
      </w:r>
      <w:r w:rsidRPr="0042503C">
        <w:rPr>
          <w:rFonts w:ascii="Arial" w:hAnsi="Arial" w:cs="Arial"/>
          <w:color w:val="auto"/>
          <w:sz w:val="22"/>
          <w:szCs w:val="22"/>
        </w:rPr>
        <w:t>, do którego Zamawiający zgłosił w protokole odbioru zastrzeżenia;</w:t>
      </w:r>
    </w:p>
    <w:p w14:paraId="6624B2E6" w14:textId="77777777"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wsparcie Zamawiającego w czynnościach przed instalacją, wskazanie koniecznych czynności </w:t>
      </w:r>
      <w:proofErr w:type="spellStart"/>
      <w:r w:rsidRPr="0042503C">
        <w:rPr>
          <w:rFonts w:ascii="Arial" w:hAnsi="Arial" w:cs="Arial"/>
          <w:color w:val="auto"/>
          <w:sz w:val="22"/>
          <w:szCs w:val="22"/>
        </w:rPr>
        <w:t>przedinstalacyjnych</w:t>
      </w:r>
      <w:proofErr w:type="spellEnd"/>
      <w:r w:rsidRPr="0042503C">
        <w:rPr>
          <w:rFonts w:ascii="Arial" w:hAnsi="Arial" w:cs="Arial"/>
          <w:color w:val="auto"/>
          <w:sz w:val="22"/>
          <w:szCs w:val="22"/>
        </w:rPr>
        <w:t xml:space="preserve"> i adaptacyjnych, które Zamawiający wykona na swój koszt i we własnym zakresie.</w:t>
      </w:r>
    </w:p>
    <w:p w14:paraId="28F017DE"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Do obowiązków Zamawiającego należy:</w:t>
      </w:r>
    </w:p>
    <w:p w14:paraId="1DD07239"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przystąpienie do odbioru Przedmiotu Umowy niezwłocznie po przekazaniu przez Wykonawcę</w:t>
      </w:r>
      <w:r w:rsidRPr="0042503C">
        <w:rPr>
          <w:rFonts w:ascii="Arial" w:hAnsi="Arial" w:cs="Arial"/>
          <w:i/>
          <w:color w:val="auto"/>
          <w:sz w:val="22"/>
          <w:szCs w:val="22"/>
        </w:rPr>
        <w:t xml:space="preserve"> </w:t>
      </w:r>
      <w:r w:rsidRPr="0042503C">
        <w:rPr>
          <w:rFonts w:ascii="Arial" w:hAnsi="Arial" w:cs="Arial"/>
          <w:color w:val="auto"/>
          <w:sz w:val="22"/>
          <w:szCs w:val="22"/>
        </w:rPr>
        <w:t>informacji o jego wykonaniu i zgłoszeniu gotowości do przeprowadzenia czynności odbiorowych,</w:t>
      </w:r>
    </w:p>
    <w:p w14:paraId="60BAAEA0"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udostępnienie w dniach roboczych pomieszczeń dla dostarczenia Sprzętu oraz zapewnienie obecności przedstawicieli Zamawiającego dla ich odbioru; </w:t>
      </w:r>
    </w:p>
    <w:p w14:paraId="74CA199F"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dokonanie odbioru Sprzętu potwierdzonego w formie pisemnego protokołu odbioru wg wzoru stanowiącego załącznik nr 1 do niniejszej Umowy, ewentualnie zgłoszenie zastrzeżeń i odmowa przyjęcia Sprzętu; </w:t>
      </w:r>
    </w:p>
    <w:p w14:paraId="0845DF60"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odebranie od Wykonawcy kompletu dokumentów, w tym m.in. karty gwarancyjnej; </w:t>
      </w:r>
    </w:p>
    <w:p w14:paraId="7B972E07"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terminowa zapłata za Przedmiot Umowy. </w:t>
      </w:r>
    </w:p>
    <w:p w14:paraId="71CDBFAC" w14:textId="77777777" w:rsidR="00B6726B" w:rsidRPr="002512DC" w:rsidRDefault="00B6726B" w:rsidP="00B26D6D">
      <w:pPr>
        <w:pStyle w:val="Nagwek2"/>
        <w:keepNext w:val="0"/>
        <w:keepLines w:val="0"/>
        <w:numPr>
          <w:ilvl w:val="0"/>
          <w:numId w:val="2"/>
        </w:numPr>
        <w:spacing w:before="0"/>
        <w:ind w:left="284" w:hanging="426"/>
        <w:contextualSpacing/>
        <w:jc w:val="both"/>
        <w:rPr>
          <w:rFonts w:ascii="Arial" w:hAnsi="Arial" w:cs="Arial"/>
          <w:i/>
          <w:color w:val="auto"/>
          <w:sz w:val="22"/>
          <w:szCs w:val="22"/>
        </w:rPr>
      </w:pPr>
      <w:r w:rsidRPr="002512DC">
        <w:rPr>
          <w:rFonts w:ascii="Arial" w:hAnsi="Arial" w:cs="Arial"/>
          <w:i/>
          <w:color w:val="auto"/>
          <w:sz w:val="22"/>
          <w:szCs w:val="22"/>
        </w:rPr>
        <w:t>Wykonawca wykona Przedmiot Umowy samodzielnie (bez udziału podwykonawców).</w:t>
      </w:r>
    </w:p>
    <w:p w14:paraId="7D3F1082" w14:textId="77777777" w:rsidR="00B6726B" w:rsidRPr="002512DC" w:rsidRDefault="00B6726B" w:rsidP="00B6726B">
      <w:pPr>
        <w:ind w:left="4395" w:hanging="426"/>
        <w:rPr>
          <w:rFonts w:cs="Arial"/>
          <w:i/>
          <w:sz w:val="22"/>
          <w:szCs w:val="22"/>
        </w:rPr>
      </w:pPr>
      <w:r w:rsidRPr="002512DC">
        <w:rPr>
          <w:rFonts w:cs="Arial"/>
          <w:i/>
          <w:sz w:val="22"/>
          <w:szCs w:val="22"/>
        </w:rPr>
        <w:t>albo</w:t>
      </w:r>
      <w:r w:rsidRPr="002512DC">
        <w:rPr>
          <w:rFonts w:cs="Arial"/>
          <w:i/>
          <w:sz w:val="22"/>
          <w:szCs w:val="22"/>
          <w:vertAlign w:val="superscript"/>
        </w:rPr>
        <w:footnoteReference w:id="1"/>
      </w:r>
    </w:p>
    <w:p w14:paraId="77694222" w14:textId="3145093D" w:rsidR="00B6726B" w:rsidRPr="0042503C" w:rsidRDefault="00B6726B" w:rsidP="00B6726B">
      <w:pPr>
        <w:ind w:left="284" w:hanging="426"/>
        <w:rPr>
          <w:rFonts w:cs="Arial"/>
          <w:sz w:val="22"/>
          <w:szCs w:val="22"/>
        </w:rPr>
      </w:pPr>
      <w:r w:rsidRPr="002512DC">
        <w:rPr>
          <w:rFonts w:cs="Arial"/>
          <w:i/>
          <w:sz w:val="22"/>
          <w:szCs w:val="22"/>
        </w:rPr>
        <w:t xml:space="preserve">        Z zastrzeżeniem postanowień ust. </w:t>
      </w:r>
      <w:r w:rsidR="00CB272A" w:rsidRPr="002512DC">
        <w:rPr>
          <w:rFonts w:cs="Arial"/>
          <w:i/>
          <w:sz w:val="22"/>
          <w:szCs w:val="22"/>
        </w:rPr>
        <w:t>10</w:t>
      </w:r>
      <w:r w:rsidRPr="002512DC">
        <w:rPr>
          <w:rFonts w:cs="Arial"/>
          <w:i/>
          <w:sz w:val="22"/>
          <w:szCs w:val="22"/>
        </w:rPr>
        <w:t>, Wykonawca wykona Przedmiot Umowy przy udziale podwykonawców …………………………………………………………………… w zakresie: ..........................................................................................,</w:t>
      </w:r>
      <w:r w:rsidRPr="0042503C">
        <w:rPr>
          <w:rFonts w:cs="Arial"/>
          <w:sz w:val="22"/>
          <w:szCs w:val="22"/>
        </w:rPr>
        <w:t xml:space="preserve"> </w:t>
      </w:r>
      <w:r w:rsidR="002512DC">
        <w:rPr>
          <w:rFonts w:cs="Arial"/>
          <w:sz w:val="22"/>
          <w:szCs w:val="22"/>
        </w:rPr>
        <w:t>*</w:t>
      </w:r>
    </w:p>
    <w:p w14:paraId="572A91BE" w14:textId="7523E834" w:rsidR="00B6726B" w:rsidRPr="0042503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42503C">
        <w:rPr>
          <w:rFonts w:ascii="Arial" w:hAnsi="Arial" w:cs="Arial"/>
          <w:color w:val="auto"/>
          <w:sz w:val="22"/>
          <w:szCs w:val="22"/>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14:paraId="1726155F" w14:textId="4AA4BEDA" w:rsidR="00B6726B" w:rsidRPr="0042503C" w:rsidRDefault="00B6726B" w:rsidP="00AD519A">
      <w:pPr>
        <w:pStyle w:val="Nagwek5"/>
        <w:keepNext w:val="0"/>
        <w:spacing w:before="120"/>
        <w:jc w:val="center"/>
        <w:rPr>
          <w:rFonts w:ascii="Arial" w:eastAsiaTheme="minorHAnsi" w:hAnsi="Arial" w:cs="Arial"/>
          <w:color w:val="auto"/>
          <w:sz w:val="22"/>
          <w:szCs w:val="22"/>
        </w:rPr>
      </w:pPr>
      <w:r w:rsidRPr="0042503C">
        <w:rPr>
          <w:rFonts w:ascii="Arial" w:eastAsiaTheme="minorHAnsi" w:hAnsi="Arial" w:cs="Arial"/>
          <w:color w:val="auto"/>
          <w:sz w:val="22"/>
          <w:szCs w:val="22"/>
        </w:rPr>
        <w:t>§ 4</w:t>
      </w:r>
    </w:p>
    <w:p w14:paraId="2B0E8DD8" w14:textId="77777777" w:rsidR="00B6726B" w:rsidRPr="0042503C" w:rsidRDefault="00B6726B" w:rsidP="00AD519A">
      <w:pPr>
        <w:pStyle w:val="Nagwek5"/>
        <w:keepNext w:val="0"/>
        <w:spacing w:before="0" w:after="120"/>
        <w:jc w:val="center"/>
        <w:rPr>
          <w:rFonts w:ascii="Arial" w:eastAsiaTheme="minorHAnsi" w:hAnsi="Arial" w:cs="Arial"/>
          <w:color w:val="auto"/>
          <w:sz w:val="22"/>
        </w:rPr>
      </w:pPr>
      <w:r w:rsidRPr="0042503C">
        <w:rPr>
          <w:rFonts w:ascii="Arial" w:eastAsiaTheme="minorHAnsi" w:hAnsi="Arial" w:cs="Arial"/>
          <w:color w:val="auto"/>
          <w:sz w:val="22"/>
        </w:rPr>
        <w:t>Termin oraz pozostałe warunki realizacji Umowy</w:t>
      </w:r>
    </w:p>
    <w:p w14:paraId="5BDEA433" w14:textId="77777777" w:rsidR="00B6726B" w:rsidRPr="00EA360E" w:rsidRDefault="00B6726B" w:rsidP="00B26D6D">
      <w:pPr>
        <w:pStyle w:val="Nagwek2"/>
        <w:keepNext w:val="0"/>
        <w:keepLines w:val="0"/>
        <w:numPr>
          <w:ilvl w:val="0"/>
          <w:numId w:val="7"/>
        </w:numPr>
        <w:spacing w:before="0"/>
        <w:ind w:left="284" w:hanging="284"/>
        <w:contextualSpacing/>
        <w:jc w:val="both"/>
        <w:rPr>
          <w:rFonts w:ascii="Arial" w:eastAsia="Times New Roman" w:hAnsi="Arial" w:cs="Arial"/>
          <w:b/>
          <w:i/>
          <w:color w:val="auto"/>
          <w:sz w:val="22"/>
          <w:szCs w:val="24"/>
        </w:rPr>
      </w:pPr>
      <w:r w:rsidRPr="00EA360E">
        <w:rPr>
          <w:rFonts w:ascii="Arial" w:hAnsi="Arial" w:cs="Arial"/>
          <w:color w:val="auto"/>
          <w:sz w:val="22"/>
          <w:szCs w:val="24"/>
        </w:rPr>
        <w:t>Wykonawca zobowiązany jest do zrealizowania Przedmiotu Umowy w terminie:</w:t>
      </w:r>
    </w:p>
    <w:p w14:paraId="59DD91D8" w14:textId="5CFCF67B" w:rsidR="00B6726B" w:rsidRPr="0042503C" w:rsidRDefault="00B6726B" w:rsidP="00B6726B">
      <w:pPr>
        <w:pStyle w:val="Nagwek2"/>
        <w:keepNext w:val="0"/>
        <w:keepLines w:val="0"/>
        <w:spacing w:before="0"/>
        <w:ind w:left="284"/>
        <w:contextualSpacing/>
        <w:jc w:val="both"/>
        <w:rPr>
          <w:rFonts w:ascii="Arial" w:hAnsi="Arial" w:cs="Arial"/>
          <w:b/>
          <w:color w:val="auto"/>
          <w:sz w:val="22"/>
          <w:szCs w:val="24"/>
          <w:highlight w:val="yellow"/>
        </w:rPr>
      </w:pPr>
      <w:r w:rsidRPr="00EA360E">
        <w:rPr>
          <w:rFonts w:ascii="Arial" w:hAnsi="Arial" w:cs="Arial"/>
          <w:b/>
          <w:color w:val="auto"/>
          <w:sz w:val="22"/>
          <w:szCs w:val="24"/>
        </w:rPr>
        <w:t xml:space="preserve">do </w:t>
      </w:r>
      <w:r w:rsidR="001C10B8" w:rsidRPr="00845CB8">
        <w:rPr>
          <w:rFonts w:ascii="Arial" w:hAnsi="Arial" w:cs="Arial"/>
          <w:color w:val="auto"/>
          <w:sz w:val="22"/>
          <w:szCs w:val="24"/>
          <w:highlight w:val="yellow"/>
        </w:rPr>
        <w:t>……</w:t>
      </w:r>
      <w:r w:rsidR="001C10B8" w:rsidRPr="00EA360E">
        <w:rPr>
          <w:rFonts w:ascii="Arial" w:hAnsi="Arial" w:cs="Arial"/>
          <w:b/>
          <w:color w:val="auto"/>
          <w:sz w:val="22"/>
          <w:szCs w:val="24"/>
        </w:rPr>
        <w:t xml:space="preserve"> tygodni </w:t>
      </w:r>
      <w:r w:rsidRPr="00EA360E">
        <w:rPr>
          <w:rFonts w:ascii="Arial" w:hAnsi="Arial" w:cs="Arial"/>
          <w:b/>
          <w:color w:val="auto"/>
          <w:sz w:val="22"/>
          <w:szCs w:val="24"/>
        </w:rPr>
        <w:t>od daty zawarcia Umowy</w:t>
      </w:r>
      <w:r w:rsidR="00EA360E" w:rsidRPr="00EA360E">
        <w:rPr>
          <w:rFonts w:ascii="Arial" w:hAnsi="Arial" w:cs="Arial"/>
          <w:i/>
          <w:iCs/>
          <w:color w:val="auto"/>
          <w:sz w:val="22"/>
          <w:szCs w:val="22"/>
        </w:rPr>
        <w:t>.</w:t>
      </w:r>
      <w:r w:rsidR="001C10B8" w:rsidRPr="00EA360E">
        <w:rPr>
          <w:rFonts w:ascii="Arial" w:hAnsi="Arial" w:cs="Arial"/>
          <w:i/>
          <w:iCs/>
          <w:color w:val="auto"/>
          <w:sz w:val="22"/>
          <w:szCs w:val="22"/>
        </w:rPr>
        <w:t xml:space="preserve"> (* do uzupełnienia zgodnie z ofertą Wykonawcy)</w:t>
      </w:r>
    </w:p>
    <w:p w14:paraId="6B84CD1C"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4"/>
        </w:rPr>
      </w:pPr>
      <w:r w:rsidRPr="0042503C">
        <w:rPr>
          <w:rFonts w:ascii="Arial" w:hAnsi="Arial" w:cs="Arial"/>
          <w:color w:val="auto"/>
          <w:sz w:val="22"/>
          <w:szCs w:val="24"/>
        </w:rPr>
        <w:t>Na dwa dni przed planowaną dostawą, Wykonawca zawiadomi Zamawiającego w formie elektronicznej lub telefonicznie o terminie dostarczenia Sprzętu. Zamawiający</w:t>
      </w:r>
      <w:r w:rsidRPr="0042503C">
        <w:rPr>
          <w:rFonts w:ascii="Arial" w:hAnsi="Arial" w:cs="Arial"/>
          <w:i/>
          <w:color w:val="auto"/>
          <w:sz w:val="22"/>
          <w:szCs w:val="24"/>
        </w:rPr>
        <w:t xml:space="preserve"> </w:t>
      </w:r>
      <w:r w:rsidRPr="0042503C">
        <w:rPr>
          <w:rFonts w:ascii="Arial" w:hAnsi="Arial" w:cs="Arial"/>
          <w:color w:val="auto"/>
          <w:sz w:val="22"/>
          <w:szCs w:val="24"/>
        </w:rPr>
        <w:t xml:space="preserve">może odmówić przyjęcia Sprzętu dostarczonego w dni uznane przez </w:t>
      </w:r>
      <w:r w:rsidRPr="0042503C">
        <w:rPr>
          <w:rFonts w:ascii="Arial" w:hAnsi="Arial" w:cs="Arial"/>
          <w:iCs/>
          <w:color w:val="auto"/>
          <w:sz w:val="22"/>
          <w:szCs w:val="24"/>
        </w:rPr>
        <w:t>Zamawiającego</w:t>
      </w:r>
      <w:r w:rsidRPr="0042503C">
        <w:rPr>
          <w:rFonts w:ascii="Arial" w:hAnsi="Arial" w:cs="Arial"/>
          <w:color w:val="auto"/>
          <w:sz w:val="22"/>
          <w:szCs w:val="24"/>
        </w:rPr>
        <w:t xml:space="preserve"> za wolne od pracy oraz w dni powszednie poza godzinami 08:00 – 14:00. Za dni robocze uważa się dni od poniedziałku do piątku z wyjątkiem dni ustawowo wolnych od pracy. Jeżeli termin wydania Sprzętu przypada na dzień wolny od pracy, jego wydanie zostanie zrealizowane pierwszego dnia roboczego następującego po tym dniu. </w:t>
      </w:r>
    </w:p>
    <w:p w14:paraId="60BD9006" w14:textId="6F88B249" w:rsidR="00B6726B" w:rsidRPr="002A4F4D" w:rsidRDefault="00B6726B" w:rsidP="00B26D6D">
      <w:pPr>
        <w:pStyle w:val="Nagwek2"/>
        <w:keepNext w:val="0"/>
        <w:keepLines w:val="0"/>
        <w:numPr>
          <w:ilvl w:val="0"/>
          <w:numId w:val="2"/>
        </w:numPr>
        <w:spacing w:before="0"/>
        <w:ind w:left="284" w:hanging="284"/>
        <w:contextualSpacing/>
        <w:jc w:val="both"/>
        <w:rPr>
          <w:rFonts w:ascii="Arial" w:hAnsi="Arial" w:cs="Arial"/>
          <w:b/>
          <w:color w:val="auto"/>
          <w:sz w:val="22"/>
          <w:szCs w:val="22"/>
        </w:rPr>
      </w:pPr>
      <w:r w:rsidRPr="0042503C">
        <w:rPr>
          <w:rFonts w:ascii="Arial" w:hAnsi="Arial" w:cs="Arial"/>
          <w:color w:val="auto"/>
          <w:sz w:val="22"/>
          <w:szCs w:val="24"/>
        </w:rPr>
        <w:t xml:space="preserve">Wykonawca </w:t>
      </w:r>
      <w:r w:rsidRPr="002A4F4D">
        <w:rPr>
          <w:rFonts w:ascii="Arial" w:hAnsi="Arial" w:cs="Arial"/>
          <w:color w:val="auto"/>
          <w:sz w:val="22"/>
          <w:szCs w:val="24"/>
        </w:rPr>
        <w:t xml:space="preserve">dostarczy Sprzęt do miejsca wskazanego przez Zamawiającego na adres: </w:t>
      </w:r>
      <w:r w:rsidRPr="002A4F4D">
        <w:rPr>
          <w:rFonts w:ascii="Arial" w:hAnsi="Arial" w:cs="Arial"/>
          <w:b/>
          <w:color w:val="auto"/>
          <w:sz w:val="22"/>
          <w:szCs w:val="22"/>
        </w:rPr>
        <w:t xml:space="preserve">Wydział Inżynierii </w:t>
      </w:r>
      <w:r w:rsidR="002A4F4D" w:rsidRPr="002A4F4D">
        <w:rPr>
          <w:rFonts w:ascii="Arial" w:hAnsi="Arial" w:cs="Arial"/>
          <w:b/>
          <w:color w:val="auto"/>
          <w:sz w:val="22"/>
          <w:szCs w:val="22"/>
        </w:rPr>
        <w:t>Materiałowej i Fizyki, Katedra Inżynierii Materiałowej,</w:t>
      </w:r>
      <w:r w:rsidRPr="002A4F4D">
        <w:rPr>
          <w:rFonts w:ascii="Arial" w:hAnsi="Arial" w:cs="Arial"/>
          <w:b/>
          <w:color w:val="auto"/>
          <w:sz w:val="22"/>
          <w:szCs w:val="22"/>
        </w:rPr>
        <w:t xml:space="preserve"> </w:t>
      </w:r>
      <w:r w:rsidR="002A4F4D" w:rsidRPr="002A4F4D">
        <w:rPr>
          <w:rFonts w:ascii="Arial" w:hAnsi="Arial" w:cs="Arial"/>
          <w:b/>
          <w:color w:val="auto"/>
          <w:sz w:val="22"/>
          <w:szCs w:val="22"/>
        </w:rPr>
        <w:t>Politechnika Krakowska</w:t>
      </w:r>
      <w:r w:rsidRPr="002A4F4D">
        <w:rPr>
          <w:rFonts w:ascii="Arial" w:hAnsi="Arial" w:cs="Arial"/>
          <w:b/>
          <w:color w:val="auto"/>
          <w:sz w:val="22"/>
          <w:szCs w:val="22"/>
        </w:rPr>
        <w:t>, ul. Warszawska 24, 31-155 Kraków</w:t>
      </w:r>
      <w:r w:rsidRPr="002A4F4D">
        <w:rPr>
          <w:rFonts w:ascii="Arial" w:hAnsi="Arial" w:cs="Arial"/>
          <w:color w:val="auto"/>
          <w:sz w:val="22"/>
          <w:szCs w:val="22"/>
        </w:rPr>
        <w:t>.</w:t>
      </w:r>
    </w:p>
    <w:p w14:paraId="50A30E3F" w14:textId="1387365D" w:rsidR="00B6726B" w:rsidRPr="00EA360E" w:rsidRDefault="00B6726B" w:rsidP="00EA360E">
      <w:pPr>
        <w:pStyle w:val="Nagwek2"/>
        <w:keepLines w:val="0"/>
        <w:numPr>
          <w:ilvl w:val="0"/>
          <w:numId w:val="2"/>
        </w:numPr>
        <w:spacing w:before="120" w:after="60"/>
        <w:ind w:left="284" w:hanging="284"/>
        <w:contextualSpacing/>
        <w:jc w:val="both"/>
        <w:rPr>
          <w:rFonts w:ascii="Arial" w:hAnsi="Arial" w:cs="Arial"/>
          <w:color w:val="auto"/>
          <w:sz w:val="22"/>
          <w:szCs w:val="22"/>
        </w:rPr>
      </w:pPr>
      <w:r w:rsidRPr="002A4F4D">
        <w:rPr>
          <w:rFonts w:ascii="Arial" w:hAnsi="Arial" w:cs="Arial"/>
          <w:color w:val="auto"/>
          <w:sz w:val="22"/>
          <w:szCs w:val="22"/>
        </w:rPr>
        <w:t>Wykonawca zobowiązany jest</w:t>
      </w:r>
      <w:r w:rsidRPr="0042503C">
        <w:rPr>
          <w:rFonts w:ascii="Arial" w:hAnsi="Arial" w:cs="Arial"/>
          <w:color w:val="auto"/>
          <w:sz w:val="22"/>
          <w:szCs w:val="22"/>
        </w:rPr>
        <w:t xml:space="preserve"> przeprowadzić szkolenie z obsługi sprzętu oraz wszystkich elementów dodatkowych, dla minimum 3 osób, prowadzone w całości w języku polskim w </w:t>
      </w:r>
      <w:r w:rsidRPr="0042503C">
        <w:rPr>
          <w:rFonts w:ascii="Arial" w:hAnsi="Arial" w:cs="Arial"/>
          <w:color w:val="auto"/>
          <w:sz w:val="22"/>
          <w:szCs w:val="22"/>
        </w:rPr>
        <w:lastRenderedPageBreak/>
        <w:t>siedzibie Zamawiającego, na dostarczonym Przedmiocie umowy</w:t>
      </w:r>
      <w:r w:rsidRPr="00EA360E">
        <w:rPr>
          <w:rFonts w:ascii="Arial" w:hAnsi="Arial" w:cs="Arial"/>
          <w:color w:val="auto"/>
          <w:sz w:val="22"/>
          <w:szCs w:val="22"/>
        </w:rPr>
        <w:t xml:space="preserve"> w wymiarze 2 dni (po 8 godzin z przerwą 30 minut).</w:t>
      </w:r>
    </w:p>
    <w:p w14:paraId="1A6666CC" w14:textId="50306F66"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do terminowej realizacji Przedmiotu Umowy na własny koszt i ryzyko. Wykonawca ponosi odpowiedzialność za wady i usterki powstałe w czasie transportu, rozładunku i wniesienia Sprzętu, dlatego też do obowiązków Wykonawcy należy zapewnienie takiego opakowania, jakie jest wymagane, aby nie dopuścić do uszkodzenia lub pogorszenia jakości Sprzętu w czasie dostawy do miejsca przeznaczenia. Sprzęt powinien być oznakowany w sposób umożliwiający identyfikację jego producenta.</w:t>
      </w:r>
    </w:p>
    <w:p w14:paraId="658266C4"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Informacje oraz dokumenty, o których mowa w art. 546 ustawy z dnia 23 kwietnia 1964 r. Kodeks cywilny (dalej „k.c.”), w szczególności karty gwarancyjne, instrukcje obsługi, certyfikaty, potwierdzenia spełniania norm itp., Wykonawca</w:t>
      </w:r>
      <w:r w:rsidRPr="0042503C">
        <w:rPr>
          <w:rFonts w:ascii="Arial" w:hAnsi="Arial" w:cs="Arial"/>
          <w:i/>
          <w:color w:val="auto"/>
          <w:sz w:val="22"/>
          <w:szCs w:val="22"/>
        </w:rPr>
        <w:t xml:space="preserve"> </w:t>
      </w:r>
      <w:r w:rsidRPr="0042503C">
        <w:rPr>
          <w:rFonts w:ascii="Arial" w:hAnsi="Arial" w:cs="Arial"/>
          <w:color w:val="auto"/>
          <w:sz w:val="22"/>
          <w:szCs w:val="22"/>
        </w:rPr>
        <w:t>przekaże Zamawiającemu</w:t>
      </w:r>
      <w:r w:rsidRPr="0042503C">
        <w:rPr>
          <w:rFonts w:ascii="Arial" w:hAnsi="Arial" w:cs="Arial"/>
          <w:i/>
          <w:color w:val="auto"/>
          <w:sz w:val="22"/>
          <w:szCs w:val="22"/>
        </w:rPr>
        <w:t xml:space="preserve"> </w:t>
      </w:r>
      <w:r w:rsidRPr="0042503C">
        <w:rPr>
          <w:rFonts w:ascii="Arial" w:hAnsi="Arial" w:cs="Arial"/>
          <w:color w:val="auto"/>
          <w:sz w:val="22"/>
          <w:szCs w:val="22"/>
        </w:rPr>
        <w:t xml:space="preserve">wraz ze Sprzętem. Dokumenty muszą być sporządzone w języku polskim. </w:t>
      </w:r>
    </w:p>
    <w:p w14:paraId="56AD520E"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Po przeprowadzeniu dostawy, wniesienia oraz montażu Sprzętu</w:t>
      </w:r>
      <w:r w:rsidRPr="0042503C">
        <w:rPr>
          <w:rFonts w:ascii="Arial" w:hAnsi="Arial" w:cs="Arial"/>
          <w:i/>
          <w:color w:val="auto"/>
          <w:sz w:val="22"/>
          <w:szCs w:val="22"/>
        </w:rPr>
        <w:t>,</w:t>
      </w:r>
      <w:r w:rsidRPr="0042503C">
        <w:rPr>
          <w:rFonts w:ascii="Arial" w:hAnsi="Arial" w:cs="Arial"/>
          <w:color w:val="auto"/>
          <w:sz w:val="22"/>
          <w:szCs w:val="22"/>
        </w:rPr>
        <w:t xml:space="preserve"> Wykonawca zobowiązany jest na swój koszt uporządkować miejsce dostawy oraz montażu oraz usunąć odpady i opakowania, w których dostarczono Sprzęt. Obowiązki dotyczące recyklingu odpadów opakowaniowych i poużytkowych spoczywają na Wykonawcy. </w:t>
      </w:r>
    </w:p>
    <w:p w14:paraId="5231CFA8" w14:textId="2CF186E5" w:rsidR="00B6726B" w:rsidRPr="0042503C" w:rsidRDefault="00B6726B" w:rsidP="00AD519A">
      <w:pPr>
        <w:pStyle w:val="Nagwek5"/>
        <w:keepNext w:val="0"/>
        <w:spacing w:before="120"/>
        <w:jc w:val="center"/>
        <w:rPr>
          <w:rFonts w:ascii="Arial" w:eastAsiaTheme="minorHAnsi" w:hAnsi="Arial" w:cs="Arial"/>
          <w:color w:val="auto"/>
          <w:sz w:val="22"/>
          <w:szCs w:val="22"/>
        </w:rPr>
      </w:pPr>
      <w:r w:rsidRPr="0042503C">
        <w:rPr>
          <w:rFonts w:ascii="Arial" w:eastAsiaTheme="minorHAnsi" w:hAnsi="Arial" w:cs="Arial"/>
          <w:color w:val="auto"/>
          <w:sz w:val="22"/>
          <w:szCs w:val="22"/>
        </w:rPr>
        <w:t xml:space="preserve">§ </w:t>
      </w:r>
      <w:r w:rsidR="0042503C" w:rsidRPr="0042503C">
        <w:rPr>
          <w:rFonts w:ascii="Arial" w:eastAsiaTheme="minorHAnsi" w:hAnsi="Arial" w:cs="Arial"/>
          <w:color w:val="auto"/>
          <w:sz w:val="22"/>
          <w:szCs w:val="22"/>
        </w:rPr>
        <w:t>5</w:t>
      </w:r>
    </w:p>
    <w:p w14:paraId="5BF84170" w14:textId="77777777" w:rsidR="00B6726B" w:rsidRPr="00AD519A" w:rsidRDefault="00B6726B" w:rsidP="00AD519A">
      <w:pPr>
        <w:pStyle w:val="Nagwek5"/>
        <w:keepNext w:val="0"/>
        <w:spacing w:before="0" w:after="120"/>
        <w:jc w:val="center"/>
        <w:rPr>
          <w:rFonts w:ascii="Arial" w:eastAsiaTheme="minorHAnsi" w:hAnsi="Arial" w:cs="Arial"/>
          <w:color w:val="auto"/>
          <w:sz w:val="22"/>
          <w:szCs w:val="22"/>
        </w:rPr>
      </w:pPr>
      <w:r w:rsidRPr="00AD519A">
        <w:rPr>
          <w:rFonts w:ascii="Arial" w:eastAsiaTheme="minorHAnsi" w:hAnsi="Arial" w:cs="Arial"/>
          <w:color w:val="auto"/>
          <w:sz w:val="22"/>
          <w:szCs w:val="22"/>
        </w:rPr>
        <w:t>Odbiór Przedmiotu Umowy</w:t>
      </w:r>
    </w:p>
    <w:p w14:paraId="5DF3449F" w14:textId="77777777" w:rsidR="00B6726B" w:rsidRPr="00AD519A" w:rsidRDefault="00B6726B" w:rsidP="00B26D6D">
      <w:pPr>
        <w:pStyle w:val="Nagwek2"/>
        <w:keepNext w:val="0"/>
        <w:keepLines w:val="0"/>
        <w:numPr>
          <w:ilvl w:val="0"/>
          <w:numId w:val="8"/>
        </w:numPr>
        <w:spacing w:before="0"/>
        <w:ind w:left="284" w:hanging="284"/>
        <w:contextualSpacing/>
        <w:jc w:val="both"/>
        <w:rPr>
          <w:rFonts w:ascii="Arial" w:eastAsia="Times New Roman" w:hAnsi="Arial" w:cs="Arial"/>
          <w:color w:val="auto"/>
          <w:sz w:val="22"/>
          <w:szCs w:val="22"/>
        </w:rPr>
      </w:pPr>
      <w:r w:rsidRPr="00AD519A">
        <w:rPr>
          <w:rFonts w:ascii="Arial" w:hAnsi="Arial" w:cs="Arial"/>
          <w:color w:val="auto"/>
          <w:sz w:val="22"/>
          <w:szCs w:val="22"/>
        </w:rPr>
        <w:t>W dniu realizacji Przedmiotu Umowy (dostawy wraz z rozładunkiem, wniesieniem i montażem), w obecności upoważnionych przedstawicieli Stron, nastąpi jego sprawdzenie pod względem kompletności i zgodności z ofertą</w:t>
      </w:r>
      <w:r w:rsidRPr="00AD519A">
        <w:rPr>
          <w:rFonts w:ascii="Arial" w:hAnsi="Arial" w:cs="Arial"/>
          <w:i/>
          <w:color w:val="auto"/>
          <w:sz w:val="22"/>
          <w:szCs w:val="22"/>
        </w:rPr>
        <w:t xml:space="preserve"> </w:t>
      </w:r>
      <w:r w:rsidRPr="00AD519A">
        <w:rPr>
          <w:rFonts w:ascii="Arial" w:hAnsi="Arial" w:cs="Arial"/>
          <w:color w:val="auto"/>
          <w:sz w:val="22"/>
          <w:szCs w:val="22"/>
        </w:rPr>
        <w:t>Wykonawc</w:t>
      </w:r>
      <w:r w:rsidRPr="00AD519A">
        <w:rPr>
          <w:rFonts w:ascii="Arial" w:hAnsi="Arial" w:cs="Arial"/>
          <w:iCs/>
          <w:color w:val="auto"/>
          <w:sz w:val="22"/>
          <w:szCs w:val="22"/>
        </w:rPr>
        <w:t>y</w:t>
      </w:r>
      <w:r w:rsidRPr="00AD519A">
        <w:rPr>
          <w:rFonts w:ascii="Arial" w:hAnsi="Arial" w:cs="Arial"/>
          <w:i/>
          <w:iCs/>
          <w:color w:val="auto"/>
          <w:sz w:val="22"/>
          <w:szCs w:val="22"/>
        </w:rPr>
        <w:t xml:space="preserve"> </w:t>
      </w:r>
      <w:r w:rsidRPr="00AD519A">
        <w:rPr>
          <w:rFonts w:ascii="Arial" w:hAnsi="Arial" w:cs="Arial"/>
          <w:iCs/>
          <w:color w:val="auto"/>
          <w:sz w:val="22"/>
          <w:szCs w:val="22"/>
        </w:rPr>
        <w:t xml:space="preserve">i Umową, a następnie odbiór Przedmiotu Umowy potwierdzony </w:t>
      </w:r>
      <w:r w:rsidRPr="00AD519A">
        <w:rPr>
          <w:rFonts w:ascii="Arial" w:hAnsi="Arial" w:cs="Arial"/>
          <w:color w:val="auto"/>
          <w:sz w:val="22"/>
          <w:szCs w:val="22"/>
        </w:rPr>
        <w:t xml:space="preserve">protokołem odbioru podpisanym przez przedstawicieli Stron. </w:t>
      </w:r>
    </w:p>
    <w:p w14:paraId="589C66EB" w14:textId="59A1F9EB"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Protokół odbioru</w:t>
      </w:r>
      <w:r w:rsidRPr="00AD519A">
        <w:rPr>
          <w:rFonts w:ascii="Arial" w:hAnsi="Arial" w:cs="Arial"/>
          <w:i/>
          <w:color w:val="auto"/>
          <w:sz w:val="22"/>
          <w:szCs w:val="22"/>
        </w:rPr>
        <w:t xml:space="preserve"> </w:t>
      </w:r>
      <w:r w:rsidRPr="00AD519A">
        <w:rPr>
          <w:rFonts w:ascii="Arial" w:hAnsi="Arial" w:cs="Arial"/>
          <w:color w:val="auto"/>
          <w:sz w:val="22"/>
          <w:szCs w:val="22"/>
        </w:rPr>
        <w:t>winien zawierać</w:t>
      </w:r>
      <w:r w:rsidRPr="00AD519A">
        <w:rPr>
          <w:rFonts w:ascii="Arial" w:hAnsi="Arial" w:cs="Arial"/>
          <w:i/>
          <w:color w:val="auto"/>
          <w:sz w:val="22"/>
          <w:szCs w:val="22"/>
        </w:rPr>
        <w:t xml:space="preserve">: </w:t>
      </w:r>
      <w:r w:rsidRPr="00AD519A">
        <w:rPr>
          <w:rFonts w:ascii="Arial" w:hAnsi="Arial" w:cs="Arial"/>
          <w:color w:val="auto"/>
          <w:sz w:val="22"/>
          <w:szCs w:val="22"/>
        </w:rPr>
        <w:t xml:space="preserve">nazwę, model, producenta oraz ilość Sprzętu, numery katalogowe (jeżeli były podane w ofercie Wykonawcy). </w:t>
      </w:r>
    </w:p>
    <w:p w14:paraId="03253970" w14:textId="77777777"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W przypadku ujawnienia przy dokonywaniu czynności, o których mowa w ust. 1 jakichkolwiek braków lub nieprawidłowości, odbiór Przedmiotu Umowy w zakresie objętym ww. brakami i nieprawidłowościami, nastąpi dopiero po ich usunięciu przez</w:t>
      </w:r>
      <w:r w:rsidRPr="00AD519A">
        <w:rPr>
          <w:rFonts w:ascii="Arial" w:hAnsi="Arial" w:cs="Arial"/>
          <w:i/>
          <w:color w:val="auto"/>
          <w:sz w:val="22"/>
          <w:szCs w:val="22"/>
        </w:rPr>
        <w:t xml:space="preserve"> </w:t>
      </w:r>
      <w:r w:rsidRPr="00AD519A">
        <w:rPr>
          <w:rFonts w:ascii="Arial" w:hAnsi="Arial" w:cs="Arial"/>
          <w:color w:val="auto"/>
          <w:sz w:val="22"/>
          <w:szCs w:val="22"/>
        </w:rPr>
        <w:t>Wykonawcę. Odpowiednie zastrzeżenia w tym zakresie zostaną odnotowane w protokole odbioru.</w:t>
      </w:r>
      <w:r w:rsidRPr="00AD519A">
        <w:rPr>
          <w:rFonts w:ascii="Arial" w:hAnsi="Arial" w:cs="Arial"/>
          <w:i/>
          <w:color w:val="auto"/>
          <w:sz w:val="22"/>
          <w:szCs w:val="22"/>
        </w:rPr>
        <w:t xml:space="preserve"> </w:t>
      </w:r>
      <w:r w:rsidRPr="00AD519A">
        <w:rPr>
          <w:rFonts w:ascii="Arial" w:hAnsi="Arial" w:cs="Arial"/>
          <w:color w:val="auto"/>
          <w:sz w:val="22"/>
          <w:szCs w:val="22"/>
        </w:rPr>
        <w:t>Wykonawca</w:t>
      </w:r>
      <w:r w:rsidRPr="00AD519A">
        <w:rPr>
          <w:rFonts w:ascii="Arial" w:hAnsi="Arial" w:cs="Arial"/>
          <w:i/>
          <w:color w:val="auto"/>
          <w:sz w:val="22"/>
          <w:szCs w:val="22"/>
        </w:rPr>
        <w:t xml:space="preserve"> </w:t>
      </w:r>
      <w:r w:rsidRPr="00AD519A">
        <w:rPr>
          <w:rFonts w:ascii="Arial" w:hAnsi="Arial" w:cs="Arial"/>
          <w:color w:val="auto"/>
          <w:sz w:val="22"/>
          <w:szCs w:val="22"/>
        </w:rPr>
        <w:t>usunie braki lub nieprawidłowości w terminie wyznaczonym przez</w:t>
      </w:r>
      <w:r w:rsidRPr="00AD519A">
        <w:rPr>
          <w:rFonts w:ascii="Arial" w:hAnsi="Arial" w:cs="Arial"/>
          <w:i/>
          <w:color w:val="auto"/>
          <w:sz w:val="22"/>
          <w:szCs w:val="22"/>
        </w:rPr>
        <w:t xml:space="preserve"> </w:t>
      </w:r>
      <w:r w:rsidRPr="00AD519A">
        <w:rPr>
          <w:rFonts w:ascii="Arial" w:hAnsi="Arial" w:cs="Arial"/>
          <w:color w:val="auto"/>
          <w:sz w:val="22"/>
          <w:szCs w:val="22"/>
        </w:rPr>
        <w:t>Zamawiającego, nie dłuższym niż 7 dni roboczych. Zamawiający zastrzega sobie prawo odmowy przyjęcia do swoich magazynów Sprzętu niezgodnego z treścią Umowy.</w:t>
      </w:r>
    </w:p>
    <w:p w14:paraId="46193F06" w14:textId="77777777"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 xml:space="preserve">Podpisany przez Zamawiającego bez zastrzeżeń protokół odbioru, stanowi podstawę wystawienia przez Wykonawcę faktury. </w:t>
      </w:r>
    </w:p>
    <w:p w14:paraId="5193B202" w14:textId="5B040C6D" w:rsidR="00B6726B" w:rsidRPr="00AD519A" w:rsidRDefault="00B6726B" w:rsidP="00AD519A">
      <w:pPr>
        <w:pStyle w:val="Nagwek5"/>
        <w:keepNext w:val="0"/>
        <w:spacing w:before="120"/>
        <w:jc w:val="center"/>
        <w:rPr>
          <w:rFonts w:ascii="Arial" w:eastAsiaTheme="minorHAnsi" w:hAnsi="Arial" w:cs="Arial"/>
          <w:color w:val="auto"/>
          <w:sz w:val="22"/>
          <w:szCs w:val="22"/>
        </w:rPr>
      </w:pPr>
      <w:r w:rsidRPr="00AD519A">
        <w:rPr>
          <w:rFonts w:ascii="Arial" w:eastAsiaTheme="minorHAnsi" w:hAnsi="Arial" w:cs="Arial"/>
          <w:color w:val="auto"/>
          <w:sz w:val="22"/>
          <w:szCs w:val="22"/>
        </w:rPr>
        <w:t xml:space="preserve">§ </w:t>
      </w:r>
      <w:r w:rsidR="00AD519A" w:rsidRPr="00AD519A">
        <w:rPr>
          <w:rFonts w:ascii="Arial" w:eastAsiaTheme="minorHAnsi" w:hAnsi="Arial" w:cs="Arial"/>
          <w:color w:val="auto"/>
          <w:sz w:val="22"/>
          <w:szCs w:val="22"/>
        </w:rPr>
        <w:t>6</w:t>
      </w:r>
    </w:p>
    <w:p w14:paraId="2A20C5A1" w14:textId="77777777" w:rsidR="00B6726B" w:rsidRPr="0013517C" w:rsidRDefault="00B6726B" w:rsidP="00AD519A">
      <w:pPr>
        <w:pStyle w:val="Nagwek5"/>
        <w:keepNext w:val="0"/>
        <w:spacing w:before="0"/>
        <w:jc w:val="center"/>
        <w:rPr>
          <w:rFonts w:ascii="Arial" w:eastAsiaTheme="minorHAnsi" w:hAnsi="Arial" w:cs="Arial"/>
          <w:color w:val="auto"/>
          <w:sz w:val="22"/>
          <w:szCs w:val="22"/>
        </w:rPr>
      </w:pPr>
      <w:r w:rsidRPr="0013517C">
        <w:rPr>
          <w:rFonts w:ascii="Arial" w:eastAsiaTheme="minorHAnsi" w:hAnsi="Arial" w:cs="Arial"/>
          <w:color w:val="auto"/>
          <w:sz w:val="22"/>
          <w:szCs w:val="22"/>
        </w:rPr>
        <w:t>Wynagrodzenie i warunki płatności</w:t>
      </w:r>
    </w:p>
    <w:p w14:paraId="464A6F3B" w14:textId="77777777" w:rsidR="00B6726B" w:rsidRPr="0013517C" w:rsidRDefault="00B6726B" w:rsidP="00B6726B">
      <w:pPr>
        <w:pStyle w:val="Nagwek2"/>
        <w:keepNext w:val="0"/>
        <w:spacing w:before="0"/>
        <w:ind w:left="284"/>
        <w:rPr>
          <w:rFonts w:ascii="Arial" w:eastAsia="Times New Roman" w:hAnsi="Arial" w:cs="Arial"/>
          <w:iCs/>
          <w:color w:val="auto"/>
          <w:sz w:val="22"/>
          <w:szCs w:val="22"/>
        </w:rPr>
      </w:pPr>
    </w:p>
    <w:p w14:paraId="3099F7B0" w14:textId="44676D8C" w:rsidR="00B6726B" w:rsidRPr="0013517C" w:rsidRDefault="00B6726B" w:rsidP="00B26D6D">
      <w:pPr>
        <w:pStyle w:val="Nagwek2"/>
        <w:keepNext w:val="0"/>
        <w:keepLines w:val="0"/>
        <w:numPr>
          <w:ilvl w:val="0"/>
          <w:numId w:val="9"/>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Za wykonanie Przedmiotu Umowy Zamawiający</w:t>
      </w:r>
      <w:r w:rsidRPr="0013517C">
        <w:rPr>
          <w:rFonts w:ascii="Arial" w:hAnsi="Arial" w:cs="Arial"/>
          <w:i/>
          <w:color w:val="auto"/>
          <w:sz w:val="22"/>
          <w:szCs w:val="22"/>
        </w:rPr>
        <w:t xml:space="preserve"> </w:t>
      </w:r>
      <w:r w:rsidRPr="0013517C">
        <w:rPr>
          <w:rFonts w:ascii="Arial" w:hAnsi="Arial" w:cs="Arial"/>
          <w:color w:val="auto"/>
          <w:sz w:val="22"/>
          <w:szCs w:val="22"/>
        </w:rPr>
        <w:t xml:space="preserve">zapłaci Wykonawcy cenę ustaloną na podstawie oferty złożonej przez Wykonawcę w postępowaniu o udzielenie zamówienia publicznego w wysokości: </w:t>
      </w:r>
      <w:r w:rsidRPr="00845CB8">
        <w:rPr>
          <w:rFonts w:ascii="Arial" w:hAnsi="Arial" w:cs="Arial"/>
          <w:iCs/>
          <w:color w:val="auto"/>
          <w:sz w:val="22"/>
          <w:szCs w:val="22"/>
          <w:highlight w:val="yellow"/>
        </w:rPr>
        <w:t>........................</w:t>
      </w:r>
      <w:r w:rsidRPr="0013517C">
        <w:rPr>
          <w:rFonts w:ascii="Arial" w:hAnsi="Arial" w:cs="Arial"/>
          <w:iCs/>
          <w:color w:val="auto"/>
          <w:sz w:val="22"/>
          <w:szCs w:val="22"/>
        </w:rPr>
        <w:t xml:space="preserve"> zł brutto</w:t>
      </w:r>
      <w:r w:rsidRPr="0013517C">
        <w:rPr>
          <w:rFonts w:ascii="Arial" w:hAnsi="Arial" w:cs="Arial"/>
          <w:b/>
          <w:iCs/>
          <w:color w:val="auto"/>
          <w:sz w:val="22"/>
          <w:szCs w:val="22"/>
        </w:rPr>
        <w:t xml:space="preserve"> </w:t>
      </w:r>
      <w:r w:rsidRPr="0013517C">
        <w:rPr>
          <w:rFonts w:ascii="Arial" w:hAnsi="Arial" w:cs="Arial"/>
          <w:i/>
          <w:iCs/>
          <w:color w:val="auto"/>
          <w:sz w:val="22"/>
          <w:szCs w:val="22"/>
        </w:rPr>
        <w:t xml:space="preserve">(słownie: </w:t>
      </w:r>
      <w:r w:rsidRPr="00845CB8">
        <w:rPr>
          <w:rFonts w:ascii="Arial" w:hAnsi="Arial" w:cs="Arial"/>
          <w:i/>
          <w:iCs/>
          <w:color w:val="auto"/>
          <w:sz w:val="22"/>
          <w:szCs w:val="22"/>
          <w:highlight w:val="yellow"/>
        </w:rPr>
        <w:t>…</w:t>
      </w:r>
      <w:r w:rsidRPr="00845CB8">
        <w:rPr>
          <w:rFonts w:ascii="Arial" w:hAnsi="Arial" w:cs="Arial"/>
          <w:i/>
          <w:color w:val="auto"/>
          <w:sz w:val="22"/>
          <w:szCs w:val="22"/>
          <w:highlight w:val="yellow"/>
        </w:rPr>
        <w:t>................................</w:t>
      </w:r>
      <w:r w:rsidR="0013517C">
        <w:rPr>
          <w:rFonts w:ascii="Arial" w:hAnsi="Arial" w:cs="Arial"/>
          <w:i/>
          <w:color w:val="auto"/>
          <w:sz w:val="22"/>
          <w:szCs w:val="22"/>
        </w:rPr>
        <w:t>)</w:t>
      </w:r>
      <w:r w:rsidRPr="0013517C">
        <w:rPr>
          <w:rFonts w:ascii="Arial" w:hAnsi="Arial" w:cs="Arial"/>
          <w:i/>
          <w:color w:val="auto"/>
          <w:sz w:val="22"/>
          <w:szCs w:val="22"/>
        </w:rPr>
        <w:t xml:space="preserve">, </w:t>
      </w:r>
      <w:r w:rsidRPr="0013517C">
        <w:rPr>
          <w:rFonts w:ascii="Arial" w:hAnsi="Arial" w:cs="Arial"/>
          <w:color w:val="auto"/>
          <w:sz w:val="22"/>
          <w:szCs w:val="22"/>
        </w:rPr>
        <w:t xml:space="preserve">w tym wartość podatku </w:t>
      </w:r>
      <w:r w:rsidR="00CB272A">
        <w:rPr>
          <w:rFonts w:ascii="Arial" w:hAnsi="Arial" w:cs="Arial"/>
          <w:color w:val="auto"/>
          <w:sz w:val="22"/>
          <w:szCs w:val="22"/>
        </w:rPr>
        <w:t>od towarów i usług</w:t>
      </w:r>
      <w:r w:rsidR="006E38EE" w:rsidRPr="0013517C">
        <w:rPr>
          <w:rFonts w:ascii="Arial" w:hAnsi="Arial" w:cs="Arial"/>
          <w:color w:val="auto"/>
          <w:sz w:val="22"/>
          <w:szCs w:val="22"/>
        </w:rPr>
        <w:t>.</w:t>
      </w:r>
    </w:p>
    <w:p w14:paraId="77237143" w14:textId="3CA5C155" w:rsidR="003C0997" w:rsidRPr="00EA360E" w:rsidRDefault="006E38EE" w:rsidP="00EA360E">
      <w:pPr>
        <w:pStyle w:val="Nagwek2"/>
        <w:keepNext w:val="0"/>
        <w:keepLines w:val="0"/>
        <w:numPr>
          <w:ilvl w:val="0"/>
          <w:numId w:val="9"/>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Wynagrodzenie</w:t>
      </w:r>
      <w:r w:rsidRPr="0013517C">
        <w:rPr>
          <w:rFonts w:ascii="Arial" w:eastAsia="Times New Roman" w:hAnsi="Arial" w:cs="Arial"/>
          <w:color w:val="auto"/>
          <w:sz w:val="22"/>
          <w:szCs w:val="22"/>
        </w:rPr>
        <w:t>, o którym mowa w ust. 1 obejmuje</w:t>
      </w:r>
      <w:r w:rsidR="00EA360E">
        <w:rPr>
          <w:rFonts w:ascii="Arial" w:eastAsia="Times New Roman" w:hAnsi="Arial" w:cs="Arial"/>
          <w:color w:val="auto"/>
          <w:sz w:val="22"/>
          <w:szCs w:val="22"/>
        </w:rPr>
        <w:t xml:space="preserve"> </w:t>
      </w:r>
      <w:r w:rsidR="00EA360E" w:rsidRPr="00EA360E">
        <w:rPr>
          <w:rFonts w:ascii="Arial" w:hAnsi="Arial" w:cs="Arial"/>
          <w:color w:val="auto"/>
          <w:sz w:val="22"/>
          <w:szCs w:val="22"/>
        </w:rPr>
        <w:t>w</w:t>
      </w:r>
      <w:r w:rsidRPr="00EA360E">
        <w:rPr>
          <w:rFonts w:ascii="Arial" w:hAnsi="Arial" w:cs="Arial"/>
          <w:color w:val="auto"/>
          <w:sz w:val="22"/>
          <w:szCs w:val="22"/>
        </w:rPr>
        <w:t>ynagrodzenie z tytułu realizacji przedmiotu umowy w wysokości</w:t>
      </w:r>
      <w:r w:rsidR="00845CB8">
        <w:rPr>
          <w:rFonts w:ascii="Arial" w:hAnsi="Arial" w:cs="Arial"/>
          <w:color w:val="auto"/>
          <w:sz w:val="22"/>
          <w:szCs w:val="22"/>
        </w:rPr>
        <w:t xml:space="preserve"> </w:t>
      </w:r>
      <w:r w:rsidRPr="00845CB8">
        <w:rPr>
          <w:rFonts w:ascii="Arial" w:hAnsi="Arial" w:cs="Arial"/>
          <w:color w:val="auto"/>
          <w:sz w:val="22"/>
          <w:szCs w:val="22"/>
          <w:highlight w:val="yellow"/>
        </w:rPr>
        <w:t>………………</w:t>
      </w:r>
      <w:proofErr w:type="gramStart"/>
      <w:r w:rsidRPr="00845CB8">
        <w:rPr>
          <w:rFonts w:ascii="Arial" w:hAnsi="Arial" w:cs="Arial"/>
          <w:color w:val="auto"/>
          <w:sz w:val="22"/>
          <w:szCs w:val="22"/>
          <w:highlight w:val="yellow"/>
        </w:rPr>
        <w:t>…….</w:t>
      </w:r>
      <w:proofErr w:type="gramEnd"/>
      <w:r w:rsidRPr="00845CB8">
        <w:rPr>
          <w:rFonts w:ascii="Arial" w:hAnsi="Arial" w:cs="Arial"/>
          <w:color w:val="auto"/>
          <w:sz w:val="22"/>
          <w:szCs w:val="22"/>
          <w:highlight w:val="yellow"/>
        </w:rPr>
        <w:t>.</w:t>
      </w:r>
      <w:r w:rsidRPr="00EA360E">
        <w:rPr>
          <w:rFonts w:ascii="Arial" w:hAnsi="Arial" w:cs="Arial"/>
          <w:color w:val="auto"/>
          <w:sz w:val="22"/>
          <w:szCs w:val="22"/>
        </w:rPr>
        <w:t xml:space="preserve"> zł brutto, w tym należny podatek od towarów i usług</w:t>
      </w:r>
      <w:r w:rsidR="003C0997" w:rsidRPr="00EA360E">
        <w:rPr>
          <w:rFonts w:ascii="Arial" w:hAnsi="Arial" w:cs="Arial"/>
          <w:color w:val="auto"/>
          <w:sz w:val="22"/>
          <w:szCs w:val="22"/>
        </w:rPr>
        <w:t>; z czego:</w:t>
      </w:r>
    </w:p>
    <w:p w14:paraId="74D224DF" w14:textId="2C64C2F5" w:rsidR="003C0997" w:rsidRPr="003C0997" w:rsidRDefault="003C0997" w:rsidP="00EA360E">
      <w:pPr>
        <w:pStyle w:val="Akapitzlist"/>
        <w:numPr>
          <w:ilvl w:val="0"/>
          <w:numId w:val="31"/>
        </w:numPr>
        <w:spacing w:after="120" w:line="276" w:lineRule="auto"/>
        <w:jc w:val="both"/>
        <w:rPr>
          <w:rFonts w:ascii="Arial" w:hAnsi="Arial" w:cs="Arial"/>
          <w:sz w:val="22"/>
          <w:szCs w:val="22"/>
        </w:rPr>
      </w:pPr>
      <w:r w:rsidRPr="00EA360E">
        <w:rPr>
          <w:rFonts w:ascii="Arial" w:hAnsi="Arial" w:cs="Arial"/>
          <w:sz w:val="22"/>
          <w:szCs w:val="22"/>
        </w:rPr>
        <w:t>Stanowisko badawcze do zgrzewania pun</w:t>
      </w:r>
      <w:r w:rsidRPr="003C0997">
        <w:rPr>
          <w:rFonts w:ascii="Arial" w:hAnsi="Arial" w:cs="Arial"/>
          <w:sz w:val="22"/>
          <w:szCs w:val="22"/>
        </w:rPr>
        <w:t xml:space="preserve">ktowego w wysokości </w:t>
      </w:r>
      <w:r w:rsidRPr="00845CB8">
        <w:rPr>
          <w:rFonts w:ascii="Arial" w:hAnsi="Arial" w:cs="Arial"/>
          <w:sz w:val="22"/>
          <w:szCs w:val="22"/>
          <w:highlight w:val="yellow"/>
        </w:rPr>
        <w:t>……….</w:t>
      </w:r>
      <w:r w:rsidRPr="003C0997">
        <w:rPr>
          <w:rFonts w:ascii="Arial" w:hAnsi="Arial" w:cs="Arial"/>
          <w:sz w:val="22"/>
          <w:szCs w:val="22"/>
        </w:rPr>
        <w:t xml:space="preserve"> zł brutto;</w:t>
      </w:r>
    </w:p>
    <w:p w14:paraId="3CDD6836" w14:textId="38BC633D" w:rsidR="003C0997" w:rsidRPr="003C0997" w:rsidRDefault="003C0997" w:rsidP="00B26D6D">
      <w:pPr>
        <w:pStyle w:val="Akapitzlist"/>
        <w:numPr>
          <w:ilvl w:val="0"/>
          <w:numId w:val="31"/>
        </w:numPr>
        <w:spacing w:after="120" w:line="276" w:lineRule="auto"/>
        <w:jc w:val="both"/>
        <w:rPr>
          <w:rFonts w:ascii="Arial" w:hAnsi="Arial" w:cs="Arial"/>
          <w:sz w:val="22"/>
          <w:szCs w:val="22"/>
        </w:rPr>
      </w:pPr>
      <w:r w:rsidRPr="003C0997">
        <w:rPr>
          <w:rFonts w:ascii="Arial" w:hAnsi="Arial" w:cs="Arial"/>
          <w:sz w:val="22"/>
          <w:szCs w:val="22"/>
        </w:rPr>
        <w:t xml:space="preserve">Materiały eksploatacyjne – pakiet w wysokości </w:t>
      </w:r>
      <w:r w:rsidRPr="00845CB8">
        <w:rPr>
          <w:rFonts w:ascii="Arial" w:hAnsi="Arial" w:cs="Arial"/>
          <w:sz w:val="22"/>
          <w:szCs w:val="22"/>
          <w:highlight w:val="yellow"/>
        </w:rPr>
        <w:t>……….</w:t>
      </w:r>
      <w:r w:rsidRPr="003C0997">
        <w:rPr>
          <w:rFonts w:ascii="Arial" w:hAnsi="Arial" w:cs="Arial"/>
          <w:sz w:val="22"/>
          <w:szCs w:val="22"/>
        </w:rPr>
        <w:t xml:space="preserve"> zł brutto.</w:t>
      </w:r>
    </w:p>
    <w:p w14:paraId="1DBFD8D5" w14:textId="719F6E49"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Cena zawiera wszelkie koszty, jakie ponosi Wykonawca w celu należytego spełnienia wszystkich obowiązków wynikających z niniejszej Umowy, w szczególności zawiera koszt dostawy </w:t>
      </w:r>
      <w:r w:rsidR="006E38EE" w:rsidRPr="0013517C">
        <w:rPr>
          <w:rFonts w:ascii="Arial" w:hAnsi="Arial" w:cs="Arial"/>
          <w:color w:val="auto"/>
          <w:sz w:val="22"/>
          <w:szCs w:val="22"/>
        </w:rPr>
        <w:t xml:space="preserve">Przedmiotu umowy, </w:t>
      </w:r>
      <w:r w:rsidRPr="0013517C">
        <w:rPr>
          <w:rFonts w:ascii="Arial" w:hAnsi="Arial" w:cs="Arial"/>
          <w:color w:val="auto"/>
          <w:sz w:val="22"/>
          <w:szCs w:val="22"/>
        </w:rPr>
        <w:t>rozładunek, wniesienie na miejsce wskazane przez Zamawiającego, montaż, instalację, uruchomienie,</w:t>
      </w:r>
      <w:r w:rsidR="006E38EE" w:rsidRPr="0013517C">
        <w:rPr>
          <w:rFonts w:ascii="Arial" w:hAnsi="Arial" w:cs="Arial"/>
          <w:color w:val="auto"/>
          <w:sz w:val="22"/>
          <w:szCs w:val="22"/>
        </w:rPr>
        <w:t xml:space="preserve"> </w:t>
      </w:r>
      <w:r w:rsidRPr="0013517C">
        <w:rPr>
          <w:rFonts w:ascii="Arial" w:hAnsi="Arial" w:cs="Arial"/>
          <w:color w:val="auto"/>
          <w:sz w:val="22"/>
          <w:szCs w:val="22"/>
        </w:rPr>
        <w:t>przeprowadzenie szkolenia, a także wszelkie podatki, opłaty i inne należności płatne przez Wykonawcę, jak również wszelkie elementy ryzyka związane z realizacją Umowy oraz zysk Wykonawcy.</w:t>
      </w:r>
    </w:p>
    <w:p w14:paraId="27FC9FDB"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lastRenderedPageBreak/>
        <w:t xml:space="preserve">Zamawiający dokona płatności przelewem na rachunek bankowy Wykonawcy wskazany na fakturze w terminie do 14 dni od daty doręczenia Zamawiającemu prawidłowo sporządzonej faktury. Za datę dokonania zapłaty przyjmuje się datę obciążenia rachunku bankowego Zamawiającego. </w:t>
      </w:r>
    </w:p>
    <w:p w14:paraId="218D6988"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Zamawiający jest płatnikiem podatku VAT i ma numer identyfikacyjny: </w:t>
      </w:r>
      <w:r w:rsidRPr="0013517C">
        <w:rPr>
          <w:rFonts w:ascii="Arial" w:hAnsi="Arial" w:cs="Arial"/>
          <w:b/>
          <w:color w:val="auto"/>
          <w:sz w:val="22"/>
          <w:szCs w:val="22"/>
        </w:rPr>
        <w:t>675-000-62-57</w:t>
      </w:r>
      <w:r w:rsidRPr="0013517C">
        <w:rPr>
          <w:rFonts w:ascii="Arial" w:hAnsi="Arial" w:cs="Arial"/>
          <w:color w:val="auto"/>
          <w:sz w:val="22"/>
          <w:szCs w:val="22"/>
        </w:rPr>
        <w:t>.</w:t>
      </w:r>
    </w:p>
    <w:p w14:paraId="49163922"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Zapłata wynagrodzenia i wszystkie inne płatności dokonywane na podstawie Umowy będą realizowane przez Zamawiającego w złotych polskich.</w:t>
      </w:r>
    </w:p>
    <w:p w14:paraId="749AA610"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Wykonawca oświadcza, że jest czynnym podatnikiem podatku od towarów i usług.    </w:t>
      </w:r>
    </w:p>
    <w:p w14:paraId="6BE1B669" w14:textId="138B1885"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Wykonawca oświadcza, iż wskazany przez niego na fakturze rachunek bankowy, na który ma być dokonywana płatność jest rachunkiem rozliczeniowym, o którym mowa w art. 49 ust. 1 pkt 1 ustawy z dnia 29 sierpnia 1997 r. – Prawo bankowe (t.j. Dz.U. z 2020 r. poz. 1896 ze zm.)  i został zgłoszony do właściwego urzędu skarbowego. </w:t>
      </w:r>
    </w:p>
    <w:p w14:paraId="4D1FCB10" w14:textId="5A38731E"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 zobowiązuje się powiadomić Zamawiającego w ciągu 24 godzin od chwili wykreślenia jego rachunku bankowego z wykazu, o którym mowa w przepisie art. 96b ust. 1 ustawy z dnia 11 marca 2004r. o podatku od towarów i usług (</w:t>
      </w:r>
      <w:r w:rsidRPr="0013517C">
        <w:rPr>
          <w:rStyle w:val="normaltextrun"/>
          <w:rFonts w:ascii="Arial" w:hAnsi="Arial" w:cs="Arial"/>
          <w:color w:val="auto"/>
          <w:sz w:val="22"/>
          <w:szCs w:val="22"/>
        </w:rPr>
        <w:t xml:space="preserve">t. j. Dz. U. 2021 poz. 685 z </w:t>
      </w:r>
      <w:proofErr w:type="spellStart"/>
      <w:r w:rsidRPr="0013517C">
        <w:rPr>
          <w:rStyle w:val="normaltextrun"/>
          <w:rFonts w:ascii="Arial" w:hAnsi="Arial" w:cs="Arial"/>
          <w:color w:val="auto"/>
          <w:sz w:val="22"/>
          <w:szCs w:val="22"/>
        </w:rPr>
        <w:t>późn</w:t>
      </w:r>
      <w:proofErr w:type="spellEnd"/>
      <w:r w:rsidRPr="0013517C">
        <w:rPr>
          <w:rStyle w:val="normaltextrun"/>
          <w:rFonts w:ascii="Arial" w:hAnsi="Arial" w:cs="Arial"/>
          <w:color w:val="auto"/>
          <w:sz w:val="22"/>
          <w:szCs w:val="22"/>
        </w:rPr>
        <w:t>. zm.</w:t>
      </w:r>
      <w:r w:rsidRPr="0013517C">
        <w:rPr>
          <w:rFonts w:ascii="Arial" w:hAnsi="Arial" w:cs="Arial"/>
          <w:color w:val="auto"/>
          <w:sz w:val="22"/>
          <w:szCs w:val="22"/>
        </w:rPr>
        <w:t xml:space="preserve">), prowadzonym przez Szefa Krajowej Administracji Skarbowej lub o utracie statusu czynnego podatnika VAT. Naruszenie powyższego obowiązku skutkuje powstaniem roszczenia odszkodowawczego do wysokości poniesionej przez Zamawiającego szkody. </w:t>
      </w:r>
    </w:p>
    <w:p w14:paraId="57BDF476" w14:textId="74064EBB"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Jeżeli rachunek bankowy nie został uwidoczniony w wykazie, o którym mowa w ust. </w:t>
      </w:r>
      <w:r w:rsidR="009D33AB">
        <w:rPr>
          <w:rFonts w:ascii="Arial" w:hAnsi="Arial" w:cs="Arial"/>
          <w:color w:val="auto"/>
          <w:sz w:val="22"/>
          <w:szCs w:val="22"/>
        </w:rPr>
        <w:t>9</w:t>
      </w:r>
      <w:r w:rsidRPr="0013517C">
        <w:rPr>
          <w:rFonts w:ascii="Arial" w:hAnsi="Arial" w:cs="Arial"/>
          <w:color w:val="auto"/>
          <w:sz w:val="22"/>
          <w:szCs w:val="22"/>
        </w:rPr>
        <w:t>, Zamawiający zastrzega sobie możliwość wstrzymania płatności wynagrodzenia, o którym mowa w ust. 1,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 lub kar umownych na rzecz Wykonawcy.</w:t>
      </w:r>
    </w:p>
    <w:p w14:paraId="2B3387DE" w14:textId="31074390" w:rsidR="00B6726B" w:rsidRPr="0013517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razie opóźnienia w płatności Wykonawca ma prawo żądać odsetek ustawowych za opóźnienie w transakcjach handlowych, za okres od dnia wymagalności świadczenia do dnia zapłaty zgodnie z ustawą z dnia 8 marca 2013 r. o przeciwdziałaniu nadmiernym opóźnieniom w transakcjach handlowych, z zastrzeżeniem ust. </w:t>
      </w:r>
      <w:r w:rsidR="009D33AB">
        <w:rPr>
          <w:rFonts w:ascii="Arial" w:hAnsi="Arial" w:cs="Arial"/>
          <w:color w:val="auto"/>
          <w:sz w:val="22"/>
          <w:szCs w:val="22"/>
        </w:rPr>
        <w:t>10</w:t>
      </w:r>
      <w:r w:rsidRPr="0013517C">
        <w:rPr>
          <w:rFonts w:ascii="Arial" w:hAnsi="Arial" w:cs="Arial"/>
          <w:color w:val="auto"/>
          <w:sz w:val="22"/>
          <w:szCs w:val="22"/>
        </w:rPr>
        <w:t>.</w:t>
      </w:r>
    </w:p>
    <w:p w14:paraId="72F01148" w14:textId="54CABB4E" w:rsidR="00B6726B" w:rsidRPr="0013517C" w:rsidRDefault="00B6726B" w:rsidP="0070324E">
      <w:pPr>
        <w:pStyle w:val="Nagwek5"/>
        <w:keepNext w:val="0"/>
        <w:spacing w:before="120"/>
        <w:jc w:val="center"/>
        <w:rPr>
          <w:rFonts w:ascii="Arial" w:eastAsiaTheme="minorHAnsi" w:hAnsi="Arial" w:cs="Arial"/>
          <w:color w:val="auto"/>
          <w:sz w:val="22"/>
          <w:szCs w:val="22"/>
        </w:rPr>
      </w:pPr>
      <w:r w:rsidRPr="0013517C">
        <w:rPr>
          <w:rFonts w:ascii="Arial" w:eastAsiaTheme="minorHAnsi" w:hAnsi="Arial" w:cs="Arial"/>
          <w:color w:val="auto"/>
          <w:sz w:val="22"/>
          <w:szCs w:val="22"/>
        </w:rPr>
        <w:t xml:space="preserve">§ </w:t>
      </w:r>
      <w:r w:rsidR="0070324E" w:rsidRPr="0013517C">
        <w:rPr>
          <w:rFonts w:ascii="Arial" w:eastAsiaTheme="minorHAnsi" w:hAnsi="Arial" w:cs="Arial"/>
          <w:color w:val="auto"/>
          <w:sz w:val="22"/>
          <w:szCs w:val="22"/>
        </w:rPr>
        <w:t>7</w:t>
      </w:r>
    </w:p>
    <w:p w14:paraId="7ED3FBDA" w14:textId="77777777" w:rsidR="00B6726B" w:rsidRPr="0013517C" w:rsidRDefault="00B6726B" w:rsidP="0070324E">
      <w:pPr>
        <w:pStyle w:val="Nagwek5"/>
        <w:keepNext w:val="0"/>
        <w:spacing w:before="0" w:after="120"/>
        <w:jc w:val="center"/>
        <w:rPr>
          <w:rFonts w:ascii="Arial" w:eastAsiaTheme="minorHAnsi" w:hAnsi="Arial" w:cs="Arial"/>
          <w:color w:val="auto"/>
          <w:sz w:val="22"/>
          <w:szCs w:val="22"/>
        </w:rPr>
      </w:pPr>
      <w:r w:rsidRPr="0013517C">
        <w:rPr>
          <w:rFonts w:ascii="Arial" w:eastAsiaTheme="minorHAnsi" w:hAnsi="Arial" w:cs="Arial"/>
          <w:color w:val="auto"/>
          <w:sz w:val="22"/>
          <w:szCs w:val="22"/>
        </w:rPr>
        <w:t>Gwarancja</w:t>
      </w:r>
    </w:p>
    <w:p w14:paraId="1CDA435A" w14:textId="4CD00BF5" w:rsidR="00921AFB" w:rsidRPr="00921AFB" w:rsidRDefault="00B6726B" w:rsidP="00921AFB">
      <w:pPr>
        <w:pStyle w:val="Nagwek2"/>
        <w:keepNext w:val="0"/>
        <w:keepLines w:val="0"/>
        <w:numPr>
          <w:ilvl w:val="0"/>
          <w:numId w:val="10"/>
        </w:numPr>
        <w:spacing w:before="0" w:after="240"/>
        <w:ind w:left="284" w:hanging="284"/>
        <w:contextualSpacing/>
        <w:jc w:val="both"/>
        <w:rPr>
          <w:rFonts w:ascii="Arial" w:hAnsi="Arial" w:cs="Arial"/>
          <w:color w:val="auto"/>
          <w:sz w:val="22"/>
          <w:szCs w:val="22"/>
        </w:rPr>
      </w:pPr>
      <w:r w:rsidRPr="0013517C">
        <w:rPr>
          <w:rFonts w:ascii="Arial" w:hAnsi="Arial" w:cs="Arial"/>
          <w:color w:val="auto"/>
          <w:sz w:val="22"/>
          <w:szCs w:val="22"/>
        </w:rPr>
        <w:t>Wykonawca gwarantuje najwyższą jakość dostarczonego przez siebie Sprzętu. Wykonawca udziela na dostarczony Sprzęt gwarancji na okres</w:t>
      </w:r>
      <w:r w:rsidR="009D33AB">
        <w:rPr>
          <w:rFonts w:ascii="Arial" w:hAnsi="Arial" w:cs="Arial"/>
          <w:color w:val="auto"/>
          <w:sz w:val="22"/>
          <w:szCs w:val="22"/>
        </w:rPr>
        <w:t>:</w:t>
      </w:r>
    </w:p>
    <w:p w14:paraId="188A4EF5" w14:textId="410DDB30" w:rsidR="00801CF2" w:rsidRDefault="00C35690" w:rsidP="00C35690">
      <w:pPr>
        <w:pStyle w:val="Nagwek2"/>
        <w:keepNext w:val="0"/>
        <w:keepLines w:val="0"/>
        <w:numPr>
          <w:ilvl w:val="0"/>
          <w:numId w:val="33"/>
        </w:numPr>
        <w:spacing w:before="0" w:line="276" w:lineRule="auto"/>
        <w:contextualSpacing/>
        <w:jc w:val="both"/>
        <w:rPr>
          <w:rFonts w:ascii="Arial" w:hAnsi="Arial" w:cs="Arial"/>
          <w:i/>
          <w:color w:val="auto"/>
          <w:sz w:val="22"/>
          <w:szCs w:val="22"/>
        </w:rPr>
      </w:pPr>
      <w:r w:rsidRPr="00C35690">
        <w:rPr>
          <w:rFonts w:ascii="Arial" w:hAnsi="Arial" w:cs="Arial"/>
          <w:color w:val="auto"/>
          <w:sz w:val="22"/>
          <w:szCs w:val="22"/>
        </w:rPr>
        <w:t xml:space="preserve">Robot zgrzewalniczy </w:t>
      </w:r>
      <w:r w:rsidR="00821AB8">
        <w:rPr>
          <w:rFonts w:ascii="Arial" w:hAnsi="Arial" w:cs="Arial"/>
          <w:color w:val="auto"/>
          <w:sz w:val="22"/>
          <w:szCs w:val="22"/>
        </w:rPr>
        <w:t xml:space="preserve">i </w:t>
      </w:r>
      <w:r w:rsidR="00821AB8" w:rsidRPr="00C35690">
        <w:rPr>
          <w:rFonts w:ascii="Arial" w:hAnsi="Arial" w:cs="Arial"/>
          <w:color w:val="auto"/>
          <w:sz w:val="22"/>
          <w:szCs w:val="22"/>
        </w:rPr>
        <w:t xml:space="preserve">Zgrzewadło </w:t>
      </w:r>
      <w:proofErr w:type="spellStart"/>
      <w:r w:rsidR="00821AB8" w:rsidRPr="00C35690">
        <w:rPr>
          <w:rFonts w:ascii="Arial" w:hAnsi="Arial" w:cs="Arial"/>
          <w:color w:val="auto"/>
          <w:sz w:val="22"/>
          <w:szCs w:val="22"/>
        </w:rPr>
        <w:t>inwertorowe</w:t>
      </w:r>
      <w:proofErr w:type="spellEnd"/>
      <w:r w:rsidR="00821AB8" w:rsidRPr="00C35690">
        <w:rPr>
          <w:rFonts w:ascii="Arial" w:hAnsi="Arial" w:cs="Arial"/>
          <w:color w:val="auto"/>
          <w:sz w:val="22"/>
          <w:szCs w:val="22"/>
        </w:rPr>
        <w:t xml:space="preserve"> 1 kHz</w:t>
      </w:r>
      <w:r w:rsidR="00821AB8">
        <w:rPr>
          <w:rFonts w:ascii="Arial" w:hAnsi="Arial" w:cs="Arial"/>
          <w:color w:val="auto"/>
          <w:sz w:val="22"/>
          <w:szCs w:val="22"/>
        </w:rPr>
        <w:t xml:space="preserve"> </w:t>
      </w:r>
      <w:r>
        <w:rPr>
          <w:rFonts w:ascii="Arial" w:hAnsi="Arial" w:cs="Arial"/>
          <w:color w:val="auto"/>
          <w:sz w:val="22"/>
          <w:szCs w:val="22"/>
        </w:rPr>
        <w:t xml:space="preserve">- </w:t>
      </w:r>
      <w:r w:rsidR="00C57465">
        <w:rPr>
          <w:rFonts w:ascii="Arial" w:hAnsi="Arial" w:cs="Arial"/>
          <w:color w:val="auto"/>
          <w:sz w:val="22"/>
          <w:szCs w:val="22"/>
        </w:rPr>
        <w:t xml:space="preserve">12 miesięcy </w:t>
      </w:r>
      <w:r w:rsidR="00845CB8">
        <w:rPr>
          <w:rFonts w:ascii="Arial" w:hAnsi="Arial" w:cs="Arial"/>
          <w:i/>
          <w:color w:val="auto"/>
          <w:sz w:val="22"/>
          <w:szCs w:val="22"/>
        </w:rPr>
        <w:t>wydłużona</w:t>
      </w:r>
      <w:r w:rsidR="00C57465" w:rsidRPr="00C57465">
        <w:rPr>
          <w:rFonts w:ascii="Arial" w:hAnsi="Arial" w:cs="Arial"/>
          <w:i/>
          <w:color w:val="auto"/>
          <w:sz w:val="22"/>
          <w:szCs w:val="22"/>
        </w:rPr>
        <w:t xml:space="preserve"> o dodatkowy okres </w:t>
      </w:r>
      <w:r w:rsidR="00C57465" w:rsidRPr="00845CB8">
        <w:rPr>
          <w:rFonts w:ascii="Arial" w:hAnsi="Arial" w:cs="Arial"/>
          <w:i/>
          <w:color w:val="auto"/>
          <w:sz w:val="22"/>
          <w:szCs w:val="22"/>
          <w:highlight w:val="yellow"/>
        </w:rPr>
        <w:t>……….</w:t>
      </w:r>
      <w:r w:rsidR="00C57465" w:rsidRPr="00C57465">
        <w:rPr>
          <w:rFonts w:ascii="Arial" w:hAnsi="Arial" w:cs="Arial"/>
          <w:i/>
          <w:color w:val="auto"/>
          <w:sz w:val="22"/>
          <w:szCs w:val="22"/>
        </w:rPr>
        <w:t xml:space="preserve"> miesięcy </w:t>
      </w:r>
      <w:proofErr w:type="gramStart"/>
      <w:r w:rsidR="00EA360E" w:rsidRPr="00C57465">
        <w:rPr>
          <w:rFonts w:ascii="Arial" w:hAnsi="Arial" w:cs="Arial"/>
          <w:i/>
          <w:color w:val="auto"/>
          <w:sz w:val="22"/>
          <w:szCs w:val="22"/>
        </w:rPr>
        <w:t>gwarancji</w:t>
      </w:r>
      <w:r w:rsidR="00EA360E">
        <w:rPr>
          <w:rFonts w:ascii="Arial" w:hAnsi="Arial" w:cs="Arial"/>
          <w:i/>
          <w:color w:val="auto"/>
          <w:sz w:val="22"/>
          <w:szCs w:val="22"/>
        </w:rPr>
        <w:t>,</w:t>
      </w:r>
      <w:proofErr w:type="gramEnd"/>
      <w:r w:rsidR="001C10B8" w:rsidRPr="00EA360E">
        <w:rPr>
          <w:rFonts w:ascii="Arial" w:hAnsi="Arial" w:cs="Arial"/>
          <w:i/>
          <w:color w:val="auto"/>
          <w:sz w:val="22"/>
          <w:szCs w:val="22"/>
        </w:rPr>
        <w:t xml:space="preserve"> (* do uzupełnienia zgodnie z ofertą Wykonawcy)</w:t>
      </w:r>
    </w:p>
    <w:p w14:paraId="4DAF8DA7" w14:textId="4DFC4DDA" w:rsidR="00C35690" w:rsidRDefault="00C35690" w:rsidP="00C35690">
      <w:pPr>
        <w:pStyle w:val="Nagwek2"/>
        <w:keepNext w:val="0"/>
        <w:keepLines w:val="0"/>
        <w:numPr>
          <w:ilvl w:val="0"/>
          <w:numId w:val="33"/>
        </w:numPr>
        <w:spacing w:before="0" w:line="276" w:lineRule="auto"/>
        <w:contextualSpacing/>
        <w:jc w:val="both"/>
        <w:rPr>
          <w:rFonts w:ascii="Arial" w:hAnsi="Arial" w:cs="Arial"/>
          <w:color w:val="auto"/>
          <w:sz w:val="22"/>
          <w:szCs w:val="22"/>
        </w:rPr>
      </w:pPr>
      <w:r w:rsidRPr="00C35690">
        <w:rPr>
          <w:rFonts w:ascii="Arial" w:hAnsi="Arial" w:cs="Arial"/>
          <w:color w:val="auto"/>
          <w:sz w:val="22"/>
          <w:szCs w:val="22"/>
        </w:rPr>
        <w:t>Szafa sterownicza</w:t>
      </w:r>
      <w:r>
        <w:rPr>
          <w:rFonts w:ascii="Arial" w:hAnsi="Arial" w:cs="Arial"/>
          <w:color w:val="auto"/>
          <w:sz w:val="22"/>
          <w:szCs w:val="22"/>
        </w:rPr>
        <w:t xml:space="preserve">, </w:t>
      </w:r>
      <w:r w:rsidRPr="00C35690">
        <w:rPr>
          <w:rFonts w:ascii="Arial" w:hAnsi="Arial" w:cs="Arial"/>
          <w:color w:val="auto"/>
          <w:sz w:val="22"/>
          <w:szCs w:val="22"/>
        </w:rPr>
        <w:t>Moduł do regeneracji oraz pomiaru elektrod zgrzewalniczych</w:t>
      </w:r>
      <w:r>
        <w:rPr>
          <w:rFonts w:ascii="Arial" w:hAnsi="Arial" w:cs="Arial"/>
          <w:color w:val="auto"/>
          <w:sz w:val="22"/>
          <w:szCs w:val="22"/>
        </w:rPr>
        <w:t xml:space="preserve">, </w:t>
      </w:r>
      <w:r w:rsidRPr="00C35690">
        <w:rPr>
          <w:rFonts w:ascii="Arial" w:hAnsi="Arial" w:cs="Arial"/>
          <w:color w:val="auto"/>
          <w:sz w:val="22"/>
          <w:szCs w:val="22"/>
        </w:rPr>
        <w:t xml:space="preserve">Stół </w:t>
      </w:r>
      <w:proofErr w:type="gramStart"/>
      <w:r w:rsidRPr="00C35690">
        <w:rPr>
          <w:rFonts w:ascii="Arial" w:hAnsi="Arial" w:cs="Arial"/>
          <w:color w:val="auto"/>
          <w:sz w:val="22"/>
          <w:szCs w:val="22"/>
        </w:rPr>
        <w:t xml:space="preserve">roboczy </w:t>
      </w:r>
      <w:r>
        <w:rPr>
          <w:rFonts w:ascii="Arial" w:hAnsi="Arial" w:cs="Arial"/>
          <w:color w:val="auto"/>
          <w:sz w:val="22"/>
          <w:szCs w:val="22"/>
        </w:rPr>
        <w:t>,</w:t>
      </w:r>
      <w:proofErr w:type="gramEnd"/>
      <w:r>
        <w:rPr>
          <w:rFonts w:ascii="Arial" w:hAnsi="Arial" w:cs="Arial"/>
          <w:color w:val="auto"/>
          <w:sz w:val="22"/>
          <w:szCs w:val="22"/>
        </w:rPr>
        <w:t xml:space="preserve"> </w:t>
      </w:r>
      <w:r w:rsidRPr="00C35690">
        <w:rPr>
          <w:rFonts w:ascii="Arial" w:hAnsi="Arial" w:cs="Arial"/>
          <w:color w:val="auto"/>
          <w:sz w:val="22"/>
          <w:szCs w:val="22"/>
        </w:rPr>
        <w:t xml:space="preserve">Urządzenie stacjonarne do badań niszczących </w:t>
      </w:r>
      <w:r>
        <w:rPr>
          <w:rFonts w:ascii="Arial" w:hAnsi="Arial" w:cs="Arial"/>
          <w:color w:val="auto"/>
          <w:sz w:val="22"/>
          <w:szCs w:val="22"/>
        </w:rPr>
        <w:t xml:space="preserve"> – 24 miesiące;</w:t>
      </w:r>
    </w:p>
    <w:p w14:paraId="6650C4B9" w14:textId="16090FCF" w:rsidR="00C35690" w:rsidRPr="00C35690" w:rsidRDefault="00C35690" w:rsidP="00C35690">
      <w:pPr>
        <w:pStyle w:val="Nagwek2"/>
        <w:keepNext w:val="0"/>
        <w:keepLines w:val="0"/>
        <w:numPr>
          <w:ilvl w:val="0"/>
          <w:numId w:val="33"/>
        </w:numPr>
        <w:spacing w:before="0" w:line="276" w:lineRule="auto"/>
        <w:contextualSpacing/>
        <w:jc w:val="both"/>
        <w:rPr>
          <w:rFonts w:ascii="Arial" w:hAnsi="Arial" w:cs="Arial"/>
          <w:color w:val="auto"/>
          <w:sz w:val="22"/>
          <w:szCs w:val="22"/>
        </w:rPr>
      </w:pPr>
      <w:r w:rsidRPr="00C35690">
        <w:rPr>
          <w:rFonts w:ascii="Arial" w:hAnsi="Arial" w:cs="Arial"/>
          <w:color w:val="auto"/>
          <w:sz w:val="22"/>
          <w:szCs w:val="22"/>
        </w:rPr>
        <w:t xml:space="preserve">Mobilne wielofunkcyjne automatyczne urządzenie zgrzewalnicze </w:t>
      </w:r>
      <w:proofErr w:type="spellStart"/>
      <w:r w:rsidRPr="00C35690">
        <w:rPr>
          <w:rFonts w:ascii="Arial" w:hAnsi="Arial" w:cs="Arial"/>
          <w:color w:val="auto"/>
          <w:sz w:val="22"/>
          <w:szCs w:val="22"/>
        </w:rPr>
        <w:t>inwertorowe</w:t>
      </w:r>
      <w:proofErr w:type="spellEnd"/>
      <w:r w:rsidRPr="00C35690">
        <w:rPr>
          <w:rFonts w:ascii="Arial" w:hAnsi="Arial" w:cs="Arial"/>
          <w:color w:val="auto"/>
          <w:sz w:val="22"/>
          <w:szCs w:val="22"/>
        </w:rPr>
        <w:t xml:space="preserve"> 10kHz</w:t>
      </w:r>
      <w:r>
        <w:rPr>
          <w:rFonts w:ascii="Arial" w:hAnsi="Arial" w:cs="Arial"/>
          <w:color w:val="auto"/>
          <w:sz w:val="22"/>
          <w:szCs w:val="22"/>
        </w:rPr>
        <w:t xml:space="preserve"> – </w:t>
      </w:r>
      <w:r w:rsidR="00821AB8">
        <w:rPr>
          <w:rFonts w:ascii="Arial" w:hAnsi="Arial" w:cs="Arial"/>
          <w:color w:val="auto"/>
          <w:sz w:val="22"/>
          <w:szCs w:val="22"/>
        </w:rPr>
        <w:t>………</w:t>
      </w:r>
      <w:r w:rsidR="00821AB8">
        <w:rPr>
          <w:rFonts w:ascii="Arial" w:hAnsi="Arial" w:cs="Arial"/>
          <w:color w:val="auto"/>
          <w:sz w:val="22"/>
          <w:szCs w:val="22"/>
        </w:rPr>
        <w:t xml:space="preserve"> </w:t>
      </w:r>
      <w:r>
        <w:rPr>
          <w:rFonts w:ascii="Arial" w:hAnsi="Arial" w:cs="Arial"/>
          <w:color w:val="auto"/>
          <w:sz w:val="22"/>
          <w:szCs w:val="22"/>
        </w:rPr>
        <w:t>miesięcy;</w:t>
      </w:r>
      <w:r w:rsidR="00821AB8" w:rsidRPr="00EA360E">
        <w:rPr>
          <w:rFonts w:ascii="Arial" w:hAnsi="Arial" w:cs="Arial"/>
          <w:i/>
          <w:color w:val="auto"/>
          <w:sz w:val="22"/>
          <w:szCs w:val="22"/>
        </w:rPr>
        <w:t>(* do uzupełnienia zgodnie z ofertą Wykonawcy)</w:t>
      </w:r>
    </w:p>
    <w:p w14:paraId="2571CE69" w14:textId="0D03DB4F" w:rsidR="00B6726B" w:rsidRPr="0013517C" w:rsidRDefault="00B6726B" w:rsidP="00801CF2">
      <w:pPr>
        <w:pStyle w:val="Nagwek2"/>
        <w:keepNext w:val="0"/>
        <w:keepLines w:val="0"/>
        <w:spacing w:before="0"/>
        <w:ind w:left="284"/>
        <w:contextualSpacing/>
        <w:jc w:val="both"/>
        <w:rPr>
          <w:rFonts w:ascii="Arial" w:eastAsia="Times New Roman" w:hAnsi="Arial" w:cs="Arial"/>
          <w:color w:val="auto"/>
          <w:sz w:val="22"/>
          <w:szCs w:val="22"/>
        </w:rPr>
      </w:pPr>
      <w:r w:rsidRPr="0013517C">
        <w:rPr>
          <w:rFonts w:ascii="Arial" w:hAnsi="Arial" w:cs="Arial"/>
          <w:color w:val="auto"/>
          <w:sz w:val="22"/>
          <w:szCs w:val="22"/>
        </w:rPr>
        <w:t xml:space="preserve">licząc od daty odbioru Przedmiotu Umowy, potwierdzonego protokołem odbioru bez zastrzeżeń. </w:t>
      </w:r>
    </w:p>
    <w:p w14:paraId="1A08617F" w14:textId="12A843E1"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Wykonawca udziela gwarancji na wszystkie części składowe i elementy wchodzące w skład Przedmiotu </w:t>
      </w:r>
      <w:r w:rsidR="00E30D7A">
        <w:rPr>
          <w:rFonts w:ascii="Arial" w:hAnsi="Arial" w:cs="Arial"/>
          <w:color w:val="auto"/>
          <w:sz w:val="22"/>
          <w:szCs w:val="22"/>
        </w:rPr>
        <w:t>Umowy</w:t>
      </w:r>
      <w:r w:rsidRPr="0013517C">
        <w:rPr>
          <w:rFonts w:ascii="Arial" w:hAnsi="Arial" w:cs="Arial"/>
          <w:color w:val="auto"/>
          <w:sz w:val="22"/>
          <w:szCs w:val="22"/>
        </w:rPr>
        <w:t xml:space="preserve">. Roszczeniom z tytułu gwarancji podlegają wady fizyczne powstałe z przyczyn tkwiących w  rzeczy, w momencie jej wydania, jak i wszelkie inne wady, powstałe z przyczyn, za które Wykonawca ponosi odpowiedzialność, pod warunkiem, że wady te ujawnią się w okresie obowiązywania gwarancji, w tym: usterki, wady materiałowe, konstrukcyjne, a także brak cech użytkowych i funkcjonalnych deklarowanych przez Wykonawcę lub wystąpienie takich cech, które zmniejszają użyteczność Przedmiotu </w:t>
      </w:r>
      <w:r w:rsidR="00E30D7A">
        <w:rPr>
          <w:rFonts w:ascii="Arial" w:hAnsi="Arial" w:cs="Arial"/>
          <w:color w:val="auto"/>
          <w:sz w:val="22"/>
          <w:szCs w:val="22"/>
        </w:rPr>
        <w:t>Umowy</w:t>
      </w:r>
      <w:r w:rsidR="00180240">
        <w:rPr>
          <w:rFonts w:ascii="Arial" w:hAnsi="Arial" w:cs="Arial"/>
          <w:color w:val="auto"/>
          <w:sz w:val="22"/>
          <w:szCs w:val="22"/>
        </w:rPr>
        <w:t xml:space="preserve"> </w:t>
      </w:r>
      <w:r w:rsidRPr="0013517C">
        <w:rPr>
          <w:rFonts w:ascii="Arial" w:hAnsi="Arial" w:cs="Arial"/>
          <w:color w:val="auto"/>
          <w:sz w:val="22"/>
          <w:szCs w:val="22"/>
        </w:rPr>
        <w:t>ze względu na cel wynikający z jego zwyczajnego przeznaczenia.</w:t>
      </w:r>
    </w:p>
    <w:p w14:paraId="4E910653"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Nie podlegają uprawnieniom z tytułu gwarancji wady powstałe wskutek:</w:t>
      </w:r>
    </w:p>
    <w:p w14:paraId="2CAC790B"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lastRenderedPageBreak/>
        <w:t>działania siły wyższej albo wyłącznie z winy Zamawiającego lub osoby trzeciej, za którą Wykonawca nie ponosi odpowiedzialności,</w:t>
      </w:r>
    </w:p>
    <w:p w14:paraId="6FAC5B22"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normalnego zużycia Sprzętu lub jego części,</w:t>
      </w:r>
    </w:p>
    <w:p w14:paraId="423113C6"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winy Zamawiającego, w tym uszkodzeń mechanicznych oraz eksploatacji i konserwacji Sprzętu w sposób niezgodny z zasadami ich eksploatacji określonymi w instrukcji użytkowania i zaleceniach producenta.</w:t>
      </w:r>
    </w:p>
    <w:p w14:paraId="6FD06679" w14:textId="41278235"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Bieg terminu gwarancji rozpoczyna się w dniu następnym, po zakończeniu odbioru Przedmiotu Umowy, przy </w:t>
      </w:r>
      <w:r w:rsidR="0013517C" w:rsidRPr="0013517C">
        <w:rPr>
          <w:rFonts w:ascii="Arial" w:hAnsi="Arial" w:cs="Arial"/>
          <w:color w:val="auto"/>
          <w:sz w:val="22"/>
          <w:szCs w:val="22"/>
        </w:rPr>
        <w:t>czym,</w:t>
      </w:r>
      <w:r w:rsidRPr="0013517C">
        <w:rPr>
          <w:rFonts w:ascii="Arial" w:hAnsi="Arial" w:cs="Arial"/>
          <w:color w:val="auto"/>
          <w:sz w:val="22"/>
          <w:szCs w:val="22"/>
        </w:rPr>
        <w:t xml:space="preserve">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14:paraId="28F81E1A" w14:textId="717985E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 przypadku stwierdzenia wady w zrealizowanym Przedmiocie </w:t>
      </w:r>
      <w:r w:rsidR="00E30D7A">
        <w:rPr>
          <w:rFonts w:ascii="Arial" w:hAnsi="Arial" w:cs="Arial"/>
          <w:color w:val="auto"/>
          <w:sz w:val="22"/>
          <w:szCs w:val="22"/>
        </w:rPr>
        <w:t>Umowy</w:t>
      </w:r>
      <w:r w:rsidRPr="0013517C">
        <w:rPr>
          <w:rFonts w:ascii="Arial" w:hAnsi="Arial" w:cs="Arial"/>
          <w:color w:val="auto"/>
          <w:sz w:val="22"/>
          <w:szCs w:val="22"/>
        </w:rPr>
        <w:t>, Wykonawca zobowiązuje się na zasadach opisanych w niniejszym paragrafie oraz w trybie określonym w treści dokumentu gwarancyjnego do jej niezwłocznego usunięcia w drodze dokonanej naprawy w miejscu użytkowania Sprzętu, z zastrzeżeniem postanowień ust. 8 lub do nieodpłatnej wymiany Sprzętu. Wybór świadczenia gwarancyjnego należy do Zamawiającego.</w:t>
      </w:r>
    </w:p>
    <w:p w14:paraId="51A7A5E2" w14:textId="748D9A8F"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Czas reakcji na zgłoszenie wady rozumiane jako przystąpienie do usunięcia wady poprzez stawiennictwo upoważnionych przedstawicieli Wykonawcy (gwaranta) nie może przekroczyć </w:t>
      </w:r>
      <w:r w:rsidR="0013517C" w:rsidRPr="0013517C">
        <w:rPr>
          <w:rFonts w:ascii="Arial" w:hAnsi="Arial" w:cs="Arial"/>
          <w:b/>
          <w:color w:val="auto"/>
          <w:sz w:val="22"/>
          <w:szCs w:val="22"/>
        </w:rPr>
        <w:t>72 godzin</w:t>
      </w:r>
      <w:r w:rsidR="0013517C" w:rsidRPr="0013517C">
        <w:rPr>
          <w:rFonts w:ascii="Arial" w:hAnsi="Arial" w:cs="Arial"/>
          <w:color w:val="auto"/>
          <w:sz w:val="22"/>
          <w:szCs w:val="22"/>
        </w:rPr>
        <w:t xml:space="preserve"> </w:t>
      </w:r>
      <w:r w:rsidRPr="0013517C">
        <w:rPr>
          <w:rFonts w:ascii="Arial" w:hAnsi="Arial" w:cs="Arial"/>
          <w:color w:val="auto"/>
          <w:sz w:val="22"/>
          <w:szCs w:val="22"/>
        </w:rPr>
        <w:t xml:space="preserve">od </w:t>
      </w:r>
      <w:r w:rsidR="0013517C" w:rsidRPr="0013517C">
        <w:rPr>
          <w:rFonts w:ascii="Arial" w:hAnsi="Arial" w:cs="Arial"/>
          <w:color w:val="auto"/>
          <w:sz w:val="22"/>
          <w:szCs w:val="22"/>
        </w:rPr>
        <w:t xml:space="preserve">chwili </w:t>
      </w:r>
      <w:r w:rsidRPr="0013517C">
        <w:rPr>
          <w:rFonts w:ascii="Arial" w:hAnsi="Arial" w:cs="Arial"/>
          <w:color w:val="auto"/>
          <w:sz w:val="22"/>
          <w:szCs w:val="22"/>
        </w:rPr>
        <w:t>zgłoszenia wady w formie pisemnej, elektronicznej lub w formie faksu.</w:t>
      </w:r>
    </w:p>
    <w:p w14:paraId="2793B229" w14:textId="5C40DB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Naprawa gwarancyjna lub nieodpłatna wymiana Przedmiotu </w:t>
      </w:r>
      <w:r w:rsidR="00E30D7A">
        <w:rPr>
          <w:rFonts w:ascii="Arial" w:hAnsi="Arial" w:cs="Arial"/>
          <w:color w:val="auto"/>
          <w:sz w:val="22"/>
          <w:szCs w:val="22"/>
        </w:rPr>
        <w:t>Umowy</w:t>
      </w:r>
      <w:r w:rsidR="00180240">
        <w:rPr>
          <w:rFonts w:ascii="Arial" w:hAnsi="Arial" w:cs="Arial"/>
          <w:color w:val="auto"/>
          <w:sz w:val="22"/>
          <w:szCs w:val="22"/>
        </w:rPr>
        <w:t xml:space="preserve"> </w:t>
      </w:r>
      <w:r w:rsidRPr="0013517C">
        <w:rPr>
          <w:rFonts w:ascii="Arial" w:hAnsi="Arial" w:cs="Arial"/>
          <w:color w:val="auto"/>
          <w:sz w:val="22"/>
          <w:szCs w:val="22"/>
        </w:rPr>
        <w:t xml:space="preserve">na wolny od wad, zostanie wykonana w terminie uzgodnionym przez Strony, nie dłuższym jednak niż </w:t>
      </w:r>
      <w:r w:rsidRPr="0013517C">
        <w:rPr>
          <w:rFonts w:ascii="Arial" w:hAnsi="Arial" w:cs="Arial"/>
          <w:b/>
          <w:color w:val="auto"/>
          <w:sz w:val="22"/>
          <w:szCs w:val="22"/>
        </w:rPr>
        <w:t>14 dni</w:t>
      </w:r>
      <w:r w:rsidRPr="0013517C">
        <w:rPr>
          <w:rFonts w:ascii="Arial" w:hAnsi="Arial" w:cs="Arial"/>
          <w:color w:val="auto"/>
          <w:sz w:val="22"/>
          <w:szCs w:val="22"/>
        </w:rPr>
        <w:t>, licząc od dnia przyjęcia zgłoszenia przez Wykonawcę, a jeżeli z obiektywnych przyczyn technicznych lub logistycznych (np. oczekiwanie na dostawę z zagranicy) będzie to niemożliwe, Zamawiający może wyznaczyć inny termin.</w:t>
      </w:r>
    </w:p>
    <w:p w14:paraId="68268750" w14:textId="4CB04E4F"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Świadczenia gwarancyjne będą realizowane przez producenta albo autoryzowany przez producenta serwis lub osoby, na koszt Wykonawcy w siedzibie Zamawiającego. Jeżeli realizacja świadczeń gwarancyjnych w siedzibie Zamawiającego będzie technicznie niemożliwa, wszelkie podjęte działania logistyczne i organizacyjne, a także koszty związane z wykonaniem usług gwarancyjnych poza siedzibą Zamawiającego obciążają Wykonawcę. Wykonawca zapewni w szczególności własnym staraniem i na własny koszt transport do miejsca naprawy i na powrót do miejsca użytkowania, ubezpieczenie na czas naprawy i transportu. </w:t>
      </w:r>
    </w:p>
    <w:p w14:paraId="2921FFA6"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w:t>
      </w:r>
      <w:r w:rsidRPr="0013517C">
        <w:rPr>
          <w:rFonts w:ascii="Arial" w:hAnsi="Arial" w:cs="Arial"/>
          <w:b/>
          <w:color w:val="auto"/>
          <w:sz w:val="22"/>
          <w:szCs w:val="22"/>
        </w:rPr>
        <w:t xml:space="preserve"> </w:t>
      </w:r>
      <w:r w:rsidRPr="0013517C">
        <w:rPr>
          <w:rFonts w:ascii="Arial" w:hAnsi="Arial" w:cs="Arial"/>
          <w:color w:val="auto"/>
          <w:sz w:val="22"/>
          <w:szCs w:val="22"/>
        </w:rPr>
        <w:t>najpóźniej</w:t>
      </w:r>
      <w:r w:rsidRPr="0013517C">
        <w:rPr>
          <w:rFonts w:ascii="Arial" w:hAnsi="Arial" w:cs="Arial"/>
          <w:b/>
          <w:color w:val="auto"/>
          <w:sz w:val="22"/>
          <w:szCs w:val="22"/>
        </w:rPr>
        <w:t xml:space="preserve"> </w:t>
      </w:r>
      <w:r w:rsidRPr="0013517C">
        <w:rPr>
          <w:rFonts w:ascii="Arial" w:hAnsi="Arial" w:cs="Arial"/>
          <w:color w:val="auto"/>
          <w:sz w:val="22"/>
          <w:szCs w:val="22"/>
        </w:rPr>
        <w:t xml:space="preserve">w dniu podpisania protokołu odbioru przekaże Zamawiającemu dokumenty gwarancyjne (kartę gwarancyjną) co do jakości dostarczonego Sprzętu. </w:t>
      </w:r>
    </w:p>
    <w:p w14:paraId="18595940" w14:textId="77777777" w:rsidR="00B6726B" w:rsidRPr="0013517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dokumentach gwarancyjnych, Wykonawca określi warunki udzielanej gwarancji, a w szczególności zasady reklamacji, w tym terminy ich zgłaszania, terminy usuwania wad.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 traci uprawnień z tytułu gwarancji, jeżeli wykaże istnienie zobowiązania gwarancyjnego za pomocą innego dowodu. </w:t>
      </w:r>
    </w:p>
    <w:p w14:paraId="36C1ACD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dokumentach gwarancyjnych Wykonawca dodatkowo sformułuje oświadczenie gwarancyjne spełniające wymagania art. 577¹ § 1 i 2 k.c., zawierające podstawowe informacje potrzebne do wykonywania uprawnień z gwarancji, w tym nazwę i adres gwaranta lub jego </w:t>
      </w:r>
      <w:r w:rsidRPr="00DE744D">
        <w:rPr>
          <w:rFonts w:ascii="Arial" w:hAnsi="Arial" w:cs="Arial"/>
          <w:color w:val="auto"/>
          <w:sz w:val="22"/>
          <w:szCs w:val="22"/>
        </w:rPr>
        <w:t>przedstawiciela w Polsce oraz terytorialny zasięg ochrony gwarancyjnej, a także stwierdzenie, że gwarancja nie wyłącza, ani nie ogranicza uprawnień Zamawiającego wynikających z przepisów o rękojmi za wady rzeczy sprzedanej.</w:t>
      </w:r>
    </w:p>
    <w:p w14:paraId="3F107D9C"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lang w:val="x-none"/>
        </w:rPr>
      </w:pPr>
      <w:r w:rsidRPr="00DE744D">
        <w:rPr>
          <w:rFonts w:ascii="Arial" w:hAnsi="Arial" w:cs="Arial"/>
          <w:color w:val="auto"/>
          <w:sz w:val="22"/>
          <w:szCs w:val="22"/>
          <w:lang w:val="x-none"/>
        </w:rPr>
        <w:t>Zamawiający zobowiązuje się do dotrzymywania podstawowych warunków u</w:t>
      </w:r>
      <w:r w:rsidRPr="00DE744D">
        <w:rPr>
          <w:rFonts w:ascii="Arial" w:hAnsi="Arial" w:cs="Arial"/>
          <w:color w:val="auto"/>
          <w:sz w:val="22"/>
          <w:szCs w:val="22"/>
        </w:rPr>
        <w:t>żytkowania Sprzętu</w:t>
      </w:r>
      <w:r w:rsidRPr="00DE744D">
        <w:rPr>
          <w:rFonts w:ascii="Arial" w:hAnsi="Arial" w:cs="Arial"/>
          <w:color w:val="auto"/>
          <w:sz w:val="22"/>
          <w:szCs w:val="22"/>
          <w:lang w:val="x-none"/>
        </w:rPr>
        <w:t xml:space="preserve"> określonych w</w:t>
      </w:r>
      <w:r w:rsidRPr="00DE744D">
        <w:rPr>
          <w:rFonts w:ascii="Arial" w:hAnsi="Arial" w:cs="Arial"/>
          <w:color w:val="auto"/>
          <w:sz w:val="22"/>
          <w:szCs w:val="22"/>
        </w:rPr>
        <w:t> </w:t>
      </w:r>
      <w:r w:rsidRPr="00DE744D">
        <w:rPr>
          <w:rFonts w:ascii="Arial" w:hAnsi="Arial" w:cs="Arial"/>
          <w:color w:val="auto"/>
          <w:sz w:val="22"/>
          <w:szCs w:val="22"/>
          <w:lang w:val="x-none"/>
        </w:rPr>
        <w:t xml:space="preserve">instrukcjach eksploatacji oraz kartach gwarancyjnych wystawionych </w:t>
      </w:r>
      <w:r w:rsidRPr="00DE744D">
        <w:rPr>
          <w:rFonts w:ascii="Arial" w:hAnsi="Arial" w:cs="Arial"/>
          <w:color w:val="auto"/>
          <w:sz w:val="22"/>
          <w:szCs w:val="22"/>
          <w:lang w:val="x-none"/>
        </w:rPr>
        <w:lastRenderedPageBreak/>
        <w:t>przez producentów i dostarczonych przez Wykonawcę Zamawiającemu, w zakresie, w jakim nie s</w:t>
      </w:r>
      <w:r w:rsidRPr="00DE744D">
        <w:rPr>
          <w:rFonts w:ascii="Arial" w:hAnsi="Arial" w:cs="Arial"/>
          <w:color w:val="auto"/>
          <w:sz w:val="22"/>
          <w:szCs w:val="22"/>
        </w:rPr>
        <w:t>ą one sprzeczne z postanowieniami niniejszego paragrafu.</w:t>
      </w:r>
    </w:p>
    <w:p w14:paraId="76AFAAC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lang w:val="x-none"/>
        </w:rPr>
      </w:pPr>
      <w:r w:rsidRPr="00DE744D">
        <w:rPr>
          <w:rFonts w:ascii="Arial" w:hAnsi="Arial" w:cs="Arial"/>
          <w:color w:val="auto"/>
          <w:sz w:val="22"/>
          <w:szCs w:val="22"/>
        </w:rPr>
        <w:t xml:space="preserve">Jeżeli Wykonawca nie usunie wad ujawnionych w okresie gwarancji, w terminie uzgodnionym przez Strony lub określonym przez Zamawiającego, uwzględniającym możliwości techniczne dotyczące usunięcia wady, Zamawiający, </w:t>
      </w:r>
      <w:proofErr w:type="gramStart"/>
      <w:r w:rsidRPr="00DE744D">
        <w:rPr>
          <w:rFonts w:ascii="Arial" w:hAnsi="Arial" w:cs="Arial"/>
          <w:color w:val="auto"/>
          <w:sz w:val="22"/>
          <w:szCs w:val="22"/>
        </w:rPr>
        <w:t>po  uprzednim</w:t>
      </w:r>
      <w:proofErr w:type="gramEnd"/>
      <w:r w:rsidRPr="00DE744D">
        <w:rPr>
          <w:rFonts w:ascii="Arial" w:hAnsi="Arial" w:cs="Arial"/>
          <w:color w:val="auto"/>
          <w:sz w:val="22"/>
          <w:szCs w:val="22"/>
        </w:rPr>
        <w:t xml:space="preserve"> zawiadomieniu Wykonawcy, może naliczyć kary umowne za zwłokę na podstawie §8 ust. 2 pkt 2. </w:t>
      </w:r>
    </w:p>
    <w:p w14:paraId="4C377DB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DE744D">
        <w:rPr>
          <w:rFonts w:ascii="Arial" w:hAnsi="Arial" w:cs="Arial"/>
          <w:color w:val="auto"/>
          <w:sz w:val="22"/>
          <w:szCs w:val="22"/>
        </w:rPr>
        <w:t>Niezależnie od uprawnień wynikających z gwarancji, Zamawiający może wykonywać uprawnienia z tytułu rękojmi za wady przedmiotu Umowy na zasadach określonych w §7 niniejszej Umowy i Kodeksie cywilnym.</w:t>
      </w:r>
    </w:p>
    <w:p w14:paraId="07DEC534" w14:textId="7EB7A6E1" w:rsidR="00B6726B" w:rsidRPr="00DE744D" w:rsidRDefault="00B6726B" w:rsidP="0013517C">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9D33AB">
        <w:rPr>
          <w:rFonts w:ascii="Arial" w:eastAsiaTheme="minorHAnsi" w:hAnsi="Arial" w:cs="Arial"/>
          <w:color w:val="auto"/>
          <w:sz w:val="22"/>
          <w:szCs w:val="22"/>
        </w:rPr>
        <w:t>8</w:t>
      </w:r>
    </w:p>
    <w:p w14:paraId="084008B4" w14:textId="77777777" w:rsidR="00B6726B" w:rsidRPr="00DE744D" w:rsidRDefault="00B6726B" w:rsidP="0013517C">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Rękojmia za wady</w:t>
      </w:r>
    </w:p>
    <w:p w14:paraId="1B9A8655" w14:textId="3F305513" w:rsidR="00B6726B" w:rsidRPr="00DE744D" w:rsidRDefault="00B6726B" w:rsidP="00B26D6D">
      <w:pPr>
        <w:pStyle w:val="Nagwek2"/>
        <w:keepNext w:val="0"/>
        <w:keepLines w:val="0"/>
        <w:numPr>
          <w:ilvl w:val="0"/>
          <w:numId w:val="12"/>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 xml:space="preserve">Wykonawca jest odpowiedzialny względem Zamawiającego za wady fizyczne lub prawne Przedmiotu </w:t>
      </w:r>
      <w:r w:rsidR="00E30D7A">
        <w:rPr>
          <w:rFonts w:ascii="Arial" w:hAnsi="Arial" w:cs="Arial"/>
          <w:color w:val="auto"/>
          <w:sz w:val="22"/>
          <w:szCs w:val="22"/>
        </w:rPr>
        <w:t>Umowy</w:t>
      </w:r>
      <w:r w:rsidR="00180240">
        <w:rPr>
          <w:rFonts w:ascii="Arial" w:hAnsi="Arial" w:cs="Arial"/>
          <w:color w:val="auto"/>
          <w:sz w:val="22"/>
          <w:szCs w:val="22"/>
        </w:rPr>
        <w:t xml:space="preserve"> </w:t>
      </w:r>
      <w:r w:rsidRPr="00DE744D">
        <w:rPr>
          <w:rFonts w:ascii="Arial" w:hAnsi="Arial" w:cs="Arial"/>
          <w:color w:val="auto"/>
          <w:sz w:val="22"/>
          <w:szCs w:val="22"/>
        </w:rPr>
        <w:t>na zasadach określonych w Kodeksie cywilnym z zastrzeżeniem postanowień niniejszej Umowy.</w:t>
      </w:r>
    </w:p>
    <w:p w14:paraId="1220336A" w14:textId="78678F70"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Uprawnienia z tytułu rękojmi za wady fizyczne Przedmiotu </w:t>
      </w:r>
      <w:r w:rsidR="00E30D7A">
        <w:rPr>
          <w:rFonts w:ascii="Arial" w:hAnsi="Arial" w:cs="Arial"/>
          <w:color w:val="auto"/>
          <w:sz w:val="22"/>
          <w:szCs w:val="22"/>
        </w:rPr>
        <w:t>Umowy</w:t>
      </w:r>
      <w:r w:rsidR="00180240">
        <w:rPr>
          <w:rFonts w:ascii="Arial" w:hAnsi="Arial" w:cs="Arial"/>
          <w:color w:val="auto"/>
          <w:sz w:val="22"/>
          <w:szCs w:val="22"/>
        </w:rPr>
        <w:t xml:space="preserve"> </w:t>
      </w:r>
      <w:r w:rsidRPr="00DE744D">
        <w:rPr>
          <w:rFonts w:ascii="Arial" w:hAnsi="Arial" w:cs="Arial"/>
          <w:color w:val="auto"/>
          <w:sz w:val="22"/>
          <w:szCs w:val="22"/>
        </w:rPr>
        <w:t xml:space="preserve">przysługują Zamawiającemu niezależnie od uprawnień wynikających z gwarancji – wszelkie postanowienia zawarte w dokumencie gwarancji lub ofercie Wykonawcy, sprzeczne z powyższym, uważa się za bezskuteczne wobec Stron. Wybór reżimu, z którego możliwe będzie zaspokojenie roszczeń powstałych na skutek wystąpienia wad Przedmiotu </w:t>
      </w:r>
      <w:r w:rsidR="00E30D7A">
        <w:rPr>
          <w:rFonts w:ascii="Arial" w:hAnsi="Arial" w:cs="Arial"/>
          <w:color w:val="auto"/>
          <w:sz w:val="22"/>
          <w:szCs w:val="22"/>
        </w:rPr>
        <w:t>Umowy</w:t>
      </w:r>
      <w:r w:rsidR="00180240">
        <w:rPr>
          <w:rFonts w:ascii="Arial" w:hAnsi="Arial" w:cs="Arial"/>
          <w:color w:val="auto"/>
          <w:sz w:val="22"/>
          <w:szCs w:val="22"/>
        </w:rPr>
        <w:t xml:space="preserve"> </w:t>
      </w:r>
      <w:r w:rsidRPr="00DE744D">
        <w:rPr>
          <w:rFonts w:ascii="Arial" w:hAnsi="Arial" w:cs="Arial"/>
          <w:color w:val="auto"/>
          <w:sz w:val="22"/>
          <w:szCs w:val="22"/>
        </w:rPr>
        <w:t xml:space="preserve">należy do Zamawiającego. </w:t>
      </w:r>
    </w:p>
    <w:p w14:paraId="78611663" w14:textId="2B768EDF"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Termin rękojmi jest równy terminowi gwarancji. Bieg terminu rękojmi rozpoczyna się w dacie podpisania przez </w:t>
      </w:r>
      <w:r w:rsidRPr="00DE744D">
        <w:rPr>
          <w:rFonts w:ascii="Arial" w:hAnsi="Arial" w:cs="Arial"/>
          <w:iCs/>
          <w:color w:val="auto"/>
          <w:sz w:val="22"/>
          <w:szCs w:val="22"/>
        </w:rPr>
        <w:t>Zamawiającego</w:t>
      </w:r>
      <w:r w:rsidRPr="00DE744D">
        <w:rPr>
          <w:rFonts w:ascii="Arial" w:hAnsi="Arial" w:cs="Arial"/>
          <w:color w:val="auto"/>
          <w:sz w:val="22"/>
          <w:szCs w:val="22"/>
        </w:rPr>
        <w:t xml:space="preserve"> protokołu odbioru Przedmiotu Umowy. Zamawiający może dochodzić roszczeń z tytułu rękojmi za wady także po upływie terminu rękojmi, jeżeli zgłosi wadę przed upływem tego terminu.</w:t>
      </w:r>
    </w:p>
    <w:p w14:paraId="3FA4CC9A"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14:paraId="3049F482" w14:textId="0DD27FC1"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 xml:space="preserve">Roszczenie o usunięcie wady lub wymianę </w:t>
      </w:r>
      <w:r w:rsidRPr="00DE744D">
        <w:rPr>
          <w:rFonts w:ascii="Arial" w:hAnsi="Arial" w:cs="Arial"/>
          <w:color w:val="auto"/>
          <w:sz w:val="22"/>
          <w:szCs w:val="22"/>
        </w:rPr>
        <w:t xml:space="preserve">Przedmiotu </w:t>
      </w:r>
      <w:r w:rsidR="00E30D7A">
        <w:rPr>
          <w:rFonts w:ascii="Arial" w:hAnsi="Arial" w:cs="Arial"/>
          <w:color w:val="auto"/>
          <w:sz w:val="22"/>
          <w:szCs w:val="22"/>
        </w:rPr>
        <w:t>Umowy</w:t>
      </w:r>
      <w:r w:rsidR="00180240">
        <w:rPr>
          <w:rFonts w:ascii="Arial" w:hAnsi="Arial" w:cs="Arial"/>
          <w:color w:val="auto"/>
          <w:sz w:val="22"/>
          <w:szCs w:val="22"/>
        </w:rPr>
        <w:t xml:space="preserve"> </w:t>
      </w:r>
      <w:bookmarkStart w:id="0" w:name="_GoBack"/>
      <w:bookmarkEnd w:id="0"/>
      <w:r w:rsidRPr="00DE744D">
        <w:rPr>
          <w:rFonts w:ascii="Arial" w:hAnsi="Arial" w:cs="Arial"/>
          <w:iCs/>
          <w:color w:val="auto"/>
          <w:sz w:val="22"/>
          <w:szCs w:val="22"/>
        </w:rPr>
        <w:t>na wolny od wad przedawnia się z upływem roku, licząc od dnia stwierdzenia wady. Zamawiający zawiadomi Wykonawcę o wadzie w formie elektronicznej (e-mail: </w:t>
      </w:r>
      <w:r w:rsidRPr="00845CB8">
        <w:rPr>
          <w:rFonts w:ascii="Arial" w:hAnsi="Arial" w:cs="Arial"/>
          <w:iCs/>
          <w:color w:val="auto"/>
          <w:sz w:val="22"/>
          <w:szCs w:val="22"/>
          <w:highlight w:val="yellow"/>
        </w:rPr>
        <w:t>……</w:t>
      </w:r>
      <w:proofErr w:type="gramStart"/>
      <w:r w:rsidRPr="00845CB8">
        <w:rPr>
          <w:rFonts w:ascii="Arial" w:hAnsi="Arial" w:cs="Arial"/>
          <w:iCs/>
          <w:color w:val="auto"/>
          <w:sz w:val="22"/>
          <w:szCs w:val="22"/>
          <w:highlight w:val="yellow"/>
        </w:rPr>
        <w:t>…</w:t>
      </w:r>
      <w:r w:rsidRPr="00DE744D">
        <w:rPr>
          <w:rFonts w:ascii="Arial" w:hAnsi="Arial" w:cs="Arial"/>
          <w:iCs/>
          <w:color w:val="auto"/>
          <w:sz w:val="22"/>
          <w:szCs w:val="22"/>
        </w:rPr>
        <w:t xml:space="preserve"> )</w:t>
      </w:r>
      <w:proofErr w:type="gramEnd"/>
      <w:r w:rsidRPr="00DE744D">
        <w:rPr>
          <w:rFonts w:ascii="Arial" w:hAnsi="Arial" w:cs="Arial"/>
          <w:iCs/>
          <w:color w:val="auto"/>
          <w:sz w:val="22"/>
          <w:szCs w:val="22"/>
        </w:rPr>
        <w:t xml:space="preserve"> lub pisemnie na adres Wykonawcy. W sytuacjach niecierpiących zwłoki, możliwe jest zawiadomienie Wykonawcy w formie telefonicznej – (tel. </w:t>
      </w:r>
      <w:r w:rsidRPr="00845CB8">
        <w:rPr>
          <w:rFonts w:ascii="Arial" w:hAnsi="Arial" w:cs="Arial"/>
          <w:iCs/>
          <w:color w:val="auto"/>
          <w:sz w:val="22"/>
          <w:szCs w:val="22"/>
          <w:highlight w:val="yellow"/>
        </w:rPr>
        <w:t>…………</w:t>
      </w:r>
      <w:proofErr w:type="gramStart"/>
      <w:r w:rsidRPr="00845CB8">
        <w:rPr>
          <w:rFonts w:ascii="Arial" w:hAnsi="Arial" w:cs="Arial"/>
          <w:iCs/>
          <w:color w:val="auto"/>
          <w:sz w:val="22"/>
          <w:szCs w:val="22"/>
          <w:highlight w:val="yellow"/>
        </w:rPr>
        <w:t>…….</w:t>
      </w:r>
      <w:proofErr w:type="gramEnd"/>
      <w:r w:rsidRPr="00DE744D">
        <w:rPr>
          <w:rFonts w:ascii="Arial" w:hAnsi="Arial" w:cs="Arial"/>
          <w:iCs/>
          <w:color w:val="auto"/>
          <w:sz w:val="22"/>
          <w:szCs w:val="22"/>
        </w:rPr>
        <w:t>). Naprawa odbywać się będzie w miejscu określonym zgodnie z §</w:t>
      </w:r>
      <w:r w:rsidR="009D33AB">
        <w:rPr>
          <w:rFonts w:ascii="Arial" w:hAnsi="Arial" w:cs="Arial"/>
          <w:iCs/>
          <w:color w:val="auto"/>
          <w:sz w:val="22"/>
          <w:szCs w:val="22"/>
        </w:rPr>
        <w:t xml:space="preserve"> </w:t>
      </w:r>
      <w:r w:rsidR="00183311" w:rsidRPr="00DE744D">
        <w:rPr>
          <w:rFonts w:ascii="Arial" w:hAnsi="Arial" w:cs="Arial"/>
          <w:iCs/>
          <w:color w:val="auto"/>
          <w:sz w:val="22"/>
          <w:szCs w:val="22"/>
        </w:rPr>
        <w:t>7</w:t>
      </w:r>
      <w:r w:rsidRPr="00DE744D">
        <w:rPr>
          <w:rFonts w:ascii="Arial" w:hAnsi="Arial" w:cs="Arial"/>
          <w:iCs/>
          <w:color w:val="auto"/>
          <w:sz w:val="22"/>
          <w:szCs w:val="22"/>
        </w:rPr>
        <w:t xml:space="preserve"> ust. 8.</w:t>
      </w:r>
    </w:p>
    <w:p w14:paraId="2035DA6C" w14:textId="63ACCA7B"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 xml:space="preserve">Na podstawie przepisu art. 558 § 1 k.c. Strony rozszerzają odpowiedzialność Wykonawcy z tytułu rękojmi za wady </w:t>
      </w:r>
      <w:r w:rsidRPr="00DE744D">
        <w:rPr>
          <w:rFonts w:ascii="Arial" w:hAnsi="Arial" w:cs="Arial"/>
          <w:color w:val="auto"/>
          <w:sz w:val="22"/>
          <w:szCs w:val="22"/>
        </w:rPr>
        <w:t xml:space="preserve">Przedmiotu </w:t>
      </w:r>
      <w:r w:rsidR="00E30D7A">
        <w:rPr>
          <w:rFonts w:ascii="Arial" w:hAnsi="Arial" w:cs="Arial"/>
          <w:color w:val="auto"/>
          <w:sz w:val="22"/>
          <w:szCs w:val="22"/>
        </w:rPr>
        <w:t>Umowy</w:t>
      </w:r>
      <w:r w:rsidRPr="00DE744D">
        <w:rPr>
          <w:rFonts w:ascii="Arial" w:hAnsi="Arial" w:cs="Arial"/>
          <w:iCs/>
          <w:color w:val="auto"/>
          <w:sz w:val="22"/>
          <w:szCs w:val="22"/>
        </w:rPr>
        <w:t>. W przypadku wystąpienia wad przedmiotu Umowy, o których mowa w §</w:t>
      </w:r>
      <w:r w:rsidR="00183311" w:rsidRPr="00DE744D">
        <w:rPr>
          <w:rFonts w:ascii="Arial" w:hAnsi="Arial" w:cs="Arial"/>
          <w:iCs/>
          <w:color w:val="auto"/>
          <w:sz w:val="22"/>
          <w:szCs w:val="22"/>
        </w:rPr>
        <w:t>7</w:t>
      </w:r>
      <w:r w:rsidRPr="00DE744D">
        <w:rPr>
          <w:rFonts w:ascii="Arial" w:hAnsi="Arial" w:cs="Arial"/>
          <w:iCs/>
          <w:color w:val="auto"/>
          <w:sz w:val="22"/>
          <w:szCs w:val="22"/>
        </w:rPr>
        <w:t xml:space="preserve"> ust. 2, Zamawiający</w:t>
      </w:r>
      <w:r w:rsidRPr="00DE744D">
        <w:rPr>
          <w:rFonts w:ascii="Arial" w:hAnsi="Arial" w:cs="Arial"/>
          <w:b/>
          <w:iCs/>
          <w:color w:val="auto"/>
          <w:sz w:val="22"/>
          <w:szCs w:val="22"/>
        </w:rPr>
        <w:t xml:space="preserve"> </w:t>
      </w:r>
      <w:r w:rsidRPr="00DE744D">
        <w:rPr>
          <w:rFonts w:ascii="Arial" w:hAnsi="Arial" w:cs="Arial"/>
          <w:iCs/>
          <w:color w:val="auto"/>
          <w:sz w:val="22"/>
          <w:szCs w:val="22"/>
        </w:rPr>
        <w:t>może wedle własnego uznania:</w:t>
      </w:r>
    </w:p>
    <w:p w14:paraId="4D0927BE" w14:textId="4A0DF78A"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żądać od Wykonawcy</w:t>
      </w:r>
      <w:r w:rsidRPr="00DE744D">
        <w:rPr>
          <w:rFonts w:ascii="Arial" w:hAnsi="Arial" w:cs="Arial"/>
          <w:b/>
          <w:color w:val="auto"/>
          <w:sz w:val="22"/>
          <w:szCs w:val="22"/>
        </w:rPr>
        <w:t xml:space="preserve"> </w:t>
      </w:r>
      <w:r w:rsidRPr="00DE744D">
        <w:rPr>
          <w:rFonts w:ascii="Arial" w:hAnsi="Arial" w:cs="Arial"/>
          <w:color w:val="auto"/>
          <w:sz w:val="22"/>
          <w:szCs w:val="22"/>
        </w:rPr>
        <w:t>bezpłatnego usunięcia wad w drodze naprawy lub wymiany Sprzętu na wolny od wad w terminie, o którym mowa w §</w:t>
      </w:r>
      <w:r w:rsidR="009D33AB">
        <w:rPr>
          <w:rFonts w:ascii="Arial" w:hAnsi="Arial" w:cs="Arial"/>
          <w:color w:val="auto"/>
          <w:sz w:val="22"/>
          <w:szCs w:val="22"/>
        </w:rPr>
        <w:t xml:space="preserve"> </w:t>
      </w:r>
      <w:r w:rsidR="00183311" w:rsidRPr="00DE744D">
        <w:rPr>
          <w:rFonts w:ascii="Arial" w:hAnsi="Arial" w:cs="Arial"/>
          <w:color w:val="auto"/>
          <w:sz w:val="22"/>
          <w:szCs w:val="22"/>
        </w:rPr>
        <w:t>7</w:t>
      </w:r>
      <w:r w:rsidRPr="00DE744D">
        <w:rPr>
          <w:rFonts w:ascii="Arial" w:hAnsi="Arial" w:cs="Arial"/>
          <w:color w:val="auto"/>
          <w:sz w:val="22"/>
          <w:szCs w:val="22"/>
        </w:rPr>
        <w:t xml:space="preserve"> ust. 7, oraz przystąpienia do naprawy lub wymiany w terminie zgodnym z §</w:t>
      </w:r>
      <w:r w:rsidR="009D33AB">
        <w:rPr>
          <w:rFonts w:ascii="Arial" w:hAnsi="Arial" w:cs="Arial"/>
          <w:color w:val="auto"/>
          <w:sz w:val="22"/>
          <w:szCs w:val="22"/>
        </w:rPr>
        <w:t xml:space="preserve"> </w:t>
      </w:r>
      <w:r w:rsidR="00183311" w:rsidRPr="00DE744D">
        <w:rPr>
          <w:rFonts w:ascii="Arial" w:hAnsi="Arial" w:cs="Arial"/>
          <w:color w:val="auto"/>
          <w:sz w:val="22"/>
          <w:szCs w:val="22"/>
        </w:rPr>
        <w:t>7</w:t>
      </w:r>
      <w:r w:rsidRPr="00DE744D">
        <w:rPr>
          <w:rFonts w:ascii="Arial" w:hAnsi="Arial" w:cs="Arial"/>
          <w:color w:val="auto"/>
          <w:sz w:val="22"/>
          <w:szCs w:val="22"/>
        </w:rPr>
        <w:t xml:space="preserve"> ust. 6;</w:t>
      </w:r>
    </w:p>
    <w:p w14:paraId="73467AF0"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 takich przypadkach Wykonawca zobowiązany jest pokryć koszty zastępczego wykonania naprawy w terminie </w:t>
      </w:r>
      <w:r w:rsidRPr="00DE744D">
        <w:rPr>
          <w:rFonts w:ascii="Arial" w:hAnsi="Arial" w:cs="Arial"/>
          <w:b/>
          <w:color w:val="auto"/>
          <w:sz w:val="22"/>
          <w:szCs w:val="22"/>
        </w:rPr>
        <w:t>14 dni</w:t>
      </w:r>
      <w:r w:rsidRPr="00DE744D">
        <w:rPr>
          <w:rFonts w:ascii="Arial" w:hAnsi="Arial" w:cs="Arial"/>
          <w:color w:val="auto"/>
          <w:sz w:val="22"/>
          <w:szCs w:val="22"/>
        </w:rPr>
        <w:t xml:space="preserve"> od daty otrzymania wezwania Zamawiającego z załączonym dowodem zapłaty;</w:t>
      </w:r>
    </w:p>
    <w:p w14:paraId="71E73DFF"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żądać obniżenia wynagrodzenia Wykonawcy w takim stosunku, w jakim wartość przedmiotu Umowy wolnego od wad pozostaje do jego wartości obliczonej z uwzględnieniem ujawnionych wad – w przypadku, gdy ujawnione wady umożliwiają użytkowanie Sprzętu natomiast nie nadają się do usunięcia,</w:t>
      </w:r>
    </w:p>
    <w:p w14:paraId="4F4266BB"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odstąpić od Umowy, jeżeli ujawnione wady nie zostaną usunięte albo uniemożliwiają użytkowanie Sprzętu i nie nadają się do usunięcia.</w:t>
      </w:r>
    </w:p>
    <w:p w14:paraId="416C00F4"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lastRenderedPageBreak/>
        <w:t>Wykonawca jest zobowiązany do informowania Zamawiającego o przystąpieniu do usuwania wad. Usunięcie wady będzie stwierdzone protokolarnie, po uprzednim zawiadomieniu przez Wykonawcę Zamawiającego o jej usunięciu.</w:t>
      </w:r>
    </w:p>
    <w:p w14:paraId="676D757E" w14:textId="14DE4BF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 przypadku wystąpienia zwłoki w usuwaniu wad ujawnionych w okresie rękojmi, Zamawiający może naliczyć kary umowne na podstawie §</w:t>
      </w:r>
      <w:r w:rsidR="009D33AB">
        <w:rPr>
          <w:rFonts w:ascii="Arial" w:hAnsi="Arial" w:cs="Arial"/>
          <w:color w:val="auto"/>
          <w:sz w:val="22"/>
          <w:szCs w:val="22"/>
        </w:rPr>
        <w:t xml:space="preserve"> </w:t>
      </w:r>
      <w:r w:rsidR="00183311" w:rsidRPr="00DE744D">
        <w:rPr>
          <w:rFonts w:ascii="Arial" w:hAnsi="Arial" w:cs="Arial"/>
          <w:color w:val="auto"/>
          <w:sz w:val="22"/>
          <w:szCs w:val="22"/>
        </w:rPr>
        <w:t>9</w:t>
      </w:r>
      <w:r w:rsidRPr="00DE744D">
        <w:rPr>
          <w:rFonts w:ascii="Arial" w:hAnsi="Arial" w:cs="Arial"/>
          <w:color w:val="auto"/>
          <w:sz w:val="22"/>
          <w:szCs w:val="22"/>
        </w:rPr>
        <w:t xml:space="preserve"> ust. 2 pkt 2.</w:t>
      </w:r>
    </w:p>
    <w:p w14:paraId="7D8DC45F" w14:textId="5B7B2862"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Udzielona rękojmia nie narusza prawa Zamawiającego do dochodzenia roszczeń o naprawienie szkody w pełnej wysokości na zasadach określonych w Kodeksie cywilnym. W razie dochodzenia przed sądem albo sądem polubownym jednego z uprawnień z tytułu rękojmi, termin do wykonania innych uprawnień, przysługujący Zamawiającemu z tego tytułu, ulega zawieszeniu do czasu prawomocnego zakończenia postępowania.  </w:t>
      </w:r>
    </w:p>
    <w:p w14:paraId="42B375CF" w14:textId="447E2704" w:rsidR="00B6726B" w:rsidRPr="00DE744D" w:rsidRDefault="00B6726B" w:rsidP="00183311">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183311" w:rsidRPr="00DE744D">
        <w:rPr>
          <w:rFonts w:ascii="Arial" w:eastAsiaTheme="minorHAnsi" w:hAnsi="Arial" w:cs="Arial"/>
          <w:color w:val="auto"/>
          <w:sz w:val="22"/>
          <w:szCs w:val="22"/>
        </w:rPr>
        <w:t>9</w:t>
      </w:r>
    </w:p>
    <w:p w14:paraId="79BB656E" w14:textId="77777777" w:rsidR="00B6726B" w:rsidRPr="00DE744D" w:rsidRDefault="00B6726B" w:rsidP="00183311">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Kary umowne</w:t>
      </w:r>
    </w:p>
    <w:p w14:paraId="252F27FF" w14:textId="77777777" w:rsidR="00B6726B" w:rsidRPr="00DE744D" w:rsidRDefault="00B6726B" w:rsidP="00B26D6D">
      <w:pPr>
        <w:pStyle w:val="Nagwek2"/>
        <w:keepNext w:val="0"/>
        <w:keepLines w:val="0"/>
        <w:numPr>
          <w:ilvl w:val="0"/>
          <w:numId w:val="14"/>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Strony zgodnie postanawiają o stosowaniu kar umownych za niewykonanie lub nienależyte wykonanie postanowień niniejszej Umowy.</w:t>
      </w:r>
    </w:p>
    <w:p w14:paraId="1D1E1F01"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zapłaci Zamawiającemu kary umowne:</w:t>
      </w:r>
    </w:p>
    <w:p w14:paraId="27983A23" w14:textId="37F6B034"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za każdy rozpoczęty dzień zwłoki w </w:t>
      </w:r>
      <w:r w:rsidR="00E30D7A">
        <w:rPr>
          <w:rFonts w:ascii="Arial" w:hAnsi="Arial" w:cs="Arial"/>
          <w:color w:val="auto"/>
          <w:sz w:val="22"/>
          <w:szCs w:val="22"/>
        </w:rPr>
        <w:t xml:space="preserve">wykonaniu </w:t>
      </w:r>
      <w:r w:rsidRPr="00DE744D">
        <w:rPr>
          <w:rFonts w:ascii="Arial" w:hAnsi="Arial" w:cs="Arial"/>
          <w:color w:val="auto"/>
          <w:sz w:val="22"/>
          <w:szCs w:val="22"/>
        </w:rPr>
        <w:t xml:space="preserve">Przedmiotu </w:t>
      </w:r>
      <w:r w:rsidR="00E30D7A">
        <w:rPr>
          <w:rFonts w:ascii="Arial" w:hAnsi="Arial" w:cs="Arial"/>
          <w:color w:val="auto"/>
          <w:sz w:val="22"/>
          <w:szCs w:val="22"/>
        </w:rPr>
        <w:t>Umowy</w:t>
      </w:r>
      <w:r w:rsidR="00180240">
        <w:rPr>
          <w:rFonts w:ascii="Arial" w:hAnsi="Arial" w:cs="Arial"/>
          <w:color w:val="auto"/>
          <w:sz w:val="22"/>
          <w:szCs w:val="22"/>
        </w:rPr>
        <w:t xml:space="preserve"> </w:t>
      </w:r>
      <w:r w:rsidRPr="00DE744D">
        <w:rPr>
          <w:rFonts w:ascii="Arial" w:hAnsi="Arial" w:cs="Arial"/>
          <w:color w:val="auto"/>
          <w:sz w:val="22"/>
          <w:szCs w:val="22"/>
        </w:rPr>
        <w:t xml:space="preserve">bądź jego części - w wysokości 0,2 % wynagrodzenia umownego brutto, o którym mowa w § </w:t>
      </w:r>
      <w:r w:rsidR="00183311" w:rsidRPr="00DE744D">
        <w:rPr>
          <w:rFonts w:ascii="Arial" w:hAnsi="Arial" w:cs="Arial"/>
          <w:color w:val="auto"/>
          <w:sz w:val="22"/>
          <w:szCs w:val="22"/>
        </w:rPr>
        <w:t>6</w:t>
      </w:r>
      <w:r w:rsidRPr="00DE744D">
        <w:rPr>
          <w:rFonts w:ascii="Arial" w:hAnsi="Arial" w:cs="Arial"/>
          <w:color w:val="auto"/>
          <w:sz w:val="22"/>
          <w:szCs w:val="22"/>
        </w:rPr>
        <w:t xml:space="preserve"> ust. 1,</w:t>
      </w:r>
    </w:p>
    <w:p w14:paraId="15FB2337" w14:textId="6D8FDBA0"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za każdy dzień zwłoki w usunięciu ujawnionych wad Sprzętu w okresie gwarancji lub rękojmi, w drodze ich naprawy lub wymiany - w wysokości 0,1 % </w:t>
      </w:r>
      <w:r w:rsidR="00E30D7A" w:rsidRPr="00DE744D">
        <w:rPr>
          <w:rFonts w:ascii="Arial" w:hAnsi="Arial" w:cs="Arial"/>
          <w:color w:val="auto"/>
          <w:sz w:val="22"/>
          <w:szCs w:val="22"/>
        </w:rPr>
        <w:t xml:space="preserve">wydaniu </w:t>
      </w:r>
      <w:r w:rsidRPr="00DE744D">
        <w:rPr>
          <w:rFonts w:ascii="Arial" w:hAnsi="Arial" w:cs="Arial"/>
          <w:color w:val="auto"/>
          <w:sz w:val="22"/>
          <w:szCs w:val="22"/>
        </w:rPr>
        <w:t>wynagrodzenia umownego brutto, o którym mowa w §</w:t>
      </w:r>
      <w:r w:rsidR="00392C1A">
        <w:rPr>
          <w:rFonts w:ascii="Arial" w:hAnsi="Arial" w:cs="Arial"/>
          <w:color w:val="auto"/>
          <w:sz w:val="22"/>
          <w:szCs w:val="22"/>
        </w:rPr>
        <w:t xml:space="preserve"> </w:t>
      </w:r>
      <w:r w:rsidR="00183311" w:rsidRPr="00DE744D">
        <w:rPr>
          <w:rFonts w:ascii="Arial" w:hAnsi="Arial" w:cs="Arial"/>
          <w:color w:val="auto"/>
          <w:sz w:val="22"/>
          <w:szCs w:val="22"/>
        </w:rPr>
        <w:t>6</w:t>
      </w:r>
      <w:r w:rsidRPr="00DE744D">
        <w:rPr>
          <w:rFonts w:ascii="Arial" w:hAnsi="Arial" w:cs="Arial"/>
          <w:color w:val="auto"/>
          <w:sz w:val="22"/>
          <w:szCs w:val="22"/>
        </w:rPr>
        <w:t xml:space="preserve"> ust. 1,</w:t>
      </w:r>
    </w:p>
    <w:p w14:paraId="5E82A7EE" w14:textId="78034EC0"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 tytułu odstąpienia od Umowy przez Zamawiającego lub Wykonawcę, z </w:t>
      </w:r>
      <w:proofErr w:type="gramStart"/>
      <w:r w:rsidRPr="00DE744D">
        <w:rPr>
          <w:rFonts w:ascii="Arial" w:hAnsi="Arial" w:cs="Arial"/>
          <w:color w:val="auto"/>
          <w:sz w:val="22"/>
          <w:szCs w:val="22"/>
        </w:rPr>
        <w:t>przyczyn</w:t>
      </w:r>
      <w:proofErr w:type="gramEnd"/>
      <w:r w:rsidRPr="00DE744D">
        <w:rPr>
          <w:rFonts w:ascii="Arial" w:hAnsi="Arial" w:cs="Arial"/>
          <w:color w:val="auto"/>
          <w:sz w:val="22"/>
          <w:szCs w:val="22"/>
        </w:rPr>
        <w:t xml:space="preserve"> za które odpowiada Wykonawca – w wysokości 15% wynagrodzenia umownego brutto, o którym mowa w § </w:t>
      </w:r>
      <w:r w:rsidR="00183311" w:rsidRPr="00DE744D">
        <w:rPr>
          <w:rFonts w:ascii="Arial" w:hAnsi="Arial" w:cs="Arial"/>
          <w:color w:val="auto"/>
          <w:sz w:val="22"/>
          <w:szCs w:val="22"/>
        </w:rPr>
        <w:t>6</w:t>
      </w:r>
      <w:r w:rsidRPr="00DE744D">
        <w:rPr>
          <w:rFonts w:ascii="Arial" w:hAnsi="Arial" w:cs="Arial"/>
          <w:color w:val="auto"/>
          <w:sz w:val="22"/>
          <w:szCs w:val="22"/>
        </w:rPr>
        <w:t xml:space="preserve"> ust. 1 Umowy,</w:t>
      </w:r>
    </w:p>
    <w:p w14:paraId="55714314" w14:textId="648FD716"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Łączny limit kar umownych, jakich Zamawiający może żądać od Wykonawcy ze wszystkich tytułów przewidzianych w ust. 2, wynosi 20% wynagrodzenia umownego brutto określonego w § </w:t>
      </w:r>
      <w:r w:rsidR="00DE744D" w:rsidRPr="00DE744D">
        <w:rPr>
          <w:rFonts w:ascii="Arial" w:hAnsi="Arial" w:cs="Arial"/>
          <w:color w:val="auto"/>
          <w:sz w:val="22"/>
          <w:szCs w:val="22"/>
        </w:rPr>
        <w:t>6</w:t>
      </w:r>
      <w:r w:rsidRPr="00DE744D">
        <w:rPr>
          <w:rFonts w:ascii="Arial" w:hAnsi="Arial" w:cs="Arial"/>
          <w:color w:val="auto"/>
          <w:sz w:val="22"/>
          <w:szCs w:val="22"/>
        </w:rPr>
        <w:t xml:space="preserve"> ust. 1 Umowy.</w:t>
      </w:r>
    </w:p>
    <w:p w14:paraId="75274C80" w14:textId="505213A0"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Zamawiający zapłaci Wykonawcy karę umowną z tytułu odstąpienia od Umowy, za które wyłączną odpowiedzialność ponosi Zamawiający, w wysokości 15% wynagrodzenia umownego brutto, o którym mowa w §</w:t>
      </w:r>
      <w:r w:rsidR="00392C1A">
        <w:rPr>
          <w:rFonts w:ascii="Arial" w:hAnsi="Arial" w:cs="Arial"/>
          <w:color w:val="auto"/>
          <w:sz w:val="22"/>
          <w:szCs w:val="22"/>
        </w:rPr>
        <w:t xml:space="preserve"> </w:t>
      </w:r>
      <w:r w:rsidR="00DE744D" w:rsidRPr="00DE744D">
        <w:rPr>
          <w:rFonts w:ascii="Arial" w:hAnsi="Arial" w:cs="Arial"/>
          <w:color w:val="auto"/>
          <w:sz w:val="22"/>
          <w:szCs w:val="22"/>
        </w:rPr>
        <w:t>6</w:t>
      </w:r>
      <w:r w:rsidRPr="00DE744D">
        <w:rPr>
          <w:rFonts w:ascii="Arial" w:hAnsi="Arial" w:cs="Arial"/>
          <w:color w:val="auto"/>
          <w:sz w:val="22"/>
          <w:szCs w:val="22"/>
        </w:rPr>
        <w:t xml:space="preserve"> ust. 1 Umowy. Kara nie przysługuje, jeżeli odstąpienie od Umowy nastąpi z przyczyn, o których mowa w §</w:t>
      </w:r>
      <w:r w:rsidR="00392C1A">
        <w:rPr>
          <w:rFonts w:ascii="Arial" w:hAnsi="Arial" w:cs="Arial"/>
          <w:color w:val="auto"/>
          <w:sz w:val="22"/>
          <w:szCs w:val="22"/>
        </w:rPr>
        <w:t xml:space="preserve"> </w:t>
      </w:r>
      <w:r w:rsidR="00DE744D" w:rsidRPr="00DE744D">
        <w:rPr>
          <w:rFonts w:ascii="Arial" w:hAnsi="Arial" w:cs="Arial"/>
          <w:color w:val="auto"/>
          <w:sz w:val="22"/>
          <w:szCs w:val="22"/>
        </w:rPr>
        <w:t>10</w:t>
      </w:r>
      <w:r w:rsidRPr="00DE744D">
        <w:rPr>
          <w:rFonts w:ascii="Arial" w:hAnsi="Arial" w:cs="Arial"/>
          <w:color w:val="auto"/>
          <w:sz w:val="22"/>
          <w:szCs w:val="22"/>
        </w:rPr>
        <w:t xml:space="preserve"> ust. 3 i 4.</w:t>
      </w:r>
    </w:p>
    <w:p w14:paraId="7FAEBC76"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Jeżeli kara umowna nie pokrywa poniesionej szkody, Strony mogą żądać odszkodowania uzupełniającego na zasadach ogólnych.</w:t>
      </w:r>
    </w:p>
    <w:p w14:paraId="6D8105B5" w14:textId="4EB8F641"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Kara umowna z tytułu zwłoki przysługuje za każdy rozpoczęty dzień zwłoki i jest wymagalna od dnia następnego po upływie terminu jej zapłaty. Termin zapłaty kary umownej wynosi 14 dni od dnia skutecznego doręczenia Stronie wezwania do zapłaty. W razie opóźnienia z zapłatą kary umownej Strona uprawniona do otrzymania kary umownej może żądać odsetek ustawowych za opóźnienie w transakcjach handlowych, za okres od dnia wymagalności świadczenia do dnia zapłaty zgodnie z ustawą z dnia 8 marca 2013</w:t>
      </w:r>
      <w:r w:rsidR="00DE744D" w:rsidRPr="00DE744D">
        <w:rPr>
          <w:rFonts w:ascii="Arial" w:hAnsi="Arial" w:cs="Arial"/>
          <w:color w:val="auto"/>
          <w:sz w:val="22"/>
          <w:szCs w:val="22"/>
        </w:rPr>
        <w:t xml:space="preserve"> </w:t>
      </w:r>
      <w:r w:rsidRPr="00DE744D">
        <w:rPr>
          <w:rFonts w:ascii="Arial" w:hAnsi="Arial" w:cs="Arial"/>
          <w:color w:val="auto"/>
          <w:sz w:val="22"/>
          <w:szCs w:val="22"/>
        </w:rPr>
        <w:t>r. o przeciwdziałaniu nadmiernym opóźnieniom w transakcjach handlowych.</w:t>
      </w:r>
    </w:p>
    <w:p w14:paraId="09C4E0ED"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Ewentualne należności z tytułu kar umownych lub odszkodowań Wykonawca zapłaci na rachunek bankowy Zamawiającego wskazany w wezwaniu do zapłaty (nocie obciążeniowej), w terminie 14 dni od daty jej wystawienia.</w:t>
      </w:r>
    </w:p>
    <w:p w14:paraId="60F5946D" w14:textId="70F0F235" w:rsidR="00B6726B" w:rsidRPr="00DE744D" w:rsidRDefault="00B6726B" w:rsidP="00DE744D">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DE744D" w:rsidRPr="00DE744D">
        <w:rPr>
          <w:rFonts w:ascii="Arial" w:eastAsiaTheme="minorHAnsi" w:hAnsi="Arial" w:cs="Arial"/>
          <w:color w:val="auto"/>
          <w:sz w:val="22"/>
          <w:szCs w:val="22"/>
        </w:rPr>
        <w:t>10</w:t>
      </w:r>
    </w:p>
    <w:p w14:paraId="484BF981" w14:textId="6688D10A" w:rsidR="00B6726B" w:rsidRPr="00DE744D" w:rsidRDefault="00B6726B" w:rsidP="00DE744D">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Odstąpienie od Umowy</w:t>
      </w:r>
    </w:p>
    <w:p w14:paraId="25AFB6E3" w14:textId="77777777" w:rsidR="00B6726B" w:rsidRPr="00DE744D" w:rsidRDefault="00B6726B" w:rsidP="00B26D6D">
      <w:pPr>
        <w:pStyle w:val="Nagwek2"/>
        <w:keepNext w:val="0"/>
        <w:keepLines w:val="0"/>
        <w:numPr>
          <w:ilvl w:val="0"/>
          <w:numId w:val="16"/>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 xml:space="preserve">Poza przypadkami przewidzianymi w innych przepisach prawa oraz postanowieniach niniejszej Umowy Zamawiający ma prawo wedle własnego uznania, zachowując prawa i roszczenia przeciwko Wykonawcy odstąpić od Umowy w całości lub w części, w terminie 14 dni od powzięcia wiadomości o zajściu którejkolwiek z poniższych okoliczności: </w:t>
      </w:r>
    </w:p>
    <w:p w14:paraId="6107E0F4"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14:paraId="064DDD37"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lastRenderedPageBreak/>
        <w:t xml:space="preserve">gdy Wykonawca pozostaje w zwłoce z realizacją Przedmiotu Umowy przekraczającej 30 dni (w takim wypadku, Zamawiający nie jest zobowiązany do wystosowania pisemnego wezwania, o którym mowa w pkt 1), </w:t>
      </w:r>
    </w:p>
    <w:p w14:paraId="742C4205"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Zamawiający trzykrotnie naliczył kary umowne Wykonawcy,</w:t>
      </w:r>
    </w:p>
    <w:p w14:paraId="60EDBF1D"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wyrządził szkodę w mieniu Zamawiającego,</w:t>
      </w:r>
    </w:p>
    <w:p w14:paraId="1BC99AC6"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dokonuje cesji Umowy bądź jej części bez zgody Zamawiającego i niezgodnie z postanowieniami niniejszej Umowy,</w:t>
      </w:r>
    </w:p>
    <w:p w14:paraId="20434C3D"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w razie wystąpienia istotnej zmiany okoliczności powodujących brak możliwości wykonania Umowy, czego nie można było przewidzieć w chwili jej zawarcia (np. zaprzestanie produkcji Sprzętu oferowanego przez Wykonawcę i brak następstwa technologicznego w tym zakresie).</w:t>
      </w:r>
    </w:p>
    <w:p w14:paraId="50D07D60"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jest uprawniony do odstąpienia od Umowy w terminie 14 dni od dnia pozyskania wiedzy o powstaniu okoliczności uzasadniającej odstąpienie, w przypadku, gdy Zamawiający pozostaje w zwłoce z zapłatą bezspornej należności wynikającej z prawidłowo wystawionej przez Wykonawcę faktury dłużej niż 30 dni.</w:t>
      </w:r>
    </w:p>
    <w:p w14:paraId="6966B512"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243D74A4"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Zamawiający może odstąpić od Umowy, jeżeli zachodzi co najmniej jedna z następujących okoliczności:</w:t>
      </w:r>
    </w:p>
    <w:p w14:paraId="64B09024"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zmiana Umowy została dokonana z naruszeniem art. 454 i 455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w:t>
      </w:r>
    </w:p>
    <w:p w14:paraId="6496A9BD"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Wykonawca w chwili zawarcia Umowy podlegał wykluczeniu z postępowania na podstawie art. 108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w:t>
      </w:r>
    </w:p>
    <w:p w14:paraId="02FAB0C0"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592EC6C8" w14:textId="4EAB0AA6"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Oświadczenie o odstąpieniu od Umowy wymaga dla swej ważności formy pisemnej.</w:t>
      </w:r>
    </w:p>
    <w:p w14:paraId="728CCEA7" w14:textId="59CAFA54" w:rsidR="00B6726B" w:rsidRPr="00DE744D" w:rsidRDefault="00B6726B" w:rsidP="00DE744D">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1</w:t>
      </w:r>
      <w:r w:rsidR="00DE744D" w:rsidRPr="00DE744D">
        <w:rPr>
          <w:rFonts w:ascii="Arial" w:eastAsiaTheme="minorHAnsi" w:hAnsi="Arial" w:cs="Arial"/>
          <w:color w:val="auto"/>
          <w:sz w:val="22"/>
          <w:szCs w:val="22"/>
        </w:rPr>
        <w:t>1</w:t>
      </w:r>
    </w:p>
    <w:p w14:paraId="1EE0E15E" w14:textId="77777777" w:rsidR="00B6726B" w:rsidRPr="00DE744D" w:rsidRDefault="00B6726B" w:rsidP="00DE744D">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Zmiany Umowy</w:t>
      </w:r>
    </w:p>
    <w:p w14:paraId="3432A100" w14:textId="77777777" w:rsidR="00B6726B" w:rsidRPr="00DE744D" w:rsidRDefault="00B6726B" w:rsidP="00B26D6D">
      <w:pPr>
        <w:pStyle w:val="Nagwek2"/>
        <w:keepNext w:val="0"/>
        <w:keepLines w:val="0"/>
        <w:numPr>
          <w:ilvl w:val="0"/>
          <w:numId w:val="19"/>
        </w:numPr>
        <w:spacing w:before="0"/>
        <w:ind w:left="284" w:hanging="284"/>
        <w:contextualSpacing/>
        <w:jc w:val="both"/>
        <w:rPr>
          <w:rFonts w:ascii="Arial" w:eastAsia="Times New Roman" w:hAnsi="Arial" w:cs="Arial"/>
          <w:b/>
          <w:color w:val="auto"/>
          <w:sz w:val="22"/>
          <w:szCs w:val="22"/>
        </w:rPr>
      </w:pPr>
      <w:r w:rsidRPr="00DE744D">
        <w:rPr>
          <w:rFonts w:ascii="Arial" w:hAnsi="Arial" w:cs="Arial"/>
          <w:color w:val="auto"/>
          <w:sz w:val="22"/>
          <w:szCs w:val="22"/>
        </w:rPr>
        <w:t xml:space="preserve">Zmiany postanowień niniejszej Umowy mogą nastąpić wyłącznie w okolicznościach, o których mowa w art. 455 ust. 1 i 2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 xml:space="preserve"> i pod rygorem nieważności wymagają formy pisemnego aneksu skutecznego po podpisaniu przez obie Strony.</w:t>
      </w:r>
    </w:p>
    <w:p w14:paraId="15574C47"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Zamawiający, działając zgodnie z dyspozycją przepisu art. 455 ust. 1 pkt 1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 xml:space="preserve"> może wyrazić zgodę na dokonanie zmian postanowień zawartej Umowy w stosunku do treści oferty, na podstawie której dokonano wyboru Wykonawcy:</w:t>
      </w:r>
    </w:p>
    <w:p w14:paraId="5115FA03"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DE744D">
        <w:rPr>
          <w:rFonts w:ascii="Arial" w:hAnsi="Arial" w:cs="Arial"/>
          <w:color w:val="auto"/>
          <w:sz w:val="22"/>
          <w:szCs w:val="22"/>
        </w:rPr>
        <w:t>w przypadku konieczności przesunięcia terminu realizacji Umowy lub innych terminów umownych, jeżeli ich przesunięcie jest wynikiem okoliczności, za które odpowiedzialny jest Zamawiający, w</w:t>
      </w:r>
      <w:r w:rsidRPr="000953B7">
        <w:rPr>
          <w:rFonts w:ascii="Arial" w:hAnsi="Arial" w:cs="Arial"/>
          <w:color w:val="auto"/>
          <w:sz w:val="22"/>
          <w:szCs w:val="22"/>
        </w:rPr>
        <w:t> szczególności, jeżeli stanowi ono następstwo:</w:t>
      </w:r>
    </w:p>
    <w:p w14:paraId="53252419" w14:textId="77777777" w:rsidR="00B6726B" w:rsidRPr="000953B7" w:rsidRDefault="00B6726B" w:rsidP="00B26D6D">
      <w:pPr>
        <w:pStyle w:val="Nagwek4"/>
        <w:keepNext w:val="0"/>
        <w:keepLines w:val="0"/>
        <w:numPr>
          <w:ilvl w:val="0"/>
          <w:numId w:val="29"/>
        </w:numPr>
        <w:spacing w:before="0"/>
        <w:contextualSpacing/>
        <w:jc w:val="both"/>
        <w:rPr>
          <w:rFonts w:ascii="Arial" w:hAnsi="Arial" w:cs="Arial"/>
          <w:color w:val="auto"/>
          <w:sz w:val="22"/>
          <w:szCs w:val="22"/>
        </w:rPr>
      </w:pPr>
      <w:r w:rsidRPr="000953B7">
        <w:rPr>
          <w:rFonts w:ascii="Arial" w:hAnsi="Arial" w:cs="Arial"/>
          <w:color w:val="auto"/>
          <w:sz w:val="22"/>
          <w:szCs w:val="22"/>
        </w:rPr>
        <w:t>braku możliwości przyjęcia dostawy Sprzętu z uwagi na przeszkody techniczne lub logistyczne, zmiany w strukturze lub organizacji Zamawiającego,</w:t>
      </w:r>
    </w:p>
    <w:p w14:paraId="52E6B935" w14:textId="77777777" w:rsidR="00B6726B" w:rsidRPr="000953B7" w:rsidRDefault="00B6726B" w:rsidP="00B26D6D">
      <w:pPr>
        <w:pStyle w:val="Nagwek4"/>
        <w:keepNext w:val="0"/>
        <w:keepLines w:val="0"/>
        <w:numPr>
          <w:ilvl w:val="0"/>
          <w:numId w:val="29"/>
        </w:numPr>
        <w:spacing w:before="0"/>
        <w:contextualSpacing/>
        <w:jc w:val="both"/>
        <w:rPr>
          <w:rFonts w:ascii="Arial" w:hAnsi="Arial" w:cs="Arial"/>
          <w:color w:val="auto"/>
          <w:sz w:val="22"/>
          <w:szCs w:val="22"/>
        </w:rPr>
      </w:pPr>
      <w:r w:rsidRPr="000953B7">
        <w:rPr>
          <w:rFonts w:ascii="Arial" w:hAnsi="Arial" w:cs="Arial"/>
          <w:color w:val="auto"/>
          <w:sz w:val="22"/>
          <w:szCs w:val="22"/>
        </w:rPr>
        <w:t xml:space="preserve">konieczności dokonania zmiany w obszarze finansowania zamówienia,  </w:t>
      </w:r>
    </w:p>
    <w:p w14:paraId="785C1632" w14:textId="77777777" w:rsidR="00B6726B" w:rsidRPr="000953B7" w:rsidRDefault="00B6726B" w:rsidP="00B6726B">
      <w:pPr>
        <w:ind w:left="567"/>
        <w:rPr>
          <w:rFonts w:cs="Arial"/>
          <w:sz w:val="22"/>
          <w:szCs w:val="22"/>
        </w:rPr>
      </w:pPr>
      <w:r w:rsidRPr="000953B7">
        <w:rPr>
          <w:rFonts w:cs="Arial"/>
          <w:sz w:val="22"/>
          <w:szCs w:val="22"/>
        </w:rPr>
        <w:t>w zakresie, w jakim ww. okoliczności mają lub będą mogły mieć wpływ na dotrzymanie terminów umownych;</w:t>
      </w:r>
    </w:p>
    <w:p w14:paraId="7FCC643C"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 xml:space="preserve">w sytuacji przesunięcia terminu realizacji Umowy lub innych terminów umownych, jeżeli ich modyfikacja jest wynikiem udzielenia zamówień dodatkowych, </w:t>
      </w:r>
    </w:p>
    <w:p w14:paraId="5F2E5D89" w14:textId="6689EF16"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w przypadku przesunięcia terminu realizacji Umowy lub innych terminów umownych, która jest wynikiem wystąpienia siły wyższej, o której mowa w §</w:t>
      </w:r>
      <w:r w:rsidR="00392C1A">
        <w:rPr>
          <w:rFonts w:ascii="Arial" w:hAnsi="Arial" w:cs="Arial"/>
          <w:color w:val="auto"/>
          <w:sz w:val="22"/>
          <w:szCs w:val="22"/>
        </w:rPr>
        <w:t xml:space="preserve"> </w:t>
      </w:r>
      <w:r w:rsidR="00392C1A" w:rsidRPr="000953B7">
        <w:rPr>
          <w:rFonts w:ascii="Arial" w:hAnsi="Arial" w:cs="Arial"/>
          <w:color w:val="auto"/>
          <w:sz w:val="22"/>
          <w:szCs w:val="22"/>
        </w:rPr>
        <w:t>1</w:t>
      </w:r>
      <w:r w:rsidR="00392C1A">
        <w:rPr>
          <w:rFonts w:ascii="Arial" w:hAnsi="Arial" w:cs="Arial"/>
          <w:color w:val="auto"/>
          <w:sz w:val="22"/>
          <w:szCs w:val="22"/>
        </w:rPr>
        <w:t>2</w:t>
      </w:r>
      <w:r w:rsidRPr="000953B7">
        <w:rPr>
          <w:rFonts w:ascii="Arial" w:hAnsi="Arial" w:cs="Arial"/>
          <w:color w:val="auto"/>
          <w:sz w:val="22"/>
          <w:szCs w:val="22"/>
        </w:rPr>
        <w:t>,</w:t>
      </w:r>
    </w:p>
    <w:p w14:paraId="10C747D5" w14:textId="54A607D1"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 xml:space="preserve">w sytuacji zmiany określonego modelu, typu Sprzętu bądź ich elementów, jeżeli jest ona wynikiem zakończenia, wstrzymania lub wycofania ich z produkcji (po przedstawieniu stosownych dokumentów od producenta lub dystrybutora), z tym że wynagrodzenie </w:t>
      </w:r>
      <w:r w:rsidRPr="000953B7">
        <w:rPr>
          <w:rFonts w:ascii="Arial" w:hAnsi="Arial" w:cs="Arial"/>
          <w:color w:val="auto"/>
          <w:sz w:val="22"/>
          <w:szCs w:val="22"/>
        </w:rPr>
        <w:lastRenderedPageBreak/>
        <w:t xml:space="preserve">Wykonawcy wskazane w § </w:t>
      </w:r>
      <w:r w:rsidR="00392C1A">
        <w:rPr>
          <w:rFonts w:ascii="Arial" w:hAnsi="Arial" w:cs="Arial"/>
          <w:color w:val="auto"/>
          <w:sz w:val="22"/>
          <w:szCs w:val="22"/>
        </w:rPr>
        <w:t>6</w:t>
      </w:r>
      <w:r w:rsidR="00392C1A" w:rsidRPr="000953B7">
        <w:rPr>
          <w:rFonts w:ascii="Arial" w:hAnsi="Arial" w:cs="Arial"/>
          <w:color w:val="auto"/>
          <w:sz w:val="22"/>
          <w:szCs w:val="22"/>
        </w:rPr>
        <w:t xml:space="preserve"> </w:t>
      </w:r>
      <w:r w:rsidRPr="000953B7">
        <w:rPr>
          <w:rFonts w:ascii="Arial" w:hAnsi="Arial" w:cs="Arial"/>
          <w:color w:val="auto"/>
          <w:sz w:val="22"/>
          <w:szCs w:val="22"/>
        </w:rPr>
        <w:t>ust. 1, nie może ulec podwyższeniu, a w wyniku zmiany dochodzi do poprawy jakości lub innych parametrów charakterystycznych dla całości lub dla danego elementu dostawy tudzież zmiany technologii na równoważną albo przynajmniej dochodzi do wprowadzenia Sprzętu o parametrach technicznych lub funkcjonalnych nie gorszych niż wskazane w pierwotnej ofercie Wykonawcy,</w:t>
      </w:r>
    </w:p>
    <w:p w14:paraId="481B81E8"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konieczności przesunięcia terminów umownych, jeśli owa konieczność powstała na skutek okoliczności, których przy dołożeniu należytej staranności nie można było przewidzieć w chwili zawarcia Umowy,</w:t>
      </w:r>
    </w:p>
    <w:p w14:paraId="62537EB7"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38311FBA"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powszechnie obowiązujących przepisów prawa w zakresie mającym wpływ na realizację Umowy;</w:t>
      </w:r>
    </w:p>
    <w:p w14:paraId="4F9AF5F7"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przedłużenia okresu gwarancji, w sytuacji jej przedłużenia przez producenta lub Wykonawcę,</w:t>
      </w:r>
    </w:p>
    <w:p w14:paraId="06DAE4F1"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cen w sytuacji, kiedy zmiana ta będzie korzystna dla Zamawiającego tzn. na cenę niższą (upusty, rabaty przy zachowaniu dotychczasowego zakresu świadczenia) - na pisemny wniosek jednej ze Stron.</w:t>
      </w:r>
    </w:p>
    <w:p w14:paraId="168DADB9"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razie wątpliwości, przyjmuje się, że nie wymagają aneksowania Umowy następujące zmiany:</w:t>
      </w:r>
    </w:p>
    <w:p w14:paraId="544E4036"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 xml:space="preserve">zmiany danych do kontaktu, zmiany danych teleadresowych, zmiany danych związanych z obsługą </w:t>
      </w:r>
      <w:proofErr w:type="spellStart"/>
      <w:r w:rsidRPr="000953B7">
        <w:rPr>
          <w:rFonts w:ascii="Arial" w:hAnsi="Arial" w:cs="Arial"/>
          <w:color w:val="auto"/>
          <w:sz w:val="22"/>
          <w:szCs w:val="22"/>
        </w:rPr>
        <w:t>administracyjno</w:t>
      </w:r>
      <w:proofErr w:type="spellEnd"/>
      <w:r w:rsidRPr="000953B7">
        <w:rPr>
          <w:rFonts w:ascii="Arial" w:hAnsi="Arial" w:cs="Arial"/>
          <w:color w:val="auto"/>
          <w:sz w:val="22"/>
          <w:szCs w:val="22"/>
        </w:rPr>
        <w:t xml:space="preserve"> – organizacyjną Umowy,</w:t>
      </w:r>
    </w:p>
    <w:p w14:paraId="590245B0"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danych rejestrowych,</w:t>
      </w:r>
    </w:p>
    <w:p w14:paraId="47384442"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będące następstwem sukcesji uniwersalnej po jednej ze stron Umowy,</w:t>
      </w:r>
    </w:p>
    <w:p w14:paraId="549F7137"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podwykonawców, na zasoby których Wykonawca nie powoływał się w celu spełniania warunków udziału w postępowaniu.</w:t>
      </w:r>
    </w:p>
    <w:p w14:paraId="0BC7E7DA" w14:textId="1BD40574"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W przypadkach, o których mowa w ust. 3, Strona inicjująca zmiany, przedstawia ich treść drugiej Stronie w formie pisemnej notyfikacji. </w:t>
      </w:r>
    </w:p>
    <w:p w14:paraId="0F163B10" w14:textId="2FE1E173"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2</w:t>
      </w:r>
    </w:p>
    <w:p w14:paraId="62E4965F"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Siła wyższa</w:t>
      </w:r>
    </w:p>
    <w:p w14:paraId="7669B83D" w14:textId="77777777" w:rsidR="00B6726B" w:rsidRPr="000953B7" w:rsidRDefault="00B6726B" w:rsidP="00B26D6D">
      <w:pPr>
        <w:pStyle w:val="Nagwek2"/>
        <w:keepNext w:val="0"/>
        <w:keepLines w:val="0"/>
        <w:numPr>
          <w:ilvl w:val="0"/>
          <w:numId w:val="22"/>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CDF46B"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08269B3F"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C1E625A"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FDBE4B7" w14:textId="2A091E5C"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3</w:t>
      </w:r>
    </w:p>
    <w:p w14:paraId="21E20664"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Ochrona danych osobowych</w:t>
      </w:r>
    </w:p>
    <w:p w14:paraId="771BEFDC" w14:textId="77777777" w:rsidR="00B6726B" w:rsidRPr="000953B7" w:rsidRDefault="00B6726B" w:rsidP="00B26D6D">
      <w:pPr>
        <w:pStyle w:val="Nagwek2"/>
        <w:keepNext w:val="0"/>
        <w:keepLines w:val="0"/>
        <w:numPr>
          <w:ilvl w:val="0"/>
          <w:numId w:val="23"/>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 xml:space="preserve">Strony udostępniają sobie wzajemnie dane osobowe (dane służbowe) Stron lub reprezentantów Stron, oraz osób uczestniczących w wykonaniu Umowy (do kontaktu), w oparciu o zawarte umowy o pracę bądź umowy cywilnoprawne, których przetwarzanie jest </w:t>
      </w:r>
      <w:r w:rsidRPr="000953B7">
        <w:rPr>
          <w:rFonts w:ascii="Arial" w:hAnsi="Arial" w:cs="Arial"/>
          <w:color w:val="auto"/>
          <w:sz w:val="22"/>
          <w:szCs w:val="22"/>
        </w:rPr>
        <w:lastRenderedPageBreak/>
        <w:t xml:space="preserve">konieczne do celów wynikających z prawnie uzasadnionych interesów administratora, tj. zawarcia i wykonania przedmiotowej umowy, zgodnie z art. 6 ust. 1 lit. b i f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s.1), dalej „RODO”. </w:t>
      </w:r>
    </w:p>
    <w:p w14:paraId="40727957" w14:textId="73C6C996"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Strony oświadczają, że przekazały osobom, o których mowa w ust. 1 informacje określone w art. 14 RODO, w związku z czym, na podstawie art. 14 ust. 5 lit. a RODO zwalniają się wzajemnie z obowiązków informacyjnych względem tych osób.</w:t>
      </w:r>
    </w:p>
    <w:p w14:paraId="02A5E15D" w14:textId="22A394CD"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4</w:t>
      </w:r>
    </w:p>
    <w:p w14:paraId="30C36FB3"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Klauzula poufności</w:t>
      </w:r>
    </w:p>
    <w:p w14:paraId="54A0E15F" w14:textId="77777777" w:rsidR="00B6726B" w:rsidRPr="000953B7" w:rsidRDefault="00B6726B" w:rsidP="00B26D6D">
      <w:pPr>
        <w:pStyle w:val="Nagwek2"/>
        <w:keepNext w:val="0"/>
        <w:keepLines w:val="0"/>
        <w:numPr>
          <w:ilvl w:val="0"/>
          <w:numId w:val="24"/>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Umowa jest jawna i podlega udostępnieniu na zasadach określonych w przepisach ustawy z dnia 6 września 2001 r. o dostępie do informacji publicznej.</w:t>
      </w:r>
    </w:p>
    <w:p w14:paraId="3AF2E4F6"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zobowiązuje się do:</w:t>
      </w:r>
    </w:p>
    <w:p w14:paraId="134676FB"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nieujawniania jakiejkolwiek osobie trzeciej, w jakiejkolwiek formie czy postaci, informacji dotyczących Zamawiającego uzyskanych w toku realizacji Umowy lub przy okazji tej realizacji;</w:t>
      </w:r>
    </w:p>
    <w:p w14:paraId="114F24D9"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udostępnienia swoim pracownikom oraz podwykonawcom informacji dotyczących Zamawiającego tylko w zakresie niezbędnej wiedzy, dla potrzeb wykonania niniejszej Umowy;</w:t>
      </w:r>
    </w:p>
    <w:p w14:paraId="24454C03"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do podjęcia niezbędnych działań mających na celu zachowanie w poufności przez pracowników lub podwykonawców informacji związanych z realizacją niniejszej Umowy a także informacji dotyczących Zamawiającego, w posiadanie których weszli przy okazji realizacji niniejszej Umowy.</w:t>
      </w:r>
    </w:p>
    <w:p w14:paraId="3A6B2257" w14:textId="1D99BB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Obowiązek zachowania poufności nie dotyczy informacji ujawnionych publicznie, czy powszechnie znanych i trwa także po wykonaniu Umowy. </w:t>
      </w:r>
    </w:p>
    <w:p w14:paraId="3B113055" w14:textId="0D5B3FD8" w:rsidR="00B6726B" w:rsidRPr="000953B7" w:rsidRDefault="00B6726B" w:rsidP="00A81DAC">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A81DAC" w:rsidRPr="000953B7">
        <w:rPr>
          <w:rFonts w:ascii="Arial" w:eastAsiaTheme="minorHAnsi" w:hAnsi="Arial" w:cs="Arial"/>
          <w:color w:val="auto"/>
          <w:sz w:val="22"/>
          <w:szCs w:val="22"/>
        </w:rPr>
        <w:t>5</w:t>
      </w:r>
    </w:p>
    <w:p w14:paraId="1D7806B8" w14:textId="77777777" w:rsidR="00B6726B" w:rsidRPr="000953B7" w:rsidRDefault="00B6726B" w:rsidP="00A81DAC">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Cesja wierzytelności</w:t>
      </w:r>
    </w:p>
    <w:p w14:paraId="314FAB58" w14:textId="062F4AAF" w:rsidR="00B6726B" w:rsidRPr="000953B7" w:rsidRDefault="00B6726B" w:rsidP="000953B7">
      <w:pPr>
        <w:pStyle w:val="Nagwek2"/>
        <w:keepNext w:val="0"/>
        <w:spacing w:before="0"/>
        <w:jc w:val="both"/>
        <w:rPr>
          <w:rFonts w:ascii="Arial" w:eastAsia="Times New Roman" w:hAnsi="Arial" w:cs="Arial"/>
          <w:color w:val="auto"/>
          <w:sz w:val="22"/>
          <w:szCs w:val="22"/>
        </w:rPr>
      </w:pPr>
      <w:r w:rsidRPr="000953B7">
        <w:rPr>
          <w:rFonts w:ascii="Arial" w:hAnsi="Arial" w:cs="Arial"/>
          <w:color w:val="auto"/>
          <w:sz w:val="22"/>
          <w:szCs w:val="22"/>
        </w:rPr>
        <w:t xml:space="preserve">Wykonawca nie może bez wcześniejszego uzyskania pisemnego zezwolenia </w:t>
      </w:r>
      <w:r w:rsidR="000953B7" w:rsidRPr="000953B7">
        <w:rPr>
          <w:rFonts w:ascii="Arial" w:hAnsi="Arial" w:cs="Arial"/>
          <w:color w:val="auto"/>
          <w:sz w:val="22"/>
          <w:szCs w:val="22"/>
        </w:rPr>
        <w:t>Z</w:t>
      </w:r>
      <w:r w:rsidRPr="000953B7">
        <w:rPr>
          <w:rFonts w:ascii="Arial" w:hAnsi="Arial" w:cs="Arial"/>
          <w:color w:val="auto"/>
          <w:sz w:val="22"/>
          <w:szCs w:val="22"/>
        </w:rPr>
        <w:t>amawiającego, przelewać lub przekazywać w całości albo w części innym osobom jakichkolwiek swych obowiązków lub uprawnień, wynikających z niniejszej umowy.</w:t>
      </w:r>
    </w:p>
    <w:p w14:paraId="586D1D31" w14:textId="0ED2EE07" w:rsidR="00B6726B" w:rsidRPr="000953B7" w:rsidRDefault="00B6726B" w:rsidP="000953B7">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0953B7" w:rsidRPr="000953B7">
        <w:rPr>
          <w:rFonts w:ascii="Arial" w:eastAsiaTheme="minorHAnsi" w:hAnsi="Arial" w:cs="Arial"/>
          <w:color w:val="auto"/>
          <w:sz w:val="22"/>
          <w:szCs w:val="22"/>
        </w:rPr>
        <w:t>6</w:t>
      </w:r>
    </w:p>
    <w:p w14:paraId="6D05D2EA" w14:textId="77777777" w:rsidR="00B6726B" w:rsidRPr="000953B7" w:rsidRDefault="00B6726B" w:rsidP="000953B7">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Dane do kontaktu</w:t>
      </w:r>
    </w:p>
    <w:p w14:paraId="13794D5A" w14:textId="0974E312" w:rsidR="00B6726B" w:rsidRPr="000953B7" w:rsidRDefault="00B6726B" w:rsidP="00B26D6D">
      <w:pPr>
        <w:pStyle w:val="Nagwek2"/>
        <w:keepNext w:val="0"/>
        <w:keepLines w:val="0"/>
        <w:numPr>
          <w:ilvl w:val="0"/>
          <w:numId w:val="26"/>
        </w:numPr>
        <w:spacing w:before="0"/>
        <w:ind w:left="284" w:hanging="284"/>
        <w:contextualSpacing/>
        <w:jc w:val="both"/>
        <w:rPr>
          <w:rFonts w:ascii="Arial" w:eastAsia="Times New Roman" w:hAnsi="Arial" w:cs="Arial"/>
          <w:color w:val="auto"/>
          <w:sz w:val="22"/>
          <w:szCs w:val="22"/>
        </w:rPr>
      </w:pPr>
      <w:bookmarkStart w:id="1" w:name="OLE_LINK2"/>
      <w:r w:rsidRPr="000953B7">
        <w:rPr>
          <w:rFonts w:ascii="Arial" w:hAnsi="Arial" w:cs="Arial"/>
          <w:color w:val="auto"/>
          <w:sz w:val="22"/>
          <w:szCs w:val="22"/>
        </w:rPr>
        <w:t xml:space="preserve">Zamawiający upoważnia do kontaktów z Wykonawcą p. </w:t>
      </w:r>
      <w:r w:rsidRPr="00845CB8">
        <w:rPr>
          <w:rFonts w:ascii="Arial" w:hAnsi="Arial" w:cs="Arial"/>
          <w:color w:val="auto"/>
          <w:sz w:val="22"/>
          <w:szCs w:val="22"/>
          <w:highlight w:val="yellow"/>
        </w:rPr>
        <w:t>……………………</w:t>
      </w:r>
      <w:proofErr w:type="gramStart"/>
      <w:r w:rsidRPr="00845CB8">
        <w:rPr>
          <w:rFonts w:ascii="Arial" w:hAnsi="Arial" w:cs="Arial"/>
          <w:color w:val="auto"/>
          <w:sz w:val="22"/>
          <w:szCs w:val="22"/>
          <w:highlight w:val="yellow"/>
        </w:rPr>
        <w:t>…….</w:t>
      </w:r>
      <w:proofErr w:type="gramEnd"/>
      <w:r w:rsidRPr="00845CB8">
        <w:rPr>
          <w:rFonts w:ascii="Arial" w:hAnsi="Arial" w:cs="Arial"/>
          <w:color w:val="auto"/>
          <w:sz w:val="22"/>
          <w:szCs w:val="22"/>
          <w:highlight w:val="yellow"/>
        </w:rPr>
        <w:t>………………</w:t>
      </w:r>
      <w:r w:rsidRPr="000953B7">
        <w:rPr>
          <w:rFonts w:ascii="Arial" w:hAnsi="Arial" w:cs="Arial"/>
          <w:color w:val="auto"/>
          <w:sz w:val="22"/>
          <w:szCs w:val="22"/>
        </w:rPr>
        <w:t xml:space="preserve"> - tel.: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 e-mail: ………………………………………………,   a do odbioru przedmiotu umowy i podpisania protokołu odbioru p</w:t>
      </w:r>
      <w:r w:rsidR="00845CB8">
        <w:rPr>
          <w:rFonts w:ascii="Arial" w:hAnsi="Arial" w:cs="Arial"/>
          <w:color w:val="auto"/>
          <w:sz w:val="22"/>
          <w:szCs w:val="22"/>
        </w:rPr>
        <w:t xml:space="preserve">. </w:t>
      </w:r>
      <w:r w:rsidRPr="00845CB8">
        <w:rPr>
          <w:rFonts w:ascii="Arial" w:hAnsi="Arial" w:cs="Arial"/>
          <w:color w:val="auto"/>
          <w:sz w:val="22"/>
          <w:szCs w:val="22"/>
          <w:highlight w:val="yellow"/>
        </w:rPr>
        <w:t>……………………………..…………</w:t>
      </w:r>
      <w:r w:rsidRPr="000953B7">
        <w:rPr>
          <w:rFonts w:ascii="Arial" w:hAnsi="Arial" w:cs="Arial"/>
          <w:color w:val="auto"/>
          <w:sz w:val="22"/>
          <w:szCs w:val="22"/>
        </w:rPr>
        <w:t xml:space="preserve"> - tel.: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 e-mail: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w:t>
      </w:r>
    </w:p>
    <w:p w14:paraId="2F99305E"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upoważnia do kontaktów z Zamawiającym p. ...................; tel.: .......................; email: ………………</w:t>
      </w:r>
      <w:proofErr w:type="gramStart"/>
      <w:r w:rsidRPr="000953B7">
        <w:rPr>
          <w:rFonts w:ascii="Arial" w:hAnsi="Arial" w:cs="Arial"/>
          <w:color w:val="auto"/>
          <w:sz w:val="22"/>
          <w:szCs w:val="22"/>
        </w:rPr>
        <w:t>…….</w:t>
      </w:r>
      <w:proofErr w:type="gramEnd"/>
      <w:r w:rsidRPr="000953B7">
        <w:rPr>
          <w:rFonts w:ascii="Arial" w:hAnsi="Arial" w:cs="Arial"/>
          <w:color w:val="auto"/>
          <w:sz w:val="22"/>
          <w:szCs w:val="22"/>
        </w:rPr>
        <w:t>…</w:t>
      </w:r>
    </w:p>
    <w:p w14:paraId="22E1423E"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Strony wskazują następujący adres do doręczeń:</w:t>
      </w:r>
    </w:p>
    <w:p w14:paraId="36B711ED" w14:textId="77777777" w:rsidR="00B6726B" w:rsidRPr="000953B7" w:rsidRDefault="00B6726B" w:rsidP="00B26D6D">
      <w:pPr>
        <w:pStyle w:val="Nagwek3"/>
        <w:keepNext w:val="0"/>
        <w:keepLines w:val="0"/>
        <w:numPr>
          <w:ilvl w:val="0"/>
          <w:numId w:val="27"/>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Zamawiający: ul. Warszawska 24, 31-155 Kraków;</w:t>
      </w:r>
    </w:p>
    <w:p w14:paraId="28377CED" w14:textId="77777777" w:rsidR="00B6726B" w:rsidRPr="000953B7" w:rsidRDefault="00B6726B" w:rsidP="00B26D6D">
      <w:pPr>
        <w:pStyle w:val="Nagwek3"/>
        <w:keepNext w:val="0"/>
        <w:keepLines w:val="0"/>
        <w:numPr>
          <w:ilvl w:val="0"/>
          <w:numId w:val="3"/>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 xml:space="preserve">Wykonawca: </w:t>
      </w:r>
      <w:r w:rsidRPr="00845CB8">
        <w:rPr>
          <w:rFonts w:ascii="Arial" w:hAnsi="Arial" w:cs="Arial"/>
          <w:color w:val="auto"/>
          <w:sz w:val="22"/>
          <w:szCs w:val="22"/>
          <w:highlight w:val="yellow"/>
        </w:rPr>
        <w:t>………………</w:t>
      </w:r>
      <w:proofErr w:type="gramStart"/>
      <w:r w:rsidRPr="00845CB8">
        <w:rPr>
          <w:rFonts w:ascii="Arial" w:hAnsi="Arial" w:cs="Arial"/>
          <w:color w:val="auto"/>
          <w:sz w:val="22"/>
          <w:szCs w:val="22"/>
          <w:highlight w:val="yellow"/>
        </w:rPr>
        <w:t>……</w:t>
      </w:r>
      <w:r w:rsidRPr="000953B7">
        <w:rPr>
          <w:rFonts w:ascii="Arial" w:hAnsi="Arial" w:cs="Arial"/>
          <w:color w:val="auto"/>
          <w:sz w:val="22"/>
          <w:szCs w:val="22"/>
        </w:rPr>
        <w:t>.</w:t>
      </w:r>
      <w:proofErr w:type="gramEnd"/>
      <w:r w:rsidRPr="000953B7">
        <w:rPr>
          <w:rFonts w:ascii="Arial" w:hAnsi="Arial" w:cs="Arial"/>
          <w:color w:val="auto"/>
          <w:sz w:val="22"/>
          <w:szCs w:val="22"/>
        </w:rPr>
        <w:t>.</w:t>
      </w:r>
    </w:p>
    <w:p w14:paraId="73C0630A" w14:textId="3CC4CF25"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wyraża również zgodę na doręczanie pism w formie dokumentu elektronicznego na adres elektronicznej skrzynki podawczej – e-mail: …………….</w:t>
      </w:r>
    </w:p>
    <w:p w14:paraId="36A479C2"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Dane kontaktowe serwisu technicznego:</w:t>
      </w:r>
    </w:p>
    <w:p w14:paraId="5EDFDC85" w14:textId="77777777" w:rsidR="00B6726B" w:rsidRPr="000953B7" w:rsidRDefault="00B6726B" w:rsidP="00B6726B">
      <w:pPr>
        <w:ind w:left="567"/>
        <w:rPr>
          <w:rFonts w:cs="Arial"/>
          <w:sz w:val="22"/>
          <w:szCs w:val="22"/>
        </w:rPr>
      </w:pPr>
      <w:r w:rsidRPr="000953B7">
        <w:rPr>
          <w:rFonts w:cs="Arial"/>
          <w:sz w:val="22"/>
          <w:szCs w:val="22"/>
        </w:rPr>
        <w:t>tel. ………………</w:t>
      </w:r>
      <w:proofErr w:type="gramStart"/>
      <w:r w:rsidRPr="000953B7">
        <w:rPr>
          <w:rFonts w:cs="Arial"/>
          <w:sz w:val="22"/>
          <w:szCs w:val="22"/>
        </w:rPr>
        <w:t>…….</w:t>
      </w:r>
      <w:proofErr w:type="gramEnd"/>
      <w:r w:rsidRPr="000953B7">
        <w:rPr>
          <w:rFonts w:cs="Arial"/>
          <w:sz w:val="22"/>
          <w:szCs w:val="22"/>
        </w:rPr>
        <w:t>., e-mail: …………………………………………….,</w:t>
      </w:r>
    </w:p>
    <w:p w14:paraId="4D1BBA60" w14:textId="77777777" w:rsidR="00B6726B" w:rsidRPr="000953B7" w:rsidRDefault="00B6726B" w:rsidP="00B6726B">
      <w:pPr>
        <w:ind w:left="567"/>
        <w:rPr>
          <w:rFonts w:cs="Arial"/>
          <w:sz w:val="22"/>
          <w:szCs w:val="22"/>
        </w:rPr>
      </w:pPr>
      <w:proofErr w:type="gramStart"/>
      <w:r w:rsidRPr="000953B7">
        <w:rPr>
          <w:rFonts w:cs="Arial"/>
          <w:sz w:val="22"/>
          <w:szCs w:val="22"/>
        </w:rPr>
        <w:t>faks:…</w:t>
      </w:r>
      <w:proofErr w:type="gramEnd"/>
      <w:r w:rsidRPr="000953B7">
        <w:rPr>
          <w:rFonts w:cs="Arial"/>
          <w:sz w:val="22"/>
          <w:szCs w:val="22"/>
        </w:rPr>
        <w:t>…………………………...…………..</w:t>
      </w:r>
    </w:p>
    <w:p w14:paraId="3BC9C978"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przypadku zmiany adresu przez którąkolwiek ze Stron, powiadomi ona o tym fakcie drugą Stronę na piśmie najpóźniej w dniu następującym po tej zmianie. Zaniechanie zawiadomienia o zmianie skutkować będzie tym, iż korespondencja przesłana na dotychczasowy adres będzie uznawana za skutecznie doręczoną.</w:t>
      </w:r>
    </w:p>
    <w:bookmarkEnd w:id="1"/>
    <w:p w14:paraId="4742DD34" w14:textId="219942C2" w:rsidR="00B6726B" w:rsidRPr="000953B7" w:rsidRDefault="00B6726B" w:rsidP="000953B7">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lastRenderedPageBreak/>
        <w:t>§ 1</w:t>
      </w:r>
      <w:r w:rsidR="000953B7" w:rsidRPr="000953B7">
        <w:rPr>
          <w:rFonts w:ascii="Arial" w:eastAsiaTheme="minorHAnsi" w:hAnsi="Arial" w:cs="Arial"/>
          <w:color w:val="auto"/>
          <w:sz w:val="22"/>
          <w:szCs w:val="22"/>
        </w:rPr>
        <w:t>7</w:t>
      </w:r>
    </w:p>
    <w:p w14:paraId="6B2D0135" w14:textId="77777777" w:rsidR="00B6726B" w:rsidRPr="000953B7" w:rsidRDefault="00B6726B" w:rsidP="000953B7">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Postanowienia końcowe</w:t>
      </w:r>
    </w:p>
    <w:p w14:paraId="38944EFB" w14:textId="77777777" w:rsidR="00B6726B" w:rsidRPr="000953B7" w:rsidRDefault="00B6726B" w:rsidP="00B26D6D">
      <w:pPr>
        <w:pStyle w:val="Nagwek2"/>
        <w:keepNext w:val="0"/>
        <w:keepLines w:val="0"/>
        <w:numPr>
          <w:ilvl w:val="0"/>
          <w:numId w:val="28"/>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W sprawach nieuregulowanych niniejszą Umową mają zastosowanie przepisy ustawy z dnia 23 kwietnia 1964 r. Kodeks cywilny oraz ustawy z dnia 11 września 2019 r. Prawo zamówień publicznych.</w:t>
      </w:r>
    </w:p>
    <w:p w14:paraId="2CA6CF6C"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przypadku zaistnienia pomiędzy Stronami sporu, wynikającego z Umowy lub pozostającego w związku z Umową, Strony podejmą próbę jego ugodowego rozwiązania. W przypadku braku możliwości rozstrzygnięcia sporu w powyższy sposób, spór zostanie poddany rozstrzygnięciu sądu powszechnego właściwego dla siedziby Zamawiającego.</w:t>
      </w:r>
    </w:p>
    <w:p w14:paraId="16702CB7" w14:textId="5E3316E6"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Strony zgodnie postanawiają, że w </w:t>
      </w:r>
      <w:r w:rsidR="000953B7" w:rsidRPr="000953B7">
        <w:rPr>
          <w:rFonts w:ascii="Arial" w:hAnsi="Arial" w:cs="Arial"/>
          <w:color w:val="auto"/>
          <w:sz w:val="22"/>
          <w:szCs w:val="22"/>
        </w:rPr>
        <w:t>przypadku,</w:t>
      </w:r>
      <w:r w:rsidRPr="000953B7">
        <w:rPr>
          <w:rFonts w:ascii="Arial" w:hAnsi="Arial" w:cs="Arial"/>
          <w:color w:val="auto"/>
          <w:sz w:val="22"/>
          <w:szCs w:val="22"/>
        </w:rPr>
        <w:t xml:space="preserve"> gdyby którekolwiek z postanowień Umowy miało się stać nieważne, nie wpływa to na ważność całej Umowy, która w pozostałej części pozostaje ważna.</w:t>
      </w:r>
    </w:p>
    <w:p w14:paraId="68703115"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Jako datę zawarcia Umowy przyjmuje się datę złożenia podpisu przez Stronę składającą podpis w drugiej kolejności. Jeżeli którakolwiek ze Stron nie umieści daty złożenia podpisu, jako datę zawarcia Umowy przyjmuje się datę złożenia podpisu przez drugą Stronę.</w:t>
      </w:r>
    </w:p>
    <w:p w14:paraId="3317F335"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Umowę sporządzono w dwóch jednobrzmiących egzemplarzach, po jednym dla każdej ze Stron.</w:t>
      </w:r>
    </w:p>
    <w:p w14:paraId="38DA0668" w14:textId="77777777" w:rsidR="00B6726B" w:rsidRPr="00B1698B" w:rsidRDefault="00B6726B" w:rsidP="00B6726B">
      <w:pPr>
        <w:tabs>
          <w:tab w:val="left" w:pos="7088"/>
        </w:tabs>
        <w:ind w:hanging="425"/>
        <w:rPr>
          <w:rFonts w:cs="Arial"/>
          <w:b/>
          <w:sz w:val="22"/>
          <w:szCs w:val="22"/>
        </w:rPr>
      </w:pPr>
    </w:p>
    <w:p w14:paraId="1F348891" w14:textId="77777777" w:rsidR="00B6726B" w:rsidRPr="00B1698B" w:rsidRDefault="00B6726B" w:rsidP="00B6726B">
      <w:pPr>
        <w:tabs>
          <w:tab w:val="left" w:pos="7088"/>
        </w:tabs>
        <w:ind w:hanging="425"/>
        <w:rPr>
          <w:rFonts w:cs="Arial"/>
          <w:b/>
          <w:sz w:val="22"/>
          <w:szCs w:val="22"/>
        </w:rPr>
      </w:pPr>
    </w:p>
    <w:p w14:paraId="3D67F2C6" w14:textId="3A3E4A95" w:rsidR="00B6726B" w:rsidRPr="00B1698B" w:rsidRDefault="00B6726B" w:rsidP="00B6726B">
      <w:pPr>
        <w:tabs>
          <w:tab w:val="left" w:pos="7088"/>
        </w:tabs>
        <w:ind w:hanging="425"/>
        <w:rPr>
          <w:rFonts w:cs="Arial"/>
          <w:b/>
          <w:sz w:val="22"/>
          <w:szCs w:val="22"/>
        </w:rPr>
      </w:pPr>
      <w:r w:rsidRPr="00B1698B">
        <w:rPr>
          <w:rFonts w:cs="Arial"/>
          <w:b/>
          <w:sz w:val="22"/>
          <w:szCs w:val="22"/>
        </w:rPr>
        <w:t xml:space="preserve">Zamawiający: </w:t>
      </w:r>
      <w:r w:rsidRPr="00B1698B">
        <w:rPr>
          <w:rFonts w:cs="Arial"/>
          <w:b/>
          <w:sz w:val="22"/>
          <w:szCs w:val="22"/>
        </w:rPr>
        <w:tab/>
        <w:t>Wykonawca:</w:t>
      </w:r>
    </w:p>
    <w:p w14:paraId="2966FF50" w14:textId="77777777" w:rsidR="00B6726B" w:rsidRPr="00B1698B" w:rsidRDefault="00B6726B" w:rsidP="00B6726B">
      <w:pPr>
        <w:pStyle w:val="Tekstpodstawowy"/>
        <w:spacing w:line="276" w:lineRule="auto"/>
        <w:rPr>
          <w:rFonts w:eastAsia="Arial" w:cs="Arial"/>
          <w:sz w:val="22"/>
          <w:szCs w:val="22"/>
        </w:rPr>
      </w:pPr>
    </w:p>
    <w:sectPr w:rsidR="00B6726B" w:rsidRPr="00B1698B" w:rsidSect="00845CB8">
      <w:headerReference w:type="default" r:id="rId11"/>
      <w:footerReference w:type="default" r:id="rId12"/>
      <w:headerReference w:type="first" r:id="rId13"/>
      <w:pgSz w:w="11906" w:h="16838"/>
      <w:pgMar w:top="709"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7B750" w14:textId="77777777" w:rsidR="00833DF0" w:rsidRDefault="00833DF0">
      <w:r>
        <w:separator/>
      </w:r>
    </w:p>
  </w:endnote>
  <w:endnote w:type="continuationSeparator" w:id="0">
    <w:p w14:paraId="0772A6AE" w14:textId="77777777" w:rsidR="00833DF0" w:rsidRDefault="00833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nschrift">
    <w:panose1 w:val="020B0502040204020203"/>
    <w:charset w:val="EE"/>
    <w:family w:val="swiss"/>
    <w:pitch w:val="variable"/>
    <w:sig w:usb0="A00002C7"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72EAD" w14:textId="77777777" w:rsidR="005E3B22" w:rsidRPr="00F673DE" w:rsidRDefault="005E3B22"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p>
  <w:p w14:paraId="4176A4A0" w14:textId="77777777" w:rsidR="00D7475D" w:rsidRPr="00D7475D" w:rsidRDefault="00D7475D">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D62DB" w14:textId="77777777" w:rsidR="00833DF0" w:rsidRDefault="00833DF0">
      <w:r>
        <w:separator/>
      </w:r>
    </w:p>
  </w:footnote>
  <w:footnote w:type="continuationSeparator" w:id="0">
    <w:p w14:paraId="576C4E09" w14:textId="77777777" w:rsidR="00833DF0" w:rsidRDefault="00833DF0">
      <w:r>
        <w:continuationSeparator/>
      </w:r>
    </w:p>
  </w:footnote>
  <w:footnote w:id="1">
    <w:p w14:paraId="6A878FD1" w14:textId="77777777" w:rsidR="00B6726B" w:rsidRDefault="00B6726B" w:rsidP="00B6726B">
      <w:pPr>
        <w:pStyle w:val="Tekstprzypisudolnego"/>
        <w:ind w:left="567"/>
        <w:rPr>
          <w:rFonts w:ascii="Bahnschrift" w:hAnsi="Bahnschrift" w:cs="Arial"/>
          <w:i/>
          <w:sz w:val="22"/>
          <w:szCs w:val="22"/>
          <w:vertAlign w:val="superscript"/>
        </w:rPr>
      </w:pPr>
      <w:r>
        <w:rPr>
          <w:rStyle w:val="Odwoanieprzypisudolnego"/>
          <w:rFonts w:ascii="Bahnschrift" w:hAnsi="Bahnschrift" w:cs="Arial"/>
          <w:sz w:val="22"/>
          <w:szCs w:val="22"/>
        </w:rPr>
        <w:footnoteRef/>
      </w:r>
      <w:r>
        <w:rPr>
          <w:rFonts w:ascii="Bahnschrift" w:hAnsi="Bahnschrift" w:cs="Arial"/>
          <w:i/>
          <w:sz w:val="22"/>
          <w:szCs w:val="22"/>
          <w:vertAlign w:val="superscript"/>
        </w:rPr>
        <w:t xml:space="preserve">. </w:t>
      </w:r>
      <w:r>
        <w:rPr>
          <w:rFonts w:ascii="Bahnschrift" w:hAnsi="Bahnschrift" w:cs="Arial"/>
          <w:sz w:val="22"/>
          <w:szCs w:val="22"/>
          <w:vertAlign w:val="superscript"/>
        </w:rPr>
        <w:t>Jeżeli Wykonawca zamierza realizować zamówienie przy udziale podwykonawcy.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7F0F" w14:textId="7E10C29F" w:rsidR="00845CB8" w:rsidRDefault="00845CB8">
    <w:pPr>
      <w:pStyle w:val="Nagwek"/>
    </w:pPr>
  </w:p>
  <w:p w14:paraId="31E34639" w14:textId="77777777" w:rsidR="00845CB8" w:rsidRDefault="00845C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CDD89" w14:textId="171E895A" w:rsidR="00845CB8" w:rsidRDefault="00845CB8">
    <w:pPr>
      <w:pStyle w:val="Nagwek"/>
    </w:pPr>
    <w:r>
      <w:rPr>
        <w:noProof/>
      </w:rPr>
      <w:drawing>
        <wp:inline distT="0" distB="0" distL="0" distR="0" wp14:anchorId="07317280" wp14:editId="35FBC76E">
          <wp:extent cx="5760720" cy="622935"/>
          <wp:effectExtent l="0" t="0" r="0" b="5715"/>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2935"/>
                  </a:xfrm>
                  <a:prstGeom prst="rect">
                    <a:avLst/>
                  </a:prstGeom>
                  <a:noFill/>
                  <a:ln>
                    <a:noFill/>
                  </a:ln>
                </pic:spPr>
              </pic:pic>
            </a:graphicData>
          </a:graphic>
        </wp:inline>
      </w:drawing>
    </w:r>
  </w:p>
  <w:p w14:paraId="0987F2A1" w14:textId="77777777" w:rsidR="00845CB8" w:rsidRDefault="00845C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007"/>
    <w:multiLevelType w:val="hybridMultilevel"/>
    <w:tmpl w:val="3C54E048"/>
    <w:name w:val="WW8Num8"/>
    <w:lvl w:ilvl="0" w:tplc="D760141E">
      <w:start w:val="1"/>
      <w:numFmt w:val="lowerLetter"/>
      <w:lvlText w:val="%1)"/>
      <w:lvlJc w:val="left"/>
      <w:pPr>
        <w:tabs>
          <w:tab w:val="num" w:pos="700"/>
        </w:tabs>
        <w:ind w:left="700" w:hanging="340"/>
      </w:pPr>
      <w:rPr>
        <w:rFonts w:ascii="Arial" w:eastAsia="Times New Roman" w:hAnsi="Arial" w:cs="Times New Roman"/>
      </w:rPr>
    </w:lvl>
    <w:lvl w:ilvl="1" w:tplc="3ECEB09A">
      <w:numFmt w:val="decimal"/>
      <w:lvlText w:val=""/>
      <w:lvlJc w:val="left"/>
    </w:lvl>
    <w:lvl w:ilvl="2" w:tplc="9FD068D4">
      <w:numFmt w:val="decimal"/>
      <w:lvlText w:val=""/>
      <w:lvlJc w:val="left"/>
    </w:lvl>
    <w:lvl w:ilvl="3" w:tplc="F42AA7CC">
      <w:numFmt w:val="decimal"/>
      <w:lvlText w:val=""/>
      <w:lvlJc w:val="left"/>
    </w:lvl>
    <w:lvl w:ilvl="4" w:tplc="C04EEC52">
      <w:numFmt w:val="decimal"/>
      <w:lvlText w:val=""/>
      <w:lvlJc w:val="left"/>
    </w:lvl>
    <w:lvl w:ilvl="5" w:tplc="BBECD5A6">
      <w:numFmt w:val="decimal"/>
      <w:lvlText w:val=""/>
      <w:lvlJc w:val="left"/>
    </w:lvl>
    <w:lvl w:ilvl="6" w:tplc="F522AE20">
      <w:numFmt w:val="decimal"/>
      <w:lvlText w:val=""/>
      <w:lvlJc w:val="left"/>
    </w:lvl>
    <w:lvl w:ilvl="7" w:tplc="B7888F4E">
      <w:numFmt w:val="decimal"/>
      <w:lvlText w:val=""/>
      <w:lvlJc w:val="left"/>
    </w:lvl>
    <w:lvl w:ilvl="8" w:tplc="392E1F34">
      <w:numFmt w:val="decimal"/>
      <w:lvlText w:val=""/>
      <w:lvlJc w:val="left"/>
    </w:lvl>
  </w:abstractNum>
  <w:abstractNum w:abstractNumId="3" w15:restartNumberingAfterBreak="0">
    <w:nsid w:val="105E269B"/>
    <w:multiLevelType w:val="hybridMultilevel"/>
    <w:tmpl w:val="749279CA"/>
    <w:lvl w:ilvl="0" w:tplc="B69E6D2E">
      <w:start w:val="1"/>
      <w:numFmt w:val="bullet"/>
      <w:lvlText w:val=""/>
      <w:lvlJc w:val="left"/>
      <w:pPr>
        <w:ind w:left="1004" w:hanging="360"/>
      </w:pPr>
      <w:rPr>
        <w:rFonts w:ascii="Symbol" w:hAnsi="Symbol"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88A0E65"/>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6356AD2"/>
    <w:multiLevelType w:val="hybridMultilevel"/>
    <w:tmpl w:val="25E8B9C0"/>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FF0D568">
      <w:start w:val="1"/>
      <w:numFmt w:val="decimal"/>
      <w:lvlText w:val="%4)"/>
      <w:lvlJc w:val="left"/>
      <w:pPr>
        <w:ind w:left="2520" w:hanging="360"/>
      </w:pPr>
      <w:rPr>
        <w:rFonts w:ascii="Times New Roman" w:eastAsia="Calibri" w:hAnsi="Times New Roman" w:cs="Times New Roman"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BD54A41"/>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8" w15:restartNumberingAfterBreak="0">
    <w:nsid w:val="37BD07CC"/>
    <w:multiLevelType w:val="hybridMultilevel"/>
    <w:tmpl w:val="A8F8E4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 w15:restartNumberingAfterBreak="0">
    <w:nsid w:val="44984911"/>
    <w:multiLevelType w:val="hybridMultilevel"/>
    <w:tmpl w:val="AD9261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0" w15:restartNumberingAfterBreak="0">
    <w:nsid w:val="4FDD1F86"/>
    <w:multiLevelType w:val="hybridMultilevel"/>
    <w:tmpl w:val="28D4D072"/>
    <w:lvl w:ilvl="0" w:tplc="434A0404">
      <w:start w:val="1"/>
      <w:numFmt w:val="lowerLetter"/>
      <w:lvlText w:val="%1)"/>
      <w:lvlJc w:val="left"/>
      <w:pPr>
        <w:ind w:left="1364" w:hanging="360"/>
      </w:pPr>
      <w:rPr>
        <w:rFonts w:ascii="Arial" w:hAnsi="Arial" w:cs="Arial"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1" w15:restartNumberingAfterBreak="0">
    <w:nsid w:val="65400BB4"/>
    <w:multiLevelType w:val="hybridMultilevel"/>
    <w:tmpl w:val="AD9261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num>
  <w:num w:numId="2">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9"/>
  </w:num>
  <w:num w:numId="31">
    <w:abstractNumId w:val="11"/>
  </w:num>
  <w:num w:numId="32">
    <w:abstractNumId w:val="10"/>
  </w:num>
  <w:num w:numId="33">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328"/>
    <w:rsid w:val="0000001F"/>
    <w:rsid w:val="00004FED"/>
    <w:rsid w:val="00005FE3"/>
    <w:rsid w:val="000110B4"/>
    <w:rsid w:val="00011C67"/>
    <w:rsid w:val="000164EB"/>
    <w:rsid w:val="00021F98"/>
    <w:rsid w:val="00024731"/>
    <w:rsid w:val="000305A8"/>
    <w:rsid w:val="0003061B"/>
    <w:rsid w:val="0003483C"/>
    <w:rsid w:val="00037B58"/>
    <w:rsid w:val="000556D5"/>
    <w:rsid w:val="00056E81"/>
    <w:rsid w:val="00072DBB"/>
    <w:rsid w:val="00085D5C"/>
    <w:rsid w:val="00087407"/>
    <w:rsid w:val="000953B7"/>
    <w:rsid w:val="00095EFF"/>
    <w:rsid w:val="000B32F9"/>
    <w:rsid w:val="000B3CB3"/>
    <w:rsid w:val="000B45D9"/>
    <w:rsid w:val="000B4ECA"/>
    <w:rsid w:val="000B67B5"/>
    <w:rsid w:val="000C0AC7"/>
    <w:rsid w:val="000C1359"/>
    <w:rsid w:val="000C1E58"/>
    <w:rsid w:val="000C5D10"/>
    <w:rsid w:val="000D0943"/>
    <w:rsid w:val="000D4B62"/>
    <w:rsid w:val="000E42BD"/>
    <w:rsid w:val="000E573D"/>
    <w:rsid w:val="000E6A33"/>
    <w:rsid w:val="00101A0A"/>
    <w:rsid w:val="00105E27"/>
    <w:rsid w:val="00112817"/>
    <w:rsid w:val="001129AA"/>
    <w:rsid w:val="00112B27"/>
    <w:rsid w:val="00120474"/>
    <w:rsid w:val="00121A8E"/>
    <w:rsid w:val="0012336D"/>
    <w:rsid w:val="00123B26"/>
    <w:rsid w:val="00124FC7"/>
    <w:rsid w:val="0013517C"/>
    <w:rsid w:val="00137B6D"/>
    <w:rsid w:val="00143DC9"/>
    <w:rsid w:val="00145E10"/>
    <w:rsid w:val="00150A68"/>
    <w:rsid w:val="001517EB"/>
    <w:rsid w:val="0016486F"/>
    <w:rsid w:val="00171193"/>
    <w:rsid w:val="00177D86"/>
    <w:rsid w:val="00180240"/>
    <w:rsid w:val="00180AFB"/>
    <w:rsid w:val="00183311"/>
    <w:rsid w:val="0018418F"/>
    <w:rsid w:val="001903D7"/>
    <w:rsid w:val="001916C9"/>
    <w:rsid w:val="001A6F05"/>
    <w:rsid w:val="001B1F78"/>
    <w:rsid w:val="001C10B8"/>
    <w:rsid w:val="001C6974"/>
    <w:rsid w:val="001D0339"/>
    <w:rsid w:val="001E0C04"/>
    <w:rsid w:val="001E7558"/>
    <w:rsid w:val="001F7F50"/>
    <w:rsid w:val="002037FB"/>
    <w:rsid w:val="00205A61"/>
    <w:rsid w:val="00205B93"/>
    <w:rsid w:val="00206729"/>
    <w:rsid w:val="00206E40"/>
    <w:rsid w:val="00207041"/>
    <w:rsid w:val="002072FF"/>
    <w:rsid w:val="00207A25"/>
    <w:rsid w:val="00212E6B"/>
    <w:rsid w:val="00215F6B"/>
    <w:rsid w:val="0021627C"/>
    <w:rsid w:val="00217BB0"/>
    <w:rsid w:val="00235367"/>
    <w:rsid w:val="00237A15"/>
    <w:rsid w:val="00246257"/>
    <w:rsid w:val="002475E9"/>
    <w:rsid w:val="002512DC"/>
    <w:rsid w:val="002563F8"/>
    <w:rsid w:val="00256EE9"/>
    <w:rsid w:val="002632AD"/>
    <w:rsid w:val="002637F2"/>
    <w:rsid w:val="002702B3"/>
    <w:rsid w:val="00276959"/>
    <w:rsid w:val="0028014A"/>
    <w:rsid w:val="00280312"/>
    <w:rsid w:val="00283984"/>
    <w:rsid w:val="00284B59"/>
    <w:rsid w:val="00287763"/>
    <w:rsid w:val="0029406F"/>
    <w:rsid w:val="00295274"/>
    <w:rsid w:val="002A4F4D"/>
    <w:rsid w:val="002B2C0A"/>
    <w:rsid w:val="002D6B20"/>
    <w:rsid w:val="002D710D"/>
    <w:rsid w:val="002F7428"/>
    <w:rsid w:val="00302C3E"/>
    <w:rsid w:val="00304D70"/>
    <w:rsid w:val="00305E53"/>
    <w:rsid w:val="0031569F"/>
    <w:rsid w:val="00316E9C"/>
    <w:rsid w:val="00321426"/>
    <w:rsid w:val="003220B5"/>
    <w:rsid w:val="00323AA7"/>
    <w:rsid w:val="00325976"/>
    <w:rsid w:val="00325B59"/>
    <w:rsid w:val="00327F9B"/>
    <w:rsid w:val="003316BB"/>
    <w:rsid w:val="00343831"/>
    <w:rsid w:val="00352F89"/>
    <w:rsid w:val="00356D59"/>
    <w:rsid w:val="003603A8"/>
    <w:rsid w:val="0036578F"/>
    <w:rsid w:val="00367F2A"/>
    <w:rsid w:val="003702BA"/>
    <w:rsid w:val="00377105"/>
    <w:rsid w:val="003913A3"/>
    <w:rsid w:val="00392C1A"/>
    <w:rsid w:val="0039687D"/>
    <w:rsid w:val="003A2E04"/>
    <w:rsid w:val="003A4FD2"/>
    <w:rsid w:val="003A5256"/>
    <w:rsid w:val="003A7D91"/>
    <w:rsid w:val="003B562B"/>
    <w:rsid w:val="003B7CF8"/>
    <w:rsid w:val="003C0997"/>
    <w:rsid w:val="003C5915"/>
    <w:rsid w:val="003C6127"/>
    <w:rsid w:val="003D2F28"/>
    <w:rsid w:val="003D3E87"/>
    <w:rsid w:val="003E39CF"/>
    <w:rsid w:val="003E70AE"/>
    <w:rsid w:val="003F06A0"/>
    <w:rsid w:val="004011B9"/>
    <w:rsid w:val="004075A5"/>
    <w:rsid w:val="00410DD7"/>
    <w:rsid w:val="00415185"/>
    <w:rsid w:val="0042503C"/>
    <w:rsid w:val="00425B88"/>
    <w:rsid w:val="0042625C"/>
    <w:rsid w:val="00432D4D"/>
    <w:rsid w:val="00434049"/>
    <w:rsid w:val="00434580"/>
    <w:rsid w:val="00437CAE"/>
    <w:rsid w:val="00444869"/>
    <w:rsid w:val="00450C21"/>
    <w:rsid w:val="00453133"/>
    <w:rsid w:val="00454ACC"/>
    <w:rsid w:val="004557A6"/>
    <w:rsid w:val="0048625E"/>
    <w:rsid w:val="0049778A"/>
    <w:rsid w:val="004A54C2"/>
    <w:rsid w:val="004B0C42"/>
    <w:rsid w:val="004B6A20"/>
    <w:rsid w:val="004D0538"/>
    <w:rsid w:val="004D1CEB"/>
    <w:rsid w:val="004D7D4A"/>
    <w:rsid w:val="004E3971"/>
    <w:rsid w:val="00501A52"/>
    <w:rsid w:val="005031DA"/>
    <w:rsid w:val="0051200B"/>
    <w:rsid w:val="00513F74"/>
    <w:rsid w:val="00531A57"/>
    <w:rsid w:val="00534B6E"/>
    <w:rsid w:val="005427D0"/>
    <w:rsid w:val="0055496E"/>
    <w:rsid w:val="00562C34"/>
    <w:rsid w:val="00563660"/>
    <w:rsid w:val="00566776"/>
    <w:rsid w:val="005675AC"/>
    <w:rsid w:val="0056792C"/>
    <w:rsid w:val="00567A68"/>
    <w:rsid w:val="00567D73"/>
    <w:rsid w:val="005766D0"/>
    <w:rsid w:val="00580E30"/>
    <w:rsid w:val="00582752"/>
    <w:rsid w:val="00583709"/>
    <w:rsid w:val="0059654E"/>
    <w:rsid w:val="005A5FE4"/>
    <w:rsid w:val="005B2DB7"/>
    <w:rsid w:val="005B5DAC"/>
    <w:rsid w:val="005C0257"/>
    <w:rsid w:val="005C0686"/>
    <w:rsid w:val="005C2005"/>
    <w:rsid w:val="005C3613"/>
    <w:rsid w:val="005C39EA"/>
    <w:rsid w:val="005D1D30"/>
    <w:rsid w:val="005D64B6"/>
    <w:rsid w:val="005D6DFC"/>
    <w:rsid w:val="005E3B22"/>
    <w:rsid w:val="005E56C9"/>
    <w:rsid w:val="005E6FEC"/>
    <w:rsid w:val="005F1C43"/>
    <w:rsid w:val="005F5CE9"/>
    <w:rsid w:val="006122B8"/>
    <w:rsid w:val="00614CD4"/>
    <w:rsid w:val="006203A2"/>
    <w:rsid w:val="00631E9C"/>
    <w:rsid w:val="006352CE"/>
    <w:rsid w:val="006422C5"/>
    <w:rsid w:val="00642C7F"/>
    <w:rsid w:val="0065383A"/>
    <w:rsid w:val="006575C7"/>
    <w:rsid w:val="006624CC"/>
    <w:rsid w:val="00663D06"/>
    <w:rsid w:val="00664098"/>
    <w:rsid w:val="006661BF"/>
    <w:rsid w:val="00670CF5"/>
    <w:rsid w:val="00675EF4"/>
    <w:rsid w:val="006765A0"/>
    <w:rsid w:val="0069287B"/>
    <w:rsid w:val="006A1943"/>
    <w:rsid w:val="006A38EB"/>
    <w:rsid w:val="006A6AA4"/>
    <w:rsid w:val="006B397A"/>
    <w:rsid w:val="006B6357"/>
    <w:rsid w:val="006B7003"/>
    <w:rsid w:val="006C26FD"/>
    <w:rsid w:val="006D23D9"/>
    <w:rsid w:val="006D4C4B"/>
    <w:rsid w:val="006D59BE"/>
    <w:rsid w:val="006D6BB3"/>
    <w:rsid w:val="006E38EE"/>
    <w:rsid w:val="006F179F"/>
    <w:rsid w:val="006F4149"/>
    <w:rsid w:val="006F77D9"/>
    <w:rsid w:val="006F7E9D"/>
    <w:rsid w:val="0070324E"/>
    <w:rsid w:val="00706F1B"/>
    <w:rsid w:val="007116D9"/>
    <w:rsid w:val="00712130"/>
    <w:rsid w:val="00713A96"/>
    <w:rsid w:val="00714C5C"/>
    <w:rsid w:val="0071507E"/>
    <w:rsid w:val="007173A9"/>
    <w:rsid w:val="00723C32"/>
    <w:rsid w:val="0074551D"/>
    <w:rsid w:val="007471C0"/>
    <w:rsid w:val="00760DBB"/>
    <w:rsid w:val="00764342"/>
    <w:rsid w:val="00771B8B"/>
    <w:rsid w:val="00771DB3"/>
    <w:rsid w:val="00773D26"/>
    <w:rsid w:val="00775C6D"/>
    <w:rsid w:val="007762BD"/>
    <w:rsid w:val="00783546"/>
    <w:rsid w:val="00784213"/>
    <w:rsid w:val="00790749"/>
    <w:rsid w:val="00795950"/>
    <w:rsid w:val="00795D46"/>
    <w:rsid w:val="00796CDB"/>
    <w:rsid w:val="007B5C45"/>
    <w:rsid w:val="007B78AB"/>
    <w:rsid w:val="007C32C9"/>
    <w:rsid w:val="007D5154"/>
    <w:rsid w:val="007D6824"/>
    <w:rsid w:val="007E0758"/>
    <w:rsid w:val="007E220F"/>
    <w:rsid w:val="007E5F1F"/>
    <w:rsid w:val="007F0B6B"/>
    <w:rsid w:val="007F2FFA"/>
    <w:rsid w:val="0080057F"/>
    <w:rsid w:val="00801CF2"/>
    <w:rsid w:val="00801DCC"/>
    <w:rsid w:val="00806156"/>
    <w:rsid w:val="008148B3"/>
    <w:rsid w:val="00815D90"/>
    <w:rsid w:val="00820216"/>
    <w:rsid w:val="00821775"/>
    <w:rsid w:val="00821AB8"/>
    <w:rsid w:val="0082394B"/>
    <w:rsid w:val="00825C2D"/>
    <w:rsid w:val="0082693E"/>
    <w:rsid w:val="008271D9"/>
    <w:rsid w:val="00833DF0"/>
    <w:rsid w:val="008449B9"/>
    <w:rsid w:val="00845CB8"/>
    <w:rsid w:val="008541EC"/>
    <w:rsid w:val="008555C2"/>
    <w:rsid w:val="0085596C"/>
    <w:rsid w:val="0086057D"/>
    <w:rsid w:val="008677BF"/>
    <w:rsid w:val="00885789"/>
    <w:rsid w:val="008944C4"/>
    <w:rsid w:val="008A5A1F"/>
    <w:rsid w:val="008A5F21"/>
    <w:rsid w:val="008A60C2"/>
    <w:rsid w:val="008B4F04"/>
    <w:rsid w:val="008B5E86"/>
    <w:rsid w:val="008B6AA3"/>
    <w:rsid w:val="008C02C5"/>
    <w:rsid w:val="008C19E8"/>
    <w:rsid w:val="008E02D3"/>
    <w:rsid w:val="008E51D3"/>
    <w:rsid w:val="008F04B5"/>
    <w:rsid w:val="008F6FC3"/>
    <w:rsid w:val="0090086D"/>
    <w:rsid w:val="009011D8"/>
    <w:rsid w:val="009059B6"/>
    <w:rsid w:val="00907656"/>
    <w:rsid w:val="009151D2"/>
    <w:rsid w:val="00920FF9"/>
    <w:rsid w:val="009214FF"/>
    <w:rsid w:val="00921AFB"/>
    <w:rsid w:val="00923CCA"/>
    <w:rsid w:val="00930A00"/>
    <w:rsid w:val="0094212E"/>
    <w:rsid w:val="00954535"/>
    <w:rsid w:val="00955C98"/>
    <w:rsid w:val="0096007D"/>
    <w:rsid w:val="00964B1A"/>
    <w:rsid w:val="0096548B"/>
    <w:rsid w:val="00970C35"/>
    <w:rsid w:val="009775C7"/>
    <w:rsid w:val="00997700"/>
    <w:rsid w:val="009D084B"/>
    <w:rsid w:val="009D33AB"/>
    <w:rsid w:val="009D4D74"/>
    <w:rsid w:val="009E4723"/>
    <w:rsid w:val="009E4B76"/>
    <w:rsid w:val="009E5198"/>
    <w:rsid w:val="009E57E6"/>
    <w:rsid w:val="009E5981"/>
    <w:rsid w:val="009E5FC6"/>
    <w:rsid w:val="009E6B2C"/>
    <w:rsid w:val="00A03501"/>
    <w:rsid w:val="00A15999"/>
    <w:rsid w:val="00A166D2"/>
    <w:rsid w:val="00A16CB7"/>
    <w:rsid w:val="00A304F5"/>
    <w:rsid w:val="00A30F1A"/>
    <w:rsid w:val="00A32328"/>
    <w:rsid w:val="00A34195"/>
    <w:rsid w:val="00A37D11"/>
    <w:rsid w:val="00A40FB2"/>
    <w:rsid w:val="00A4402C"/>
    <w:rsid w:val="00A46366"/>
    <w:rsid w:val="00A55B7E"/>
    <w:rsid w:val="00A62175"/>
    <w:rsid w:val="00A6218E"/>
    <w:rsid w:val="00A631D7"/>
    <w:rsid w:val="00A655A2"/>
    <w:rsid w:val="00A670BE"/>
    <w:rsid w:val="00A71FC5"/>
    <w:rsid w:val="00A738F1"/>
    <w:rsid w:val="00A741BF"/>
    <w:rsid w:val="00A76ADB"/>
    <w:rsid w:val="00A81DAC"/>
    <w:rsid w:val="00A939BF"/>
    <w:rsid w:val="00A9576B"/>
    <w:rsid w:val="00AA22D2"/>
    <w:rsid w:val="00AA5589"/>
    <w:rsid w:val="00AB2476"/>
    <w:rsid w:val="00AB2B3D"/>
    <w:rsid w:val="00AC003A"/>
    <w:rsid w:val="00AC0843"/>
    <w:rsid w:val="00AC0AF9"/>
    <w:rsid w:val="00AC24A8"/>
    <w:rsid w:val="00AC2679"/>
    <w:rsid w:val="00AD1441"/>
    <w:rsid w:val="00AD519A"/>
    <w:rsid w:val="00AE712D"/>
    <w:rsid w:val="00AF3982"/>
    <w:rsid w:val="00AF6455"/>
    <w:rsid w:val="00B023BD"/>
    <w:rsid w:val="00B06487"/>
    <w:rsid w:val="00B126DF"/>
    <w:rsid w:val="00B1698B"/>
    <w:rsid w:val="00B2391E"/>
    <w:rsid w:val="00B242D3"/>
    <w:rsid w:val="00B25F32"/>
    <w:rsid w:val="00B26D6D"/>
    <w:rsid w:val="00B2738A"/>
    <w:rsid w:val="00B30310"/>
    <w:rsid w:val="00B36DC3"/>
    <w:rsid w:val="00B417B3"/>
    <w:rsid w:val="00B45794"/>
    <w:rsid w:val="00B463F3"/>
    <w:rsid w:val="00B50AB8"/>
    <w:rsid w:val="00B57D32"/>
    <w:rsid w:val="00B64C63"/>
    <w:rsid w:val="00B6726B"/>
    <w:rsid w:val="00B7132D"/>
    <w:rsid w:val="00B73467"/>
    <w:rsid w:val="00B7397A"/>
    <w:rsid w:val="00B75E7F"/>
    <w:rsid w:val="00B7615D"/>
    <w:rsid w:val="00B76F26"/>
    <w:rsid w:val="00B805ED"/>
    <w:rsid w:val="00B80688"/>
    <w:rsid w:val="00B83D78"/>
    <w:rsid w:val="00B86912"/>
    <w:rsid w:val="00B86FE9"/>
    <w:rsid w:val="00BA0020"/>
    <w:rsid w:val="00BA0EEB"/>
    <w:rsid w:val="00BB112C"/>
    <w:rsid w:val="00BB4704"/>
    <w:rsid w:val="00BB72CE"/>
    <w:rsid w:val="00BC5303"/>
    <w:rsid w:val="00BD1826"/>
    <w:rsid w:val="00BD40EC"/>
    <w:rsid w:val="00BD489F"/>
    <w:rsid w:val="00BE19D6"/>
    <w:rsid w:val="00BE4A6B"/>
    <w:rsid w:val="00BE5112"/>
    <w:rsid w:val="00BF2938"/>
    <w:rsid w:val="00C00B02"/>
    <w:rsid w:val="00C20AC1"/>
    <w:rsid w:val="00C20E4B"/>
    <w:rsid w:val="00C245E9"/>
    <w:rsid w:val="00C27305"/>
    <w:rsid w:val="00C35690"/>
    <w:rsid w:val="00C3629C"/>
    <w:rsid w:val="00C37237"/>
    <w:rsid w:val="00C4187E"/>
    <w:rsid w:val="00C51BAE"/>
    <w:rsid w:val="00C520B3"/>
    <w:rsid w:val="00C53BE9"/>
    <w:rsid w:val="00C57465"/>
    <w:rsid w:val="00C614A2"/>
    <w:rsid w:val="00C64B4C"/>
    <w:rsid w:val="00C71A1D"/>
    <w:rsid w:val="00C72460"/>
    <w:rsid w:val="00C9394A"/>
    <w:rsid w:val="00C96F41"/>
    <w:rsid w:val="00CB272A"/>
    <w:rsid w:val="00CB3C4C"/>
    <w:rsid w:val="00CB6385"/>
    <w:rsid w:val="00CC199B"/>
    <w:rsid w:val="00CC5D49"/>
    <w:rsid w:val="00CC6056"/>
    <w:rsid w:val="00CC724D"/>
    <w:rsid w:val="00CD2C37"/>
    <w:rsid w:val="00CE0336"/>
    <w:rsid w:val="00CE03D9"/>
    <w:rsid w:val="00CE05EF"/>
    <w:rsid w:val="00CE0E1D"/>
    <w:rsid w:val="00CE2079"/>
    <w:rsid w:val="00CE30BC"/>
    <w:rsid w:val="00CF2159"/>
    <w:rsid w:val="00CF540D"/>
    <w:rsid w:val="00CF5457"/>
    <w:rsid w:val="00CF7D92"/>
    <w:rsid w:val="00D03F10"/>
    <w:rsid w:val="00D0622B"/>
    <w:rsid w:val="00D0674A"/>
    <w:rsid w:val="00D12651"/>
    <w:rsid w:val="00D13E55"/>
    <w:rsid w:val="00D1591B"/>
    <w:rsid w:val="00D17571"/>
    <w:rsid w:val="00D201DA"/>
    <w:rsid w:val="00D2129C"/>
    <w:rsid w:val="00D21C83"/>
    <w:rsid w:val="00D238E4"/>
    <w:rsid w:val="00D24B37"/>
    <w:rsid w:val="00D25A26"/>
    <w:rsid w:val="00D261BD"/>
    <w:rsid w:val="00D27317"/>
    <w:rsid w:val="00D331E3"/>
    <w:rsid w:val="00D3428E"/>
    <w:rsid w:val="00D357D7"/>
    <w:rsid w:val="00D367B7"/>
    <w:rsid w:val="00D42084"/>
    <w:rsid w:val="00D43BF7"/>
    <w:rsid w:val="00D444C8"/>
    <w:rsid w:val="00D54A7E"/>
    <w:rsid w:val="00D5584D"/>
    <w:rsid w:val="00D575F7"/>
    <w:rsid w:val="00D57BB3"/>
    <w:rsid w:val="00D61653"/>
    <w:rsid w:val="00D67F31"/>
    <w:rsid w:val="00D7272A"/>
    <w:rsid w:val="00D7475D"/>
    <w:rsid w:val="00D75E28"/>
    <w:rsid w:val="00D824E0"/>
    <w:rsid w:val="00D8747E"/>
    <w:rsid w:val="00D879A5"/>
    <w:rsid w:val="00D87BDE"/>
    <w:rsid w:val="00D977DA"/>
    <w:rsid w:val="00DB18F6"/>
    <w:rsid w:val="00DD4278"/>
    <w:rsid w:val="00DE744D"/>
    <w:rsid w:val="00DF6514"/>
    <w:rsid w:val="00E0064F"/>
    <w:rsid w:val="00E02B17"/>
    <w:rsid w:val="00E0492A"/>
    <w:rsid w:val="00E30D7A"/>
    <w:rsid w:val="00E51AE8"/>
    <w:rsid w:val="00E52DF2"/>
    <w:rsid w:val="00E53B21"/>
    <w:rsid w:val="00E54158"/>
    <w:rsid w:val="00E57A43"/>
    <w:rsid w:val="00E67F1A"/>
    <w:rsid w:val="00E7147B"/>
    <w:rsid w:val="00E732FA"/>
    <w:rsid w:val="00E748C7"/>
    <w:rsid w:val="00E75943"/>
    <w:rsid w:val="00E803D1"/>
    <w:rsid w:val="00E83914"/>
    <w:rsid w:val="00E8480A"/>
    <w:rsid w:val="00E8492A"/>
    <w:rsid w:val="00E87D35"/>
    <w:rsid w:val="00E91A30"/>
    <w:rsid w:val="00E91F69"/>
    <w:rsid w:val="00E95ADD"/>
    <w:rsid w:val="00EA360E"/>
    <w:rsid w:val="00EB2201"/>
    <w:rsid w:val="00EB6CED"/>
    <w:rsid w:val="00EC52A4"/>
    <w:rsid w:val="00ED14BD"/>
    <w:rsid w:val="00ED1F25"/>
    <w:rsid w:val="00ED2D10"/>
    <w:rsid w:val="00EE6AF3"/>
    <w:rsid w:val="00EF2806"/>
    <w:rsid w:val="00EF63AF"/>
    <w:rsid w:val="00F001A6"/>
    <w:rsid w:val="00F05643"/>
    <w:rsid w:val="00F07A90"/>
    <w:rsid w:val="00F1432D"/>
    <w:rsid w:val="00F20A23"/>
    <w:rsid w:val="00F21283"/>
    <w:rsid w:val="00F27071"/>
    <w:rsid w:val="00F303A9"/>
    <w:rsid w:val="00F31C45"/>
    <w:rsid w:val="00F31DBF"/>
    <w:rsid w:val="00F34305"/>
    <w:rsid w:val="00F346FC"/>
    <w:rsid w:val="00F365E6"/>
    <w:rsid w:val="00F44EC6"/>
    <w:rsid w:val="00F467C7"/>
    <w:rsid w:val="00F54153"/>
    <w:rsid w:val="00F57DCF"/>
    <w:rsid w:val="00F60AD1"/>
    <w:rsid w:val="00F65B42"/>
    <w:rsid w:val="00F82100"/>
    <w:rsid w:val="00F850D9"/>
    <w:rsid w:val="00F9068C"/>
    <w:rsid w:val="00FB010F"/>
    <w:rsid w:val="00FB3A5E"/>
    <w:rsid w:val="00FB3B60"/>
    <w:rsid w:val="00FB5D99"/>
    <w:rsid w:val="00FB6784"/>
    <w:rsid w:val="00FB7535"/>
    <w:rsid w:val="00FD28D3"/>
    <w:rsid w:val="00FD3F0A"/>
    <w:rsid w:val="00FE0542"/>
    <w:rsid w:val="00FE0BF6"/>
    <w:rsid w:val="00FE2859"/>
    <w:rsid w:val="00FE73A0"/>
    <w:rsid w:val="00FF43D9"/>
    <w:rsid w:val="045F677C"/>
    <w:rsid w:val="08E0A70E"/>
    <w:rsid w:val="090651C3"/>
    <w:rsid w:val="09DBDC84"/>
    <w:rsid w:val="09F503E6"/>
    <w:rsid w:val="0C232647"/>
    <w:rsid w:val="0D611BD7"/>
    <w:rsid w:val="10F6976A"/>
    <w:rsid w:val="116135CD"/>
    <w:rsid w:val="12F6AAC3"/>
    <w:rsid w:val="16C2FA27"/>
    <w:rsid w:val="1737B8FB"/>
    <w:rsid w:val="18BA8363"/>
    <w:rsid w:val="1978B5CF"/>
    <w:rsid w:val="1A9027F8"/>
    <w:rsid w:val="1BAE03C3"/>
    <w:rsid w:val="1C072325"/>
    <w:rsid w:val="212FD07B"/>
    <w:rsid w:val="2383262B"/>
    <w:rsid w:val="2594DD0E"/>
    <w:rsid w:val="27ED2529"/>
    <w:rsid w:val="2AC119AB"/>
    <w:rsid w:val="2AE27A99"/>
    <w:rsid w:val="2B4854C6"/>
    <w:rsid w:val="2B5873A1"/>
    <w:rsid w:val="2B750FB3"/>
    <w:rsid w:val="2B8E3810"/>
    <w:rsid w:val="2CCFA08F"/>
    <w:rsid w:val="2E1CC5AC"/>
    <w:rsid w:val="2E53BB8D"/>
    <w:rsid w:val="2FF5763E"/>
    <w:rsid w:val="3109F12A"/>
    <w:rsid w:val="31305B2F"/>
    <w:rsid w:val="31E45137"/>
    <w:rsid w:val="3628DD49"/>
    <w:rsid w:val="3825A069"/>
    <w:rsid w:val="385392BB"/>
    <w:rsid w:val="3C2BEBD8"/>
    <w:rsid w:val="3D6F4D6F"/>
    <w:rsid w:val="3D920BA3"/>
    <w:rsid w:val="3ECAC1C5"/>
    <w:rsid w:val="4294BC93"/>
    <w:rsid w:val="48B56C0A"/>
    <w:rsid w:val="5153E492"/>
    <w:rsid w:val="53BC317A"/>
    <w:rsid w:val="54765760"/>
    <w:rsid w:val="56C1AAF8"/>
    <w:rsid w:val="5829B460"/>
    <w:rsid w:val="58CF6524"/>
    <w:rsid w:val="5D368573"/>
    <w:rsid w:val="5D81DD86"/>
    <w:rsid w:val="5E09AFD4"/>
    <w:rsid w:val="6049AD89"/>
    <w:rsid w:val="63F51A1E"/>
    <w:rsid w:val="6F0B8CC1"/>
    <w:rsid w:val="73460D09"/>
    <w:rsid w:val="7661E3C3"/>
    <w:rsid w:val="791A0D78"/>
    <w:rsid w:val="79C49352"/>
    <w:rsid w:val="7D119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F0E83E"/>
  <w15:chartTrackingRefBased/>
  <w15:docId w15:val="{E9120DE3-25DD-404C-8D67-B3C0276B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9D4D74"/>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paragraph" w:styleId="Nagwek2">
    <w:name w:val="heading 2"/>
    <w:basedOn w:val="Normalny"/>
    <w:next w:val="Normalny"/>
    <w:link w:val="Nagwek2Znak"/>
    <w:uiPriority w:val="9"/>
    <w:unhideWhenUsed/>
    <w:qFormat/>
    <w:rsid w:val="00B6726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B6726B"/>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semiHidden/>
    <w:unhideWhenUsed/>
    <w:qFormat/>
    <w:rsid w:val="00B6726B"/>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semiHidden/>
    <w:unhideWhenUsed/>
    <w:qFormat/>
    <w:rsid w:val="00B6726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uiPriority w:val="99"/>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link w:val="NagwekZnak"/>
    <w:uiPriority w:val="99"/>
    <w:rsid w:val="00D7475D"/>
    <w:pPr>
      <w:tabs>
        <w:tab w:val="center" w:pos="4536"/>
        <w:tab w:val="right" w:pos="9072"/>
      </w:tabs>
    </w:pPr>
  </w:style>
  <w:style w:type="character" w:customStyle="1" w:styleId="StopkaZnak">
    <w:name w:val="Stopka Znak"/>
    <w:link w:val="Stopka"/>
    <w:uiPriority w:val="99"/>
    <w:rsid w:val="00356D59"/>
    <w:rPr>
      <w:rFonts w:ascii="Arial" w:hAnsi="Arial"/>
      <w:sz w:val="24"/>
      <w:szCs w:val="24"/>
    </w:rPr>
  </w:style>
  <w:style w:type="character" w:customStyle="1" w:styleId="TekstpodstawowyZnak">
    <w:name w:val="Tekst podstawowy Znak"/>
    <w:link w:val="Tekstpodstawowy"/>
    <w:rsid w:val="00356D59"/>
    <w:rPr>
      <w:rFonts w:ascii="Arial" w:hAnsi="Arial"/>
      <w:sz w:val="24"/>
    </w:rPr>
  </w:style>
  <w:style w:type="paragraph" w:styleId="Akapitzlist">
    <w:name w:val="List Paragraph"/>
    <w:basedOn w:val="Normalny"/>
    <w:uiPriority w:val="34"/>
    <w:qFormat/>
    <w:rsid w:val="00C53BE9"/>
    <w:pPr>
      <w:ind w:left="720"/>
      <w:contextualSpacing/>
    </w:pPr>
    <w:rPr>
      <w:rFonts w:ascii="Times New Roman" w:hAnsi="Times New Roman"/>
      <w:sz w:val="20"/>
      <w:szCs w:val="20"/>
    </w:rPr>
  </w:style>
  <w:style w:type="paragraph" w:styleId="Tekstdymka">
    <w:name w:val="Balloon Text"/>
    <w:basedOn w:val="Normalny"/>
    <w:link w:val="TekstdymkaZnak"/>
    <w:rsid w:val="00F60AD1"/>
    <w:rPr>
      <w:rFonts w:ascii="Segoe UI" w:hAnsi="Segoe UI" w:cs="Segoe UI"/>
      <w:sz w:val="18"/>
      <w:szCs w:val="18"/>
    </w:rPr>
  </w:style>
  <w:style w:type="character" w:customStyle="1" w:styleId="TekstdymkaZnak">
    <w:name w:val="Tekst dymka Znak"/>
    <w:link w:val="Tekstdymka"/>
    <w:rsid w:val="00F60AD1"/>
    <w:rPr>
      <w:rFonts w:ascii="Segoe UI" w:hAnsi="Segoe UI" w:cs="Segoe UI"/>
      <w:sz w:val="18"/>
      <w:szCs w:val="18"/>
    </w:rPr>
  </w:style>
  <w:style w:type="paragraph" w:styleId="Tekstprzypisudolnego">
    <w:name w:val="footnote text"/>
    <w:aliases w:val="Footnote,Podrozdział,Podrozdzia3,Znak1"/>
    <w:basedOn w:val="Normalny"/>
    <w:link w:val="TekstprzypisudolnegoZnak"/>
    <w:uiPriority w:val="99"/>
    <w:unhideWhenUsed/>
    <w:rsid w:val="001D0339"/>
    <w:rPr>
      <w:sz w:val="20"/>
      <w:szCs w:val="20"/>
      <w:lang w:val="x-none" w:eastAsia="x-none"/>
    </w:rPr>
  </w:style>
  <w:style w:type="character" w:customStyle="1" w:styleId="TekstprzypisudolnegoZnak">
    <w:name w:val="Tekst przypisu dolnego Znak"/>
    <w:aliases w:val="Footnote Znak,Podrozdział Znak,Podrozdzia3 Znak,Znak1 Znak"/>
    <w:link w:val="Tekstprzypisudolnego"/>
    <w:uiPriority w:val="99"/>
    <w:rsid w:val="001D0339"/>
    <w:rPr>
      <w:rFonts w:ascii="Arial" w:hAnsi="Arial"/>
      <w:lang w:val="x-none" w:eastAsia="x-none"/>
    </w:rPr>
  </w:style>
  <w:style w:type="character" w:customStyle="1" w:styleId="Znakiprzypiswdolnych">
    <w:name w:val="Znaki przypisów dolnych"/>
    <w:rsid w:val="001D0339"/>
    <w:rPr>
      <w:vertAlign w:val="superscript"/>
    </w:rPr>
  </w:style>
  <w:style w:type="character" w:styleId="Odwoaniedokomentarza">
    <w:name w:val="annotation reference"/>
    <w:uiPriority w:val="99"/>
    <w:rsid w:val="006D4C4B"/>
    <w:rPr>
      <w:sz w:val="16"/>
      <w:szCs w:val="16"/>
    </w:rPr>
  </w:style>
  <w:style w:type="paragraph" w:styleId="Tekstkomentarza">
    <w:name w:val="annotation text"/>
    <w:basedOn w:val="Normalny"/>
    <w:link w:val="TekstkomentarzaZnak"/>
    <w:uiPriority w:val="99"/>
    <w:rsid w:val="006D4C4B"/>
    <w:rPr>
      <w:sz w:val="20"/>
      <w:szCs w:val="20"/>
    </w:rPr>
  </w:style>
  <w:style w:type="character" w:customStyle="1" w:styleId="TekstkomentarzaZnak">
    <w:name w:val="Tekst komentarza Znak"/>
    <w:link w:val="Tekstkomentarza"/>
    <w:uiPriority w:val="99"/>
    <w:rsid w:val="006D4C4B"/>
    <w:rPr>
      <w:rFonts w:ascii="Arial" w:hAnsi="Arial"/>
    </w:rPr>
  </w:style>
  <w:style w:type="paragraph" w:styleId="Tematkomentarza">
    <w:name w:val="annotation subject"/>
    <w:basedOn w:val="Tekstkomentarza"/>
    <w:next w:val="Tekstkomentarza"/>
    <w:link w:val="TematkomentarzaZnak"/>
    <w:rsid w:val="006D4C4B"/>
    <w:rPr>
      <w:b/>
      <w:bCs/>
    </w:rPr>
  </w:style>
  <w:style w:type="character" w:customStyle="1" w:styleId="TematkomentarzaZnak">
    <w:name w:val="Temat komentarza Znak"/>
    <w:link w:val="Tematkomentarza"/>
    <w:rsid w:val="006D4C4B"/>
    <w:rPr>
      <w:rFonts w:ascii="Arial" w:hAnsi="Arial"/>
      <w:b/>
      <w:bCs/>
    </w:rPr>
  </w:style>
  <w:style w:type="character" w:customStyle="1" w:styleId="Nagwek2Znak">
    <w:name w:val="Nagłówek 2 Znak"/>
    <w:basedOn w:val="Domylnaczcionkaakapitu"/>
    <w:link w:val="Nagwek2"/>
    <w:rsid w:val="00B6726B"/>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semiHidden/>
    <w:rsid w:val="00B6726B"/>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semiHidden/>
    <w:rsid w:val="00B6726B"/>
    <w:rPr>
      <w:rFonts w:asciiTheme="majorHAnsi" w:eastAsiaTheme="majorEastAsia" w:hAnsiTheme="majorHAnsi" w:cstheme="majorBidi"/>
      <w:i/>
      <w:iCs/>
      <w:color w:val="2F5496" w:themeColor="accent1" w:themeShade="BF"/>
      <w:sz w:val="24"/>
      <w:szCs w:val="24"/>
    </w:rPr>
  </w:style>
  <w:style w:type="character" w:customStyle="1" w:styleId="Nagwek5Znak">
    <w:name w:val="Nagłówek 5 Znak"/>
    <w:basedOn w:val="Domylnaczcionkaakapitu"/>
    <w:link w:val="Nagwek5"/>
    <w:semiHidden/>
    <w:rsid w:val="00B6726B"/>
    <w:rPr>
      <w:rFonts w:asciiTheme="majorHAnsi" w:eastAsiaTheme="majorEastAsia" w:hAnsiTheme="majorHAnsi" w:cstheme="majorBidi"/>
      <w:color w:val="2F5496" w:themeColor="accent1" w:themeShade="BF"/>
      <w:sz w:val="24"/>
      <w:szCs w:val="24"/>
    </w:rPr>
  </w:style>
  <w:style w:type="character" w:styleId="Odwoanieprzypisudolnego">
    <w:name w:val="footnote reference"/>
    <w:aliases w:val="Footnote Reference Number"/>
    <w:unhideWhenUsed/>
    <w:rsid w:val="00B6726B"/>
    <w:rPr>
      <w:vertAlign w:val="superscript"/>
    </w:rPr>
  </w:style>
  <w:style w:type="character" w:customStyle="1" w:styleId="normaltextrun">
    <w:name w:val="normaltextrun"/>
    <w:rsid w:val="00B6726B"/>
  </w:style>
  <w:style w:type="character" w:customStyle="1" w:styleId="NagwekZnak">
    <w:name w:val="Nagłówek Znak"/>
    <w:basedOn w:val="Domylnaczcionkaakapitu"/>
    <w:link w:val="Nagwek"/>
    <w:uiPriority w:val="99"/>
    <w:rsid w:val="00845CB8"/>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6802">
      <w:bodyDiv w:val="1"/>
      <w:marLeft w:val="0"/>
      <w:marRight w:val="0"/>
      <w:marTop w:val="0"/>
      <w:marBottom w:val="0"/>
      <w:divBdr>
        <w:top w:val="none" w:sz="0" w:space="0" w:color="auto"/>
        <w:left w:val="none" w:sz="0" w:space="0" w:color="auto"/>
        <w:bottom w:val="none" w:sz="0" w:space="0" w:color="auto"/>
        <w:right w:val="none" w:sz="0" w:space="0" w:color="auto"/>
      </w:divBdr>
    </w:div>
    <w:div w:id="396322844">
      <w:bodyDiv w:val="1"/>
      <w:marLeft w:val="0"/>
      <w:marRight w:val="0"/>
      <w:marTop w:val="0"/>
      <w:marBottom w:val="0"/>
      <w:divBdr>
        <w:top w:val="none" w:sz="0" w:space="0" w:color="auto"/>
        <w:left w:val="none" w:sz="0" w:space="0" w:color="auto"/>
        <w:bottom w:val="none" w:sz="0" w:space="0" w:color="auto"/>
        <w:right w:val="none" w:sz="0" w:space="0" w:color="auto"/>
      </w:divBdr>
    </w:div>
    <w:div w:id="474568236">
      <w:bodyDiv w:val="1"/>
      <w:marLeft w:val="0"/>
      <w:marRight w:val="0"/>
      <w:marTop w:val="0"/>
      <w:marBottom w:val="0"/>
      <w:divBdr>
        <w:top w:val="none" w:sz="0" w:space="0" w:color="auto"/>
        <w:left w:val="none" w:sz="0" w:space="0" w:color="auto"/>
        <w:bottom w:val="none" w:sz="0" w:space="0" w:color="auto"/>
        <w:right w:val="none" w:sz="0" w:space="0" w:color="auto"/>
      </w:divBdr>
    </w:div>
    <w:div w:id="525795655">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18268480">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474444359">
      <w:bodyDiv w:val="1"/>
      <w:marLeft w:val="0"/>
      <w:marRight w:val="0"/>
      <w:marTop w:val="0"/>
      <w:marBottom w:val="0"/>
      <w:divBdr>
        <w:top w:val="none" w:sz="0" w:space="0" w:color="auto"/>
        <w:left w:val="none" w:sz="0" w:space="0" w:color="auto"/>
        <w:bottom w:val="none" w:sz="0" w:space="0" w:color="auto"/>
        <w:right w:val="none" w:sz="0" w:space="0" w:color="auto"/>
      </w:divBdr>
    </w:div>
    <w:div w:id="1578705352">
      <w:bodyDiv w:val="1"/>
      <w:marLeft w:val="0"/>
      <w:marRight w:val="0"/>
      <w:marTop w:val="0"/>
      <w:marBottom w:val="0"/>
      <w:divBdr>
        <w:top w:val="none" w:sz="0" w:space="0" w:color="auto"/>
        <w:left w:val="none" w:sz="0" w:space="0" w:color="auto"/>
        <w:bottom w:val="none" w:sz="0" w:space="0" w:color="auto"/>
        <w:right w:val="none" w:sz="0" w:space="0" w:color="auto"/>
      </w:divBdr>
    </w:div>
    <w:div w:id="2016611917">
      <w:bodyDiv w:val="1"/>
      <w:marLeft w:val="0"/>
      <w:marRight w:val="0"/>
      <w:marTop w:val="0"/>
      <w:marBottom w:val="0"/>
      <w:divBdr>
        <w:top w:val="none" w:sz="0" w:space="0" w:color="auto"/>
        <w:left w:val="none" w:sz="0" w:space="0" w:color="auto"/>
        <w:bottom w:val="none" w:sz="0" w:space="0" w:color="auto"/>
        <w:right w:val="none" w:sz="0" w:space="0" w:color="auto"/>
      </w:divBdr>
    </w:div>
    <w:div w:id="202319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58A78-6AD2-4CD6-AB41-687AB8064EBA}">
  <ds:schemaRefs>
    <ds:schemaRef ds:uri="http://schemas.microsoft.com/sharepoint/v3/contenttype/forms"/>
  </ds:schemaRefs>
</ds:datastoreItem>
</file>

<file path=customXml/itemProps2.xml><?xml version="1.0" encoding="utf-8"?>
<ds:datastoreItem xmlns:ds="http://schemas.openxmlformats.org/officeDocument/2006/customXml" ds:itemID="{F7310450-9F8C-4352-92B0-31B579C03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EBB0E3-9F8B-4A0A-A81F-17847E5F64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42BE08-C660-48B8-8E8F-C2AFFB59B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12</Pages>
  <Words>5298</Words>
  <Characters>34455</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39674</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subject/>
  <dc:creator>Maria Błażej</dc:creator>
  <cp:keywords/>
  <cp:lastModifiedBy>Bartłomiej Baziak</cp:lastModifiedBy>
  <cp:revision>2</cp:revision>
  <cp:lastPrinted>2021-08-27T07:28:00Z</cp:lastPrinted>
  <dcterms:created xsi:type="dcterms:W3CDTF">2022-08-02T08:52:00Z</dcterms:created>
  <dcterms:modified xsi:type="dcterms:W3CDTF">2022-08-02T08:52:00Z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