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B536D" w14:textId="77777777" w:rsidR="006A5DF1" w:rsidRPr="00F84C76" w:rsidRDefault="00065075" w:rsidP="00F84C76">
      <w:pPr>
        <w:jc w:val="right"/>
        <w:rPr>
          <w:sz w:val="24"/>
          <w:szCs w:val="24"/>
        </w:rPr>
      </w:pPr>
      <w:r w:rsidRPr="00F84C76">
        <w:rPr>
          <w:sz w:val="24"/>
          <w:szCs w:val="24"/>
        </w:rPr>
        <w:t>Poznań</w:t>
      </w:r>
      <w:r w:rsidR="006A5DF1" w:rsidRPr="00F84C76">
        <w:rPr>
          <w:sz w:val="24"/>
          <w:szCs w:val="24"/>
        </w:rPr>
        <w:t xml:space="preserve"> dnia: </w:t>
      </w:r>
      <w:r w:rsidRPr="00F84C76">
        <w:rPr>
          <w:sz w:val="24"/>
          <w:szCs w:val="24"/>
        </w:rPr>
        <w:t>2022-08-03</w:t>
      </w:r>
    </w:p>
    <w:p w14:paraId="2E4B826F" w14:textId="77777777" w:rsidR="00065075" w:rsidRPr="00F84C76" w:rsidRDefault="00065075" w:rsidP="00F84C76">
      <w:pPr>
        <w:rPr>
          <w:b/>
          <w:bCs/>
          <w:sz w:val="24"/>
          <w:szCs w:val="24"/>
        </w:rPr>
      </w:pPr>
      <w:r w:rsidRPr="00F84C76">
        <w:rPr>
          <w:b/>
          <w:bCs/>
          <w:sz w:val="24"/>
          <w:szCs w:val="24"/>
        </w:rPr>
        <w:t>Szpital Wojewódzki w Poznaniu</w:t>
      </w:r>
    </w:p>
    <w:p w14:paraId="21D79738" w14:textId="77777777" w:rsidR="006A5DF1" w:rsidRPr="00F84C76" w:rsidRDefault="00065075" w:rsidP="00F84C76">
      <w:pPr>
        <w:rPr>
          <w:b/>
          <w:bCs/>
          <w:sz w:val="24"/>
          <w:szCs w:val="24"/>
        </w:rPr>
      </w:pPr>
      <w:r w:rsidRPr="00F84C76">
        <w:rPr>
          <w:b/>
          <w:bCs/>
          <w:sz w:val="24"/>
          <w:szCs w:val="24"/>
        </w:rPr>
        <w:t>Dział Zamówień Publicznych</w:t>
      </w:r>
    </w:p>
    <w:p w14:paraId="66D11057" w14:textId="77777777" w:rsidR="006A5DF1" w:rsidRPr="00F84C76" w:rsidRDefault="00065075" w:rsidP="00F84C76">
      <w:pPr>
        <w:rPr>
          <w:sz w:val="24"/>
          <w:szCs w:val="24"/>
        </w:rPr>
      </w:pPr>
      <w:r w:rsidRPr="00F84C76">
        <w:rPr>
          <w:sz w:val="24"/>
          <w:szCs w:val="24"/>
        </w:rPr>
        <w:t>Juraszów</w:t>
      </w:r>
      <w:r w:rsidR="006A5DF1" w:rsidRPr="00F84C76">
        <w:rPr>
          <w:sz w:val="24"/>
          <w:szCs w:val="24"/>
        </w:rPr>
        <w:t xml:space="preserve"> </w:t>
      </w:r>
      <w:r w:rsidRPr="00F84C76">
        <w:rPr>
          <w:sz w:val="24"/>
          <w:szCs w:val="24"/>
        </w:rPr>
        <w:t>7/19</w:t>
      </w:r>
    </w:p>
    <w:p w14:paraId="7D6CC101" w14:textId="77777777" w:rsidR="006A5DF1" w:rsidRPr="00F84C76" w:rsidRDefault="00065075" w:rsidP="00F84C76">
      <w:pPr>
        <w:rPr>
          <w:sz w:val="24"/>
          <w:szCs w:val="24"/>
        </w:rPr>
      </w:pPr>
      <w:r w:rsidRPr="00F84C76">
        <w:rPr>
          <w:sz w:val="24"/>
          <w:szCs w:val="24"/>
        </w:rPr>
        <w:t>60-479</w:t>
      </w:r>
      <w:r w:rsidR="006A5DF1" w:rsidRPr="00F84C76">
        <w:rPr>
          <w:sz w:val="24"/>
          <w:szCs w:val="24"/>
        </w:rPr>
        <w:t xml:space="preserve"> </w:t>
      </w:r>
      <w:r w:rsidRPr="00F84C76">
        <w:rPr>
          <w:sz w:val="24"/>
          <w:szCs w:val="24"/>
        </w:rPr>
        <w:t>Poznań</w:t>
      </w:r>
    </w:p>
    <w:p w14:paraId="37845C73" w14:textId="77777777" w:rsidR="006A5DF1" w:rsidRPr="00F84C76" w:rsidRDefault="006A5DF1" w:rsidP="00F84C76">
      <w:pPr>
        <w:pStyle w:val="Nagwek"/>
        <w:tabs>
          <w:tab w:val="clear" w:pos="4536"/>
        </w:tabs>
        <w:rPr>
          <w:sz w:val="24"/>
          <w:szCs w:val="24"/>
        </w:rPr>
      </w:pPr>
      <w:r w:rsidRPr="00F84C76">
        <w:rPr>
          <w:sz w:val="24"/>
          <w:szCs w:val="24"/>
        </w:rPr>
        <w:tab/>
        <w:t xml:space="preserve"> </w:t>
      </w:r>
    </w:p>
    <w:p w14:paraId="6BDB6BCF" w14:textId="77777777" w:rsidR="006A5DF1" w:rsidRPr="00F84C76" w:rsidRDefault="006A5DF1" w:rsidP="00F84C7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C3E1B4" w14:textId="77777777" w:rsidR="006A5DF1" w:rsidRPr="00F84C76" w:rsidRDefault="006A5DF1" w:rsidP="00F84C76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F84C76">
        <w:rPr>
          <w:b/>
          <w:sz w:val="24"/>
          <w:szCs w:val="24"/>
        </w:rPr>
        <w:t>WYKONAWCY</w:t>
      </w:r>
    </w:p>
    <w:p w14:paraId="04B699D3" w14:textId="77777777" w:rsidR="006A5DF1" w:rsidRPr="00F84C76" w:rsidRDefault="006A5DF1" w:rsidP="00F84C76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F84C76">
        <w:rPr>
          <w:sz w:val="24"/>
          <w:szCs w:val="24"/>
        </w:rPr>
        <w:t>ubiegający się o zamówienie publiczne</w:t>
      </w:r>
    </w:p>
    <w:p w14:paraId="6C37E88D" w14:textId="77777777" w:rsidR="006D4AB3" w:rsidRPr="00F84C76" w:rsidRDefault="006D4AB3" w:rsidP="00F84C76">
      <w:pPr>
        <w:pStyle w:val="Nagwek"/>
        <w:tabs>
          <w:tab w:val="clear" w:pos="4536"/>
        </w:tabs>
        <w:rPr>
          <w:sz w:val="24"/>
          <w:szCs w:val="24"/>
        </w:rPr>
      </w:pPr>
    </w:p>
    <w:p w14:paraId="59353EC8" w14:textId="77777777" w:rsidR="006D4AB3" w:rsidRPr="00F84C76" w:rsidRDefault="006D4AB3" w:rsidP="00F84C7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B65AF7" w14:textId="11F607C9" w:rsidR="00632C3C" w:rsidRDefault="00E21B49" w:rsidP="00F84C7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F84C76">
        <w:rPr>
          <w:rFonts w:ascii="Times New Roman" w:hAnsi="Times New Roman"/>
          <w:sz w:val="24"/>
          <w:szCs w:val="24"/>
        </w:rPr>
        <w:t>WYJAŚNIENI</w:t>
      </w:r>
      <w:r w:rsidR="00520165" w:rsidRPr="00F84C76">
        <w:rPr>
          <w:rFonts w:ascii="Times New Roman" w:hAnsi="Times New Roman"/>
          <w:sz w:val="24"/>
          <w:szCs w:val="24"/>
        </w:rPr>
        <w:t>A</w:t>
      </w:r>
      <w:r w:rsidR="00632C3C" w:rsidRPr="00F84C76">
        <w:rPr>
          <w:rFonts w:ascii="Times New Roman" w:hAnsi="Times New Roman"/>
          <w:sz w:val="24"/>
          <w:szCs w:val="24"/>
        </w:rPr>
        <w:t xml:space="preserve"> TREŚCI</w:t>
      </w:r>
      <w:r w:rsidR="0029606A" w:rsidRPr="00F84C76">
        <w:rPr>
          <w:rFonts w:ascii="Times New Roman" w:hAnsi="Times New Roman"/>
          <w:sz w:val="24"/>
          <w:szCs w:val="24"/>
        </w:rPr>
        <w:t xml:space="preserve"> SWZ</w:t>
      </w:r>
    </w:p>
    <w:p w14:paraId="269562F8" w14:textId="09A9E485" w:rsidR="00F84C76" w:rsidRDefault="00F84C76" w:rsidP="00F84C76"/>
    <w:p w14:paraId="55B075A4" w14:textId="77777777" w:rsidR="00F84C76" w:rsidRPr="00F84C76" w:rsidRDefault="00F84C76" w:rsidP="00F84C76"/>
    <w:p w14:paraId="70CCAD8A" w14:textId="3C9325E2" w:rsidR="006D4AB3" w:rsidRDefault="00632C3C" w:rsidP="00F84C76">
      <w:pPr>
        <w:jc w:val="both"/>
        <w:rPr>
          <w:b/>
          <w:sz w:val="24"/>
          <w:szCs w:val="24"/>
        </w:rPr>
      </w:pPr>
      <w:r w:rsidRPr="00F84C76">
        <w:rPr>
          <w:sz w:val="24"/>
          <w:szCs w:val="24"/>
        </w:rPr>
        <w:t xml:space="preserve">Dotyczy: </w:t>
      </w:r>
      <w:r w:rsidR="006A5DF1" w:rsidRPr="00F84C76">
        <w:rPr>
          <w:sz w:val="24"/>
          <w:szCs w:val="24"/>
        </w:rPr>
        <w:t>p</w:t>
      </w:r>
      <w:r w:rsidRPr="00F84C76">
        <w:rPr>
          <w:sz w:val="24"/>
          <w:szCs w:val="24"/>
        </w:rPr>
        <w:t>ostępowani</w:t>
      </w:r>
      <w:r w:rsidR="006A5DF1" w:rsidRPr="00F84C76">
        <w:rPr>
          <w:sz w:val="24"/>
          <w:szCs w:val="24"/>
        </w:rPr>
        <w:t>a</w:t>
      </w:r>
      <w:r w:rsidRPr="00F84C76">
        <w:rPr>
          <w:sz w:val="24"/>
          <w:szCs w:val="24"/>
        </w:rPr>
        <w:t xml:space="preserve"> o udzielenie zamówienia publicznego, prowadzone</w:t>
      </w:r>
      <w:r w:rsidR="006A5DF1" w:rsidRPr="00F84C76">
        <w:rPr>
          <w:sz w:val="24"/>
          <w:szCs w:val="24"/>
        </w:rPr>
        <w:t>go</w:t>
      </w:r>
      <w:r w:rsidRPr="00F84C76">
        <w:rPr>
          <w:sz w:val="24"/>
          <w:szCs w:val="24"/>
        </w:rPr>
        <w:t xml:space="preserve"> w trybie </w:t>
      </w:r>
      <w:r w:rsidR="00065075" w:rsidRPr="00F84C76">
        <w:rPr>
          <w:sz w:val="24"/>
          <w:szCs w:val="24"/>
        </w:rPr>
        <w:t>podstawowy</w:t>
      </w:r>
      <w:r w:rsidR="00F84C76">
        <w:rPr>
          <w:sz w:val="24"/>
          <w:szCs w:val="24"/>
        </w:rPr>
        <w:t>m</w:t>
      </w:r>
      <w:r w:rsidR="00065075" w:rsidRPr="00F84C76">
        <w:rPr>
          <w:sz w:val="24"/>
          <w:szCs w:val="24"/>
        </w:rPr>
        <w:t xml:space="preserve"> bez negocjacji - art. 275 pkt. 1 ustawy Pzp</w:t>
      </w:r>
      <w:r w:rsidRPr="00F84C76">
        <w:rPr>
          <w:b/>
          <w:sz w:val="24"/>
          <w:szCs w:val="24"/>
        </w:rPr>
        <w:t xml:space="preserve"> </w:t>
      </w:r>
      <w:r w:rsidRPr="00F84C76">
        <w:rPr>
          <w:bCs/>
          <w:sz w:val="24"/>
          <w:szCs w:val="24"/>
        </w:rPr>
        <w:t>na</w:t>
      </w:r>
      <w:r w:rsidRPr="00F84C76">
        <w:rPr>
          <w:b/>
          <w:sz w:val="24"/>
          <w:szCs w:val="24"/>
        </w:rPr>
        <w:t xml:space="preserve"> </w:t>
      </w:r>
      <w:r w:rsidR="00E72428" w:rsidRPr="00F84C76">
        <w:rPr>
          <w:bCs/>
          <w:sz w:val="24"/>
          <w:szCs w:val="24"/>
        </w:rPr>
        <w:t>”</w:t>
      </w:r>
      <w:r w:rsidR="00065075" w:rsidRPr="00F84C76">
        <w:rPr>
          <w:b/>
          <w:bCs/>
          <w:sz w:val="24"/>
          <w:szCs w:val="24"/>
        </w:rPr>
        <w:t>Sukcesywna dostawa pieczywa, wędlin, owoców, warzyw, artykułów sypkich i opakowań jednorazowych do Szpitala Wojewódzkiego w Poznaniu</w:t>
      </w:r>
      <w:r w:rsidR="00E72428" w:rsidRPr="00F84C76">
        <w:rPr>
          <w:bCs/>
          <w:sz w:val="24"/>
          <w:szCs w:val="24"/>
        </w:rPr>
        <w:t>”</w:t>
      </w:r>
      <w:r w:rsidRPr="00F84C76">
        <w:rPr>
          <w:b/>
          <w:sz w:val="24"/>
          <w:szCs w:val="24"/>
        </w:rPr>
        <w:t xml:space="preserve"> </w:t>
      </w:r>
      <w:r w:rsidRPr="00F84C76">
        <w:rPr>
          <w:bCs/>
          <w:sz w:val="24"/>
          <w:szCs w:val="24"/>
        </w:rPr>
        <w:t>– znak sprawy</w:t>
      </w:r>
      <w:r w:rsidRPr="00F84C76">
        <w:rPr>
          <w:b/>
          <w:sz w:val="24"/>
          <w:szCs w:val="24"/>
        </w:rPr>
        <w:t xml:space="preserve"> </w:t>
      </w:r>
      <w:r w:rsidR="00065075" w:rsidRPr="00F84C76">
        <w:rPr>
          <w:b/>
          <w:sz w:val="24"/>
          <w:szCs w:val="24"/>
        </w:rPr>
        <w:t>SZW/DZP/44/2022</w:t>
      </w:r>
      <w:r w:rsidRPr="00F84C76">
        <w:rPr>
          <w:b/>
          <w:sz w:val="24"/>
          <w:szCs w:val="24"/>
        </w:rPr>
        <w:t>.</w:t>
      </w:r>
    </w:p>
    <w:p w14:paraId="74212651" w14:textId="77777777" w:rsidR="00F84C76" w:rsidRPr="00F84C76" w:rsidRDefault="00F84C76" w:rsidP="00F84C76">
      <w:pPr>
        <w:jc w:val="both"/>
        <w:rPr>
          <w:sz w:val="24"/>
          <w:szCs w:val="24"/>
        </w:rPr>
      </w:pPr>
    </w:p>
    <w:p w14:paraId="326384EC" w14:textId="1A063915" w:rsidR="0012774F" w:rsidRPr="00F84C76" w:rsidRDefault="00520165" w:rsidP="00F84C76">
      <w:pPr>
        <w:jc w:val="both"/>
        <w:rPr>
          <w:sz w:val="24"/>
          <w:szCs w:val="24"/>
        </w:rPr>
      </w:pPr>
      <w:r w:rsidRPr="00F84C76">
        <w:rPr>
          <w:sz w:val="24"/>
          <w:szCs w:val="24"/>
        </w:rPr>
        <w:t xml:space="preserve">Zamawiający, </w:t>
      </w:r>
      <w:r w:rsidR="00065075" w:rsidRPr="00F84C76">
        <w:rPr>
          <w:b/>
          <w:sz w:val="24"/>
          <w:szCs w:val="24"/>
        </w:rPr>
        <w:t>Szpital Wojewódzki w Poznaniu</w:t>
      </w:r>
      <w:r w:rsidR="00F84C76">
        <w:rPr>
          <w:b/>
          <w:sz w:val="24"/>
          <w:szCs w:val="24"/>
        </w:rPr>
        <w:t xml:space="preserve">, </w:t>
      </w:r>
      <w:r w:rsidR="00065075" w:rsidRPr="00F84C76">
        <w:rPr>
          <w:b/>
          <w:sz w:val="24"/>
          <w:szCs w:val="24"/>
        </w:rPr>
        <w:t>Dział Zamówień Publicznych</w:t>
      </w:r>
      <w:r w:rsidRPr="00F84C76">
        <w:rPr>
          <w:sz w:val="24"/>
          <w:szCs w:val="24"/>
        </w:rPr>
        <w:t xml:space="preserve">, działając na podstawie art. </w:t>
      </w:r>
      <w:r w:rsidR="00E74BC3" w:rsidRPr="00F84C76">
        <w:rPr>
          <w:sz w:val="24"/>
          <w:szCs w:val="24"/>
        </w:rPr>
        <w:t>284</w:t>
      </w:r>
      <w:r w:rsidRPr="00F84C76">
        <w:rPr>
          <w:sz w:val="24"/>
          <w:szCs w:val="24"/>
        </w:rPr>
        <w:t xml:space="preserve"> ust. </w:t>
      </w:r>
      <w:r w:rsidR="0029606A" w:rsidRPr="00F84C76">
        <w:rPr>
          <w:sz w:val="24"/>
          <w:szCs w:val="24"/>
        </w:rPr>
        <w:t>6</w:t>
      </w:r>
      <w:r w:rsidRPr="00F84C76">
        <w:rPr>
          <w:sz w:val="24"/>
          <w:szCs w:val="24"/>
        </w:rPr>
        <w:t xml:space="preserve"> ustawy z dnia </w:t>
      </w:r>
      <w:r w:rsidR="0029606A" w:rsidRPr="00F84C76">
        <w:rPr>
          <w:sz w:val="24"/>
          <w:szCs w:val="24"/>
        </w:rPr>
        <w:t>11</w:t>
      </w:r>
      <w:r w:rsidRPr="00F84C76">
        <w:rPr>
          <w:sz w:val="24"/>
          <w:szCs w:val="24"/>
        </w:rPr>
        <w:t xml:space="preserve"> </w:t>
      </w:r>
      <w:r w:rsidR="0029606A" w:rsidRPr="00F84C76">
        <w:rPr>
          <w:sz w:val="24"/>
          <w:szCs w:val="24"/>
        </w:rPr>
        <w:t xml:space="preserve">września </w:t>
      </w:r>
      <w:r w:rsidRPr="00F84C76">
        <w:rPr>
          <w:sz w:val="24"/>
          <w:szCs w:val="24"/>
        </w:rPr>
        <w:t>20</w:t>
      </w:r>
      <w:r w:rsidR="0029606A" w:rsidRPr="00F84C76">
        <w:rPr>
          <w:sz w:val="24"/>
          <w:szCs w:val="24"/>
        </w:rPr>
        <w:t>19</w:t>
      </w:r>
      <w:r w:rsidRPr="00F84C76">
        <w:rPr>
          <w:sz w:val="24"/>
          <w:szCs w:val="24"/>
        </w:rPr>
        <w:t xml:space="preserve"> r</w:t>
      </w:r>
      <w:r w:rsidR="0029606A" w:rsidRPr="00F84C76">
        <w:rPr>
          <w:sz w:val="24"/>
          <w:szCs w:val="24"/>
        </w:rPr>
        <w:t>.</w:t>
      </w:r>
      <w:r w:rsidRPr="00F84C76">
        <w:rPr>
          <w:sz w:val="24"/>
          <w:szCs w:val="24"/>
        </w:rPr>
        <w:t xml:space="preserve"> Prawo </w:t>
      </w:r>
      <w:r w:rsidR="0029606A" w:rsidRPr="00F84C76">
        <w:rPr>
          <w:sz w:val="24"/>
          <w:szCs w:val="24"/>
        </w:rPr>
        <w:t>z</w:t>
      </w:r>
      <w:r w:rsidRPr="00F84C76">
        <w:rPr>
          <w:sz w:val="24"/>
          <w:szCs w:val="24"/>
        </w:rPr>
        <w:t xml:space="preserve">amówień </w:t>
      </w:r>
      <w:r w:rsidR="0029606A" w:rsidRPr="00F84C76">
        <w:rPr>
          <w:sz w:val="24"/>
          <w:szCs w:val="24"/>
        </w:rPr>
        <w:t>p</w:t>
      </w:r>
      <w:r w:rsidRPr="00F84C76">
        <w:rPr>
          <w:sz w:val="24"/>
          <w:szCs w:val="24"/>
        </w:rPr>
        <w:t xml:space="preserve">ublicznych </w:t>
      </w:r>
      <w:r w:rsidR="00065075" w:rsidRPr="00F84C76">
        <w:rPr>
          <w:sz w:val="24"/>
          <w:szCs w:val="24"/>
        </w:rPr>
        <w:t>(t.j. Dz.U. z 2021r. poz. 1129 z późn. zm.)</w:t>
      </w:r>
      <w:r w:rsidR="00BE7BFD" w:rsidRPr="00F84C76">
        <w:rPr>
          <w:sz w:val="24"/>
          <w:szCs w:val="24"/>
        </w:rPr>
        <w:t xml:space="preserve">, </w:t>
      </w:r>
      <w:r w:rsidR="00E74BC3" w:rsidRPr="00F84C76">
        <w:rPr>
          <w:sz w:val="24"/>
          <w:szCs w:val="24"/>
        </w:rPr>
        <w:t>udostępnia</w:t>
      </w:r>
      <w:r w:rsidR="00BE7BFD" w:rsidRPr="00F84C76">
        <w:rPr>
          <w:sz w:val="24"/>
          <w:szCs w:val="24"/>
        </w:rPr>
        <w:t xml:space="preserve"> poniżej treść zapytań do S</w:t>
      </w:r>
      <w:r w:rsidR="0012774F" w:rsidRPr="00F84C76">
        <w:rPr>
          <w:sz w:val="24"/>
          <w:szCs w:val="24"/>
        </w:rPr>
        <w:t>pecyfikacji Warunków Zamówienia (</w:t>
      </w:r>
      <w:r w:rsidR="0012774F" w:rsidRPr="00F84C76">
        <w:rPr>
          <w:sz w:val="24"/>
          <w:szCs w:val="24"/>
          <w:lang w:eastAsia="ar-SA"/>
        </w:rPr>
        <w:t>zwanej dalej</w:t>
      </w:r>
      <w:r w:rsidR="0012774F" w:rsidRPr="00F84C76">
        <w:rPr>
          <w:b/>
          <w:sz w:val="24"/>
          <w:szCs w:val="24"/>
          <w:lang w:eastAsia="ar-SA"/>
        </w:rPr>
        <w:t xml:space="preserve"> </w:t>
      </w:r>
      <w:r w:rsidR="0012774F" w:rsidRPr="00F84C76">
        <w:rPr>
          <w:bCs/>
          <w:sz w:val="24"/>
          <w:szCs w:val="24"/>
          <w:lang w:eastAsia="ar-SA"/>
        </w:rPr>
        <w:t>”SWZ”)</w:t>
      </w:r>
      <w:r w:rsidR="00E74BC3" w:rsidRPr="00F84C76">
        <w:rPr>
          <w:bCs/>
          <w:sz w:val="24"/>
          <w:szCs w:val="24"/>
          <w:lang w:eastAsia="ar-SA"/>
        </w:rPr>
        <w:t xml:space="preserve"> </w:t>
      </w:r>
      <w:r w:rsidR="00E74BC3" w:rsidRPr="00F84C76">
        <w:rPr>
          <w:sz w:val="24"/>
          <w:szCs w:val="24"/>
        </w:rPr>
        <w:t>wraz z wyjaśnieniami</w:t>
      </w:r>
      <w:r w:rsidR="0012774F" w:rsidRPr="00F84C7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5075" w:rsidRPr="00F84C76" w14:paraId="4DFFA81C" w14:textId="77777777" w:rsidTr="00076E4E">
        <w:tc>
          <w:tcPr>
            <w:tcW w:w="9356" w:type="dxa"/>
            <w:shd w:val="clear" w:color="auto" w:fill="auto"/>
          </w:tcPr>
          <w:p w14:paraId="59F229C1" w14:textId="77777777" w:rsidR="00F84C76" w:rsidRDefault="00F84C76" w:rsidP="00F84C76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3447EA3A" w14:textId="079250E8" w:rsidR="00065075" w:rsidRPr="00F84C76" w:rsidRDefault="00065075" w:rsidP="00F84C7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Czy Zamawiający w projekcie umowy przewiduje dołożenie paragrafu - punktu umowy, w którym będzie zawarta tzw. indeksacja cen nie wcześniej niż po 3 miesiącach od podpisania umowy? Odpowiedź: Zamawiający nie przewiduje.</w:t>
            </w:r>
          </w:p>
          <w:p w14:paraId="45F190CE" w14:textId="77777777" w:rsidR="00065075" w:rsidRPr="00F84C76" w:rsidRDefault="00065075" w:rsidP="00F84C76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5F4D1197" w14:textId="1A174474" w:rsidR="00065075" w:rsidRPr="00F84C76" w:rsidRDefault="00065075" w:rsidP="00F84C76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 xml:space="preserve">Dot. Formularza </w:t>
            </w:r>
            <w:proofErr w:type="spellStart"/>
            <w:r w:rsidRPr="00F84C76">
              <w:rPr>
                <w:sz w:val="24"/>
                <w:szCs w:val="24"/>
              </w:rPr>
              <w:t>cenowego-artykuły</w:t>
            </w:r>
            <w:proofErr w:type="spellEnd"/>
            <w:r w:rsidRPr="00F84C76">
              <w:rPr>
                <w:sz w:val="24"/>
                <w:szCs w:val="24"/>
              </w:rPr>
              <w:t xml:space="preserve"> spożywcze, Zadanie nr 6</w:t>
            </w:r>
          </w:p>
          <w:p w14:paraId="2AA8B722" w14:textId="77777777" w:rsidR="00065075" w:rsidRPr="00F84C76" w:rsidRDefault="00065075" w:rsidP="00F84C76">
            <w:pPr>
              <w:ind w:left="30"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Czy w w/w zadaniu jest brak szczegółowego opisu przedmiotu zamówienia, np. brak informacji dotyczących substancji niedozwolonych w danym produkcie (konserwantów) czy zawartość jaką powinien dany produkt posiadać, w poprzednich latach takie zapisy miały miejsce w wielu pozycjach i wymagali Państwo produkt zgodny z zapisem. Odpowiedź: Zamawiający uszczegóławia zapis dodając:</w:t>
            </w:r>
          </w:p>
          <w:p w14:paraId="25864EB2" w14:textId="77777777" w:rsidR="00065075" w:rsidRPr="00F84C76" w:rsidRDefault="00065075" w:rsidP="00F84C76">
            <w:pPr>
              <w:ind w:left="30"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1.</w:t>
            </w:r>
            <w:r w:rsidRPr="00F84C76">
              <w:rPr>
                <w:sz w:val="24"/>
                <w:szCs w:val="24"/>
              </w:rPr>
              <w:tab/>
              <w:t xml:space="preserve">Dżem porcyjny  a 25g, różne smaki: truskawka, wiśnia, malina, czarna porzeczka brzoskwinia </w:t>
            </w:r>
          </w:p>
          <w:p w14:paraId="2C85D71C" w14:textId="77777777" w:rsidR="00065075" w:rsidRPr="00F84C76" w:rsidRDefault="00065075" w:rsidP="00F84C76">
            <w:pPr>
              <w:ind w:left="30"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2.</w:t>
            </w:r>
            <w:r w:rsidRPr="00F84C76">
              <w:rPr>
                <w:sz w:val="24"/>
                <w:szCs w:val="24"/>
              </w:rPr>
              <w:tab/>
              <w:t>Dżem a 1 kg, różne smaki: truskawka, czarna porzeczka, wiśnia, brzoskwinia, malina,</w:t>
            </w:r>
          </w:p>
          <w:p w14:paraId="259A1BD9" w14:textId="77777777" w:rsidR="00065075" w:rsidRPr="00F84C76" w:rsidRDefault="00065075" w:rsidP="00B1199E">
            <w:pPr>
              <w:ind w:left="28" w:right="-74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3.</w:t>
            </w:r>
            <w:r w:rsidRPr="00F84C76">
              <w:rPr>
                <w:sz w:val="24"/>
                <w:szCs w:val="24"/>
              </w:rPr>
              <w:tab/>
              <w:t xml:space="preserve">Syrop owocowy a 420 ml, bez sztucznych barwików, konserwantów, min.62%ekstraktu, bez dodatku substancji słodzących, typu </w:t>
            </w:r>
            <w:proofErr w:type="spellStart"/>
            <w:r w:rsidRPr="00F84C76">
              <w:rPr>
                <w:sz w:val="24"/>
                <w:szCs w:val="24"/>
              </w:rPr>
              <w:t>herbapol</w:t>
            </w:r>
            <w:proofErr w:type="spellEnd"/>
            <w:r w:rsidRPr="00F84C76">
              <w:rPr>
                <w:sz w:val="24"/>
                <w:szCs w:val="24"/>
              </w:rPr>
              <w:t xml:space="preserve"> 420ml. Składniki : cukier, woda, zagęszczony sok aroniowy, regulator kwasowości: kawas cytrynowy,  0,43 % zagęszczonego soku malinowego ekstrakcie ogólnym 65%, </w:t>
            </w:r>
            <w:proofErr w:type="spellStart"/>
            <w:r w:rsidRPr="00F84C76">
              <w:rPr>
                <w:sz w:val="24"/>
                <w:szCs w:val="24"/>
              </w:rPr>
              <w:t>wit</w:t>
            </w:r>
            <w:proofErr w:type="spellEnd"/>
            <w:r w:rsidRPr="00F84C76">
              <w:rPr>
                <w:sz w:val="24"/>
                <w:szCs w:val="24"/>
              </w:rPr>
              <w:t xml:space="preserve"> C, </w:t>
            </w:r>
            <w:proofErr w:type="spellStart"/>
            <w:r w:rsidRPr="00F84C76">
              <w:rPr>
                <w:sz w:val="24"/>
                <w:szCs w:val="24"/>
              </w:rPr>
              <w:t>wit</w:t>
            </w:r>
            <w:proofErr w:type="spellEnd"/>
            <w:r w:rsidRPr="00F84C76">
              <w:rPr>
                <w:sz w:val="24"/>
                <w:szCs w:val="24"/>
              </w:rPr>
              <w:t xml:space="preserve"> D, aromat,  Litera A  umieszczona przy numerze  partii produkcji tylko cukier, </w:t>
            </w:r>
          </w:p>
          <w:p w14:paraId="242B2309" w14:textId="77777777" w:rsidR="00065075" w:rsidRPr="00F84C76" w:rsidRDefault="00065075" w:rsidP="00B1199E">
            <w:pPr>
              <w:ind w:left="28" w:right="-74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4.</w:t>
            </w:r>
            <w:r w:rsidRPr="00F84C76">
              <w:rPr>
                <w:sz w:val="24"/>
                <w:szCs w:val="24"/>
              </w:rPr>
              <w:tab/>
              <w:t xml:space="preserve">Kisiel a 40g, kisiel 1 kg różne smaki: truskawka, wiśnia, malina, brzoskwinia, cytryna, bez sztucznych barwników i konserwantów. </w:t>
            </w:r>
          </w:p>
          <w:p w14:paraId="25EBC386" w14:textId="77777777" w:rsidR="00065075" w:rsidRPr="00F84C76" w:rsidRDefault="00065075" w:rsidP="00F84C76">
            <w:pPr>
              <w:ind w:left="30"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5.</w:t>
            </w:r>
            <w:r w:rsidRPr="00F84C76">
              <w:rPr>
                <w:sz w:val="24"/>
                <w:szCs w:val="24"/>
              </w:rPr>
              <w:tab/>
              <w:t xml:space="preserve">Budyń bez cukru a 1kg i a 40g. Smaki: śmietankowy, wanilia, czekoladowy, malinowy bez konserwantów i sztucznych barwników, typu Winiary. </w:t>
            </w:r>
          </w:p>
          <w:p w14:paraId="60B8A872" w14:textId="77777777" w:rsidR="00065075" w:rsidRPr="00F84C76" w:rsidRDefault="00065075" w:rsidP="00F84C76">
            <w:pPr>
              <w:ind w:left="30"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6.</w:t>
            </w:r>
            <w:r w:rsidRPr="00F84C76">
              <w:rPr>
                <w:sz w:val="24"/>
                <w:szCs w:val="24"/>
              </w:rPr>
              <w:tab/>
              <w:t xml:space="preserve">Kakao a 1kg, bez cukru, bez sztucznych dodatków, typu </w:t>
            </w:r>
            <w:proofErr w:type="spellStart"/>
            <w:r w:rsidRPr="00F84C76">
              <w:rPr>
                <w:sz w:val="24"/>
                <w:szCs w:val="24"/>
              </w:rPr>
              <w:t>Celiko</w:t>
            </w:r>
            <w:proofErr w:type="spellEnd"/>
            <w:r w:rsidRPr="00F84C76">
              <w:rPr>
                <w:sz w:val="24"/>
                <w:szCs w:val="24"/>
              </w:rPr>
              <w:t xml:space="preserve"> </w:t>
            </w:r>
          </w:p>
          <w:p w14:paraId="2723032B" w14:textId="77777777" w:rsidR="00065075" w:rsidRPr="00F84C76" w:rsidRDefault="00065075" w:rsidP="00F84C76">
            <w:pPr>
              <w:ind w:left="30"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7.</w:t>
            </w:r>
            <w:r w:rsidRPr="00F84C76">
              <w:rPr>
                <w:sz w:val="24"/>
                <w:szCs w:val="24"/>
              </w:rPr>
              <w:tab/>
              <w:t xml:space="preserve">Kawa zbożowa a 1 kg, grubo mielona typu: kawa Kujawianka. Składniki: Żyto 60%, jęczmień 20% cykoria, burak cukrowy prażone. </w:t>
            </w:r>
          </w:p>
          <w:p w14:paraId="053D55BA" w14:textId="77777777" w:rsidR="00065075" w:rsidRPr="00F84C76" w:rsidRDefault="00065075" w:rsidP="00F84C76">
            <w:pPr>
              <w:ind w:left="30"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8.</w:t>
            </w:r>
            <w:r w:rsidRPr="00F84C76">
              <w:rPr>
                <w:sz w:val="24"/>
                <w:szCs w:val="24"/>
              </w:rPr>
              <w:tab/>
              <w:t xml:space="preserve">Musztarda Sarepska ostra a 1 kg, bez sztucznych barwników, konserwantów (woda, gorczyca, ocet, przyprawy, barwnik naturalny) typu Pegaz, składniki: woda, gorczyca, ocet, </w:t>
            </w:r>
            <w:r w:rsidRPr="00F84C76">
              <w:rPr>
                <w:sz w:val="24"/>
                <w:szCs w:val="24"/>
              </w:rPr>
              <w:lastRenderedPageBreak/>
              <w:t xml:space="preserve">cukier, sól, przyprawy. </w:t>
            </w:r>
          </w:p>
          <w:p w14:paraId="1D0E7087" w14:textId="77777777" w:rsidR="00065075" w:rsidRPr="00F84C76" w:rsidRDefault="00065075" w:rsidP="00F84C76">
            <w:pPr>
              <w:ind w:left="30" w:right="-72"/>
              <w:jc w:val="both"/>
              <w:rPr>
                <w:sz w:val="24"/>
                <w:szCs w:val="24"/>
              </w:rPr>
            </w:pPr>
            <w:r w:rsidRPr="00F84C76">
              <w:rPr>
                <w:sz w:val="24"/>
                <w:szCs w:val="24"/>
              </w:rPr>
              <w:t>9.</w:t>
            </w:r>
            <w:r w:rsidRPr="00F84C76">
              <w:rPr>
                <w:sz w:val="24"/>
                <w:szCs w:val="24"/>
              </w:rPr>
              <w:tab/>
              <w:t>Majonez a 0,9 kg typu Winiary (żółtka ja min 6%, bez sztucznych barwników i konserwantów).</w:t>
            </w:r>
          </w:p>
        </w:tc>
      </w:tr>
    </w:tbl>
    <w:p w14:paraId="63E1156F" w14:textId="77777777" w:rsidR="00BE7BFD" w:rsidRPr="00F84C76" w:rsidRDefault="00BE7BFD" w:rsidP="00F84C76">
      <w:pPr>
        <w:jc w:val="both"/>
        <w:rPr>
          <w:sz w:val="24"/>
          <w:szCs w:val="24"/>
        </w:rPr>
      </w:pPr>
    </w:p>
    <w:p w14:paraId="7FE759D0" w14:textId="2BE0D4B3" w:rsidR="00F84C76" w:rsidRPr="00F84C76" w:rsidRDefault="00F84C76" w:rsidP="00B1199E">
      <w:pPr>
        <w:ind w:firstLine="709"/>
        <w:jc w:val="both"/>
        <w:rPr>
          <w:spacing w:val="-2"/>
          <w:sz w:val="24"/>
          <w:szCs w:val="24"/>
        </w:rPr>
      </w:pPr>
      <w:r w:rsidRPr="00F84C76">
        <w:rPr>
          <w:spacing w:val="-2"/>
          <w:sz w:val="24"/>
          <w:szCs w:val="24"/>
        </w:rPr>
        <w:t>W związku z treścią udzielonych odpowiedzi termin składania ofert zostaje zmieniony z 2022-08-0</w:t>
      </w:r>
      <w:r w:rsidR="00B1199E">
        <w:rPr>
          <w:spacing w:val="-2"/>
          <w:sz w:val="24"/>
          <w:szCs w:val="24"/>
        </w:rPr>
        <w:t>5</w:t>
      </w:r>
      <w:r w:rsidRPr="00F84C76">
        <w:rPr>
          <w:spacing w:val="-2"/>
          <w:sz w:val="24"/>
          <w:szCs w:val="24"/>
        </w:rPr>
        <w:t xml:space="preserve"> na dzień 2022-08-0</w:t>
      </w:r>
      <w:r w:rsidR="00B1199E">
        <w:rPr>
          <w:spacing w:val="-2"/>
          <w:sz w:val="24"/>
          <w:szCs w:val="24"/>
        </w:rPr>
        <w:t>8</w:t>
      </w:r>
      <w:r w:rsidRPr="00F84C76">
        <w:rPr>
          <w:spacing w:val="-2"/>
          <w:sz w:val="24"/>
          <w:szCs w:val="24"/>
        </w:rPr>
        <w:t>. Tym samym termin otwarcia ofert ulega zmianie z dnia 2022-08-0</w:t>
      </w:r>
      <w:r w:rsidR="00B1199E">
        <w:rPr>
          <w:spacing w:val="-2"/>
          <w:sz w:val="24"/>
          <w:szCs w:val="24"/>
        </w:rPr>
        <w:t>5</w:t>
      </w:r>
      <w:r w:rsidRPr="00F84C76">
        <w:rPr>
          <w:spacing w:val="-2"/>
          <w:sz w:val="24"/>
          <w:szCs w:val="24"/>
        </w:rPr>
        <w:t xml:space="preserve"> na dzień 2022-08-0</w:t>
      </w:r>
      <w:r w:rsidR="00B1199E">
        <w:rPr>
          <w:spacing w:val="-2"/>
          <w:sz w:val="24"/>
          <w:szCs w:val="24"/>
        </w:rPr>
        <w:t>8</w:t>
      </w:r>
      <w:r w:rsidRPr="00F84C76">
        <w:rPr>
          <w:spacing w:val="-2"/>
          <w:sz w:val="24"/>
          <w:szCs w:val="24"/>
        </w:rPr>
        <w:t>. Jednocześnie informuję, że nie uległy zmianie miejsce oraz godzina składania i otwarcia ofert.</w:t>
      </w:r>
    </w:p>
    <w:p w14:paraId="386C4DF5" w14:textId="77777777" w:rsidR="00F84C76" w:rsidRDefault="00F84C76" w:rsidP="00F84C76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4D00264E" w14:textId="3437FC1B" w:rsidR="006D4AB3" w:rsidRDefault="006D4AB3" w:rsidP="00F84C76">
      <w:pPr>
        <w:pStyle w:val="Tekstpodstawowy"/>
        <w:ind w:left="3119" w:firstLine="425"/>
        <w:jc w:val="right"/>
        <w:rPr>
          <w:sz w:val="24"/>
          <w:szCs w:val="24"/>
        </w:rPr>
      </w:pPr>
      <w:r w:rsidRPr="00F84C76">
        <w:rPr>
          <w:sz w:val="24"/>
          <w:szCs w:val="24"/>
        </w:rPr>
        <w:t>Zamawiający</w:t>
      </w:r>
    </w:p>
    <w:p w14:paraId="62CF6C8D" w14:textId="77777777" w:rsidR="00B1199E" w:rsidRDefault="00B1199E" w:rsidP="00F84C76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1677546E" w14:textId="77777777" w:rsidR="00B1199E" w:rsidRDefault="00B1199E" w:rsidP="00B1199E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AEECF3B" w14:textId="37DFA092" w:rsidR="00B1199E" w:rsidRDefault="00B1199E" w:rsidP="00B1199E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w Poznaniu</w:t>
      </w:r>
    </w:p>
    <w:p w14:paraId="36911161" w14:textId="12E3E8B1" w:rsidR="00B1199E" w:rsidRDefault="00B1199E" w:rsidP="00B1199E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76549552" w14:textId="77777777" w:rsidR="00B1199E" w:rsidRPr="00B464D3" w:rsidRDefault="00B1199E" w:rsidP="00B1199E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p w14:paraId="57348FA3" w14:textId="77777777" w:rsidR="00B1199E" w:rsidRPr="00F84C76" w:rsidRDefault="00B1199E" w:rsidP="00F84C76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B1199E" w:rsidRPr="00F84C7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EBF2D" w14:textId="77777777" w:rsidR="008B28B1" w:rsidRDefault="008B28B1">
      <w:r>
        <w:separator/>
      </w:r>
    </w:p>
  </w:endnote>
  <w:endnote w:type="continuationSeparator" w:id="0">
    <w:p w14:paraId="6F332BE6" w14:textId="77777777" w:rsidR="008B28B1" w:rsidRDefault="008B2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1DC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7296E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7A8A3" w14:textId="361F24F0" w:rsidR="006D4AB3" w:rsidRDefault="00B1199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843E0A" wp14:editId="1C9909F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64B2A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1DD268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2794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B474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F304F0" w14:textId="77777777" w:rsidR="006D4AB3" w:rsidRDefault="006D4AB3">
    <w:pPr>
      <w:pStyle w:val="Stopka"/>
      <w:tabs>
        <w:tab w:val="clear" w:pos="4536"/>
        <w:tab w:val="left" w:pos="6237"/>
      </w:tabs>
    </w:pPr>
  </w:p>
  <w:p w14:paraId="1E116B3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A23CD" w14:textId="77777777" w:rsidR="008B28B1" w:rsidRDefault="008B28B1">
      <w:r>
        <w:separator/>
      </w:r>
    </w:p>
  </w:footnote>
  <w:footnote w:type="continuationSeparator" w:id="0">
    <w:p w14:paraId="5DF3EF26" w14:textId="77777777" w:rsidR="008B28B1" w:rsidRDefault="008B2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6AD59" w14:textId="77777777" w:rsidR="00065075" w:rsidRDefault="00065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6B5D7" w14:textId="77777777" w:rsidR="00065075" w:rsidRDefault="00065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50E72" w14:textId="77777777" w:rsidR="00065075" w:rsidRDefault="00065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5CA780C"/>
    <w:multiLevelType w:val="hybridMultilevel"/>
    <w:tmpl w:val="462A1152"/>
    <w:lvl w:ilvl="0" w:tplc="0A3A991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529286">
    <w:abstractNumId w:val="3"/>
  </w:num>
  <w:num w:numId="2" w16cid:durableId="1534229383">
    <w:abstractNumId w:val="7"/>
  </w:num>
  <w:num w:numId="3" w16cid:durableId="1110003824">
    <w:abstractNumId w:val="2"/>
  </w:num>
  <w:num w:numId="4" w16cid:durableId="351810260">
    <w:abstractNumId w:val="6"/>
  </w:num>
  <w:num w:numId="5" w16cid:durableId="535891976">
    <w:abstractNumId w:val="0"/>
  </w:num>
  <w:num w:numId="6" w16cid:durableId="981930784">
    <w:abstractNumId w:val="1"/>
  </w:num>
  <w:num w:numId="7" w16cid:durableId="2025207554">
    <w:abstractNumId w:val="5"/>
  </w:num>
  <w:num w:numId="8" w16cid:durableId="5925945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8B1"/>
    <w:rsid w:val="00031374"/>
    <w:rsid w:val="00065075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28B1"/>
    <w:rsid w:val="00A905AC"/>
    <w:rsid w:val="00B1199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4C7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62223"/>
  <w15:chartTrackingRefBased/>
  <w15:docId w15:val="{CFC38392-3296-42C0-83B5-F005804F1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440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2022-08-03T06:43:00Z</cp:lastPrinted>
  <dcterms:created xsi:type="dcterms:W3CDTF">2022-08-03T06:44:00Z</dcterms:created>
  <dcterms:modified xsi:type="dcterms:W3CDTF">2022-08-03T06:44:00Z</dcterms:modified>
</cp:coreProperties>
</file>