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26508" w14:textId="77777777" w:rsidR="00D665F5" w:rsidRPr="00355C9D" w:rsidRDefault="00DF5F9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F5F9C">
        <w:rPr>
          <w:rFonts w:ascii="Arial" w:hAnsi="Arial" w:cs="Arial"/>
          <w:sz w:val="24"/>
          <w:szCs w:val="24"/>
        </w:rPr>
        <w:t>Woźniki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DF5F9C">
        <w:rPr>
          <w:rFonts w:ascii="Arial" w:hAnsi="Arial" w:cs="Arial"/>
          <w:sz w:val="24"/>
          <w:szCs w:val="24"/>
        </w:rPr>
        <w:t>2022-08-03</w:t>
      </w:r>
    </w:p>
    <w:p w14:paraId="0F1A9F7A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B64CE4F" w14:textId="77777777" w:rsidR="00D665F5" w:rsidRPr="00355C9D" w:rsidRDefault="00DF5F9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F5F9C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354B6F03" w14:textId="77777777" w:rsidR="00D665F5" w:rsidRPr="00355C9D" w:rsidRDefault="00DF5F9C" w:rsidP="00D665F5">
      <w:pPr>
        <w:rPr>
          <w:rFonts w:ascii="Arial" w:hAnsi="Arial" w:cs="Arial"/>
          <w:sz w:val="24"/>
          <w:szCs w:val="24"/>
        </w:rPr>
      </w:pPr>
      <w:r w:rsidRPr="00DF5F9C">
        <w:rPr>
          <w:rFonts w:ascii="Arial" w:hAnsi="Arial" w:cs="Arial"/>
          <w:sz w:val="24"/>
          <w:szCs w:val="24"/>
        </w:rPr>
        <w:t>Rynek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F5F9C">
        <w:rPr>
          <w:rFonts w:ascii="Arial" w:hAnsi="Arial" w:cs="Arial"/>
          <w:sz w:val="24"/>
          <w:szCs w:val="24"/>
        </w:rPr>
        <w:t>11</w:t>
      </w:r>
    </w:p>
    <w:p w14:paraId="29EE966A" w14:textId="77777777" w:rsidR="00D665F5" w:rsidRPr="00355C9D" w:rsidRDefault="00DF5F9C" w:rsidP="00D665F5">
      <w:pPr>
        <w:rPr>
          <w:rFonts w:ascii="Arial" w:hAnsi="Arial" w:cs="Arial"/>
          <w:sz w:val="24"/>
          <w:szCs w:val="24"/>
        </w:rPr>
      </w:pPr>
      <w:r w:rsidRPr="00DF5F9C">
        <w:rPr>
          <w:rFonts w:ascii="Arial" w:hAnsi="Arial" w:cs="Arial"/>
          <w:sz w:val="24"/>
          <w:szCs w:val="24"/>
        </w:rPr>
        <w:t>42-289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F5F9C">
        <w:rPr>
          <w:rFonts w:ascii="Arial" w:hAnsi="Arial" w:cs="Arial"/>
          <w:sz w:val="24"/>
          <w:szCs w:val="24"/>
        </w:rPr>
        <w:t>Woźniki</w:t>
      </w:r>
    </w:p>
    <w:p w14:paraId="410D2F8F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1E64CA1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6B16817F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972CA24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3C19B3A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DF5F9C" w:rsidRPr="00DF5F9C">
        <w:rPr>
          <w:rFonts w:ascii="Arial" w:hAnsi="Arial" w:cs="Arial"/>
          <w:b/>
          <w:sz w:val="24"/>
          <w:szCs w:val="24"/>
        </w:rPr>
        <w:t>ZP 271.11.2022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556CB2DF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616F4B2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9B628C7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C474B82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3628A5C0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06B8353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F5F9C" w:rsidRPr="00DF5F9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F5F9C" w:rsidRPr="00DF5F9C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4799F96B" w14:textId="77777777" w:rsidR="00A80738" w:rsidRPr="00355C9D" w:rsidRDefault="00DF5F9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DF5F9C">
        <w:rPr>
          <w:rFonts w:ascii="Arial" w:hAnsi="Arial" w:cs="Arial"/>
          <w:b/>
          <w:szCs w:val="24"/>
        </w:rPr>
        <w:t>Zakup i dostawa sprzętu, oprogramowania oraz przeprowadzenia szkoleń w ramach projektu: "Cyfrowa Gmina"</w:t>
      </w:r>
    </w:p>
    <w:p w14:paraId="790257C8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F5F9C" w:rsidRPr="00DF5F9C">
        <w:rPr>
          <w:rFonts w:ascii="Arial" w:hAnsi="Arial" w:cs="Arial"/>
          <w:sz w:val="24"/>
          <w:szCs w:val="24"/>
        </w:rPr>
        <w:t>(</w:t>
      </w:r>
      <w:proofErr w:type="spellStart"/>
      <w:r w:rsidR="00DF5F9C" w:rsidRPr="00DF5F9C">
        <w:rPr>
          <w:rFonts w:ascii="Arial" w:hAnsi="Arial" w:cs="Arial"/>
          <w:sz w:val="24"/>
          <w:szCs w:val="24"/>
        </w:rPr>
        <w:t>t.j</w:t>
      </w:r>
      <w:proofErr w:type="spellEnd"/>
      <w:r w:rsidR="00DF5F9C" w:rsidRPr="00DF5F9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F5F9C" w:rsidRPr="00DF5F9C">
        <w:rPr>
          <w:rFonts w:ascii="Arial" w:hAnsi="Arial" w:cs="Arial"/>
          <w:sz w:val="24"/>
          <w:szCs w:val="24"/>
        </w:rPr>
        <w:t>późn</w:t>
      </w:r>
      <w:proofErr w:type="spellEnd"/>
      <w:r w:rsidR="00DF5F9C" w:rsidRPr="00DF5F9C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9EE92A8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F5F9C" w:rsidRPr="00DF5F9C">
        <w:rPr>
          <w:rFonts w:ascii="Arial" w:hAnsi="Arial" w:cs="Arial"/>
          <w:sz w:val="24"/>
          <w:szCs w:val="24"/>
        </w:rPr>
        <w:t>03/08/2022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F5F9C" w:rsidRPr="00DF5F9C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83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402"/>
        <w:gridCol w:w="1984"/>
        <w:gridCol w:w="1984"/>
      </w:tblGrid>
      <w:tr w:rsidR="00EA4F80" w:rsidRPr="00355C9D" w14:paraId="3C576F12" w14:textId="5F1A1A73" w:rsidTr="00EA4F80">
        <w:tc>
          <w:tcPr>
            <w:tcW w:w="993" w:type="dxa"/>
            <w:shd w:val="clear" w:color="auto" w:fill="auto"/>
            <w:vAlign w:val="center"/>
          </w:tcPr>
          <w:p w14:paraId="007D32BE" w14:textId="77777777" w:rsidR="00EA4F80" w:rsidRPr="00355C9D" w:rsidRDefault="00EA4F80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E10523A" w14:textId="77777777" w:rsidR="00EA4F80" w:rsidRPr="00355C9D" w:rsidRDefault="00EA4F80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2F658C" w14:textId="77777777" w:rsidR="00EA4F80" w:rsidRPr="00355C9D" w:rsidRDefault="00EA4F80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  <w:tc>
          <w:tcPr>
            <w:tcW w:w="1984" w:type="dxa"/>
            <w:vAlign w:val="center"/>
          </w:tcPr>
          <w:p w14:paraId="07759A21" w14:textId="0DA246FA" w:rsidR="00EA4F80" w:rsidRPr="00355C9D" w:rsidRDefault="00EA4F80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</w:t>
            </w:r>
          </w:p>
        </w:tc>
      </w:tr>
      <w:tr w:rsidR="00EA4F80" w:rsidRPr="00355C9D" w14:paraId="6AE08B3D" w14:textId="45A68A20" w:rsidTr="00EA4F80">
        <w:tc>
          <w:tcPr>
            <w:tcW w:w="993" w:type="dxa"/>
            <w:shd w:val="clear" w:color="auto" w:fill="auto"/>
            <w:vAlign w:val="center"/>
          </w:tcPr>
          <w:p w14:paraId="014CDCC2" w14:textId="77777777" w:rsidR="00EA4F80" w:rsidRPr="00355C9D" w:rsidRDefault="00EA4F80" w:rsidP="00F0317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F5F9C">
              <w:rPr>
                <w:rFonts w:ascii="Arial" w:hAnsi="Arial" w:cs="Arial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7CBDC26F" w14:textId="77777777" w:rsidR="00EA4F80" w:rsidRPr="00355C9D" w:rsidRDefault="00EA4F80" w:rsidP="00F03173">
            <w:pPr>
              <w:spacing w:before="80"/>
              <w:rPr>
                <w:rFonts w:ascii="Arial" w:hAnsi="Arial" w:cs="Arial"/>
              </w:rPr>
            </w:pPr>
            <w:r w:rsidRPr="00DF5F9C">
              <w:rPr>
                <w:rFonts w:ascii="Arial" w:hAnsi="Arial" w:cs="Arial"/>
              </w:rPr>
              <w:t>DIGITUS Krzysztof Olejniczak</w:t>
            </w:r>
          </w:p>
          <w:p w14:paraId="16D912DD" w14:textId="77777777" w:rsidR="00EA4F80" w:rsidRPr="00355C9D" w:rsidRDefault="00EA4F80" w:rsidP="00F03173">
            <w:pPr>
              <w:rPr>
                <w:rFonts w:ascii="Arial" w:hAnsi="Arial" w:cs="Arial"/>
              </w:rPr>
            </w:pPr>
            <w:r w:rsidRPr="00DF5F9C">
              <w:rPr>
                <w:rFonts w:ascii="Arial" w:hAnsi="Arial" w:cs="Arial"/>
              </w:rPr>
              <w:t>Krasińskiego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F5F9C">
              <w:rPr>
                <w:rFonts w:ascii="Arial" w:hAnsi="Arial" w:cs="Arial"/>
              </w:rPr>
              <w:t>29/9a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20B574F0" w14:textId="77777777" w:rsidR="00EA4F80" w:rsidRPr="00355C9D" w:rsidRDefault="00EA4F80" w:rsidP="00F03173">
            <w:pPr>
              <w:spacing w:after="80"/>
              <w:jc w:val="both"/>
              <w:rPr>
                <w:rFonts w:ascii="Arial" w:hAnsi="Arial" w:cs="Arial"/>
              </w:rPr>
            </w:pPr>
            <w:r w:rsidRPr="00DF5F9C">
              <w:rPr>
                <w:rFonts w:ascii="Arial" w:hAnsi="Arial" w:cs="Arial"/>
              </w:rPr>
              <w:t>40-019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F5F9C">
              <w:rPr>
                <w:rFonts w:ascii="Arial" w:hAnsi="Arial" w:cs="Arial"/>
              </w:rPr>
              <w:t>Katowice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C53EE0E" w14:textId="77777777" w:rsidR="00EA4F80" w:rsidRPr="00355C9D" w:rsidRDefault="00EA4F80" w:rsidP="00F0317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F5F9C">
              <w:rPr>
                <w:rFonts w:ascii="Arial" w:hAnsi="Arial" w:cs="Arial"/>
              </w:rPr>
              <w:t>284 855.00 zł</w:t>
            </w:r>
          </w:p>
        </w:tc>
        <w:tc>
          <w:tcPr>
            <w:tcW w:w="1984" w:type="dxa"/>
            <w:vAlign w:val="center"/>
          </w:tcPr>
          <w:p w14:paraId="210DD8ED" w14:textId="30AF441B" w:rsidR="00EA4F80" w:rsidRPr="00DF5F9C" w:rsidRDefault="00EA4F80" w:rsidP="00F0317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 miesięcy</w:t>
            </w:r>
          </w:p>
        </w:tc>
      </w:tr>
    </w:tbl>
    <w:p w14:paraId="434AA29D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14D39D4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AB036DC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5355C48" w14:textId="4ED48CC2" w:rsidR="00C236D3" w:rsidRDefault="00DF5F9C" w:rsidP="00173B20">
      <w:pPr>
        <w:jc w:val="right"/>
        <w:rPr>
          <w:rFonts w:ascii="Arial" w:hAnsi="Arial" w:cs="Arial"/>
          <w:sz w:val="24"/>
          <w:szCs w:val="24"/>
        </w:rPr>
      </w:pPr>
      <w:r w:rsidRPr="00DF5F9C">
        <w:rPr>
          <w:rFonts w:ascii="Arial" w:hAnsi="Arial" w:cs="Arial"/>
          <w:sz w:val="24"/>
          <w:szCs w:val="24"/>
        </w:rPr>
        <w:t xml:space="preserve">  Katarzyna</w:t>
      </w:r>
      <w:r w:rsidR="00A80738" w:rsidRPr="00355C9D">
        <w:rPr>
          <w:rFonts w:ascii="Arial" w:hAnsi="Arial" w:cs="Arial"/>
          <w:sz w:val="24"/>
          <w:szCs w:val="24"/>
        </w:rPr>
        <w:t xml:space="preserve"> </w:t>
      </w:r>
      <w:r w:rsidRPr="00DF5F9C">
        <w:rPr>
          <w:rFonts w:ascii="Arial" w:hAnsi="Arial" w:cs="Arial"/>
          <w:sz w:val="24"/>
          <w:szCs w:val="24"/>
        </w:rPr>
        <w:t>Nokielska</w:t>
      </w:r>
    </w:p>
    <w:p w14:paraId="4B28DD38" w14:textId="40517F90" w:rsidR="00EA4F80" w:rsidRDefault="00EA4F80" w:rsidP="00173B20">
      <w:pPr>
        <w:jc w:val="right"/>
      </w:pPr>
      <w:r>
        <w:rPr>
          <w:rFonts w:ascii="Arial" w:hAnsi="Arial" w:cs="Arial"/>
          <w:sz w:val="24"/>
          <w:szCs w:val="24"/>
        </w:rPr>
        <w:t>Inspektor</w:t>
      </w:r>
    </w:p>
    <w:sectPr w:rsidR="00EA4F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867D2" w14:textId="77777777" w:rsidR="005E065C" w:rsidRDefault="005E065C">
      <w:r>
        <w:separator/>
      </w:r>
    </w:p>
  </w:endnote>
  <w:endnote w:type="continuationSeparator" w:id="0">
    <w:p w14:paraId="77C50507" w14:textId="77777777" w:rsidR="005E065C" w:rsidRDefault="005E0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FD4D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7587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C4675" w14:textId="7C0F993D" w:rsidR="009F189D" w:rsidRDefault="00EA4F8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A492768" wp14:editId="6082269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6AEBC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317BC4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757A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2A6B8D" w14:textId="77777777" w:rsidR="009F189D" w:rsidRDefault="009F189D">
    <w:pPr>
      <w:pStyle w:val="Stopka"/>
      <w:tabs>
        <w:tab w:val="clear" w:pos="4536"/>
      </w:tabs>
      <w:jc w:val="center"/>
    </w:pPr>
  </w:p>
  <w:p w14:paraId="766CB77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432A0" w14:textId="77777777" w:rsidR="005E065C" w:rsidRDefault="005E065C">
      <w:r>
        <w:separator/>
      </w:r>
    </w:p>
  </w:footnote>
  <w:footnote w:type="continuationSeparator" w:id="0">
    <w:p w14:paraId="6945D538" w14:textId="77777777" w:rsidR="005E065C" w:rsidRDefault="005E06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E1127" w14:textId="77777777" w:rsidR="00DF5F9C" w:rsidRDefault="00DF5F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86E22" w14:textId="77777777" w:rsidR="00DF5F9C" w:rsidRDefault="00DF5F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93F45" w14:textId="77777777" w:rsidR="00DF5F9C" w:rsidRDefault="00DF5F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65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04577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E065C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F5F9C"/>
    <w:rsid w:val="00EA3476"/>
    <w:rsid w:val="00EA4F8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D4FDFA"/>
  <w15:chartTrackingRefBased/>
  <w15:docId w15:val="{48DA658F-BFF4-4F99-B3E8-3269E4022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2022-08-03T08:25:00Z</dcterms:created>
  <dcterms:modified xsi:type="dcterms:W3CDTF">2022-08-03T08:25:00Z</dcterms:modified>
</cp:coreProperties>
</file>