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45A45" w:rsidRDefault="00657A47" w:rsidP="00B45A45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45A4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E1E69">
        <w:rPr>
          <w:rFonts w:ascii="Arial Narrow" w:hAnsi="Arial Narrow" w:cs="Arial"/>
          <w:bCs/>
          <w:i w:val="0"/>
          <w:szCs w:val="24"/>
        </w:rPr>
        <w:t>2</w:t>
      </w:r>
      <w:bookmarkStart w:id="1" w:name="_GoBack"/>
      <w:bookmarkEnd w:id="1"/>
      <w:r w:rsidR="007666D6" w:rsidRPr="00B45A4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B45A45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B45A45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B45A4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45A45">
        <w:rPr>
          <w:rFonts w:ascii="Arial Narrow" w:hAnsi="Arial Narrow" w:cs="Arial"/>
        </w:rPr>
        <w:t>………………………………………………………………</w:t>
      </w:r>
    </w:p>
    <w:p w:rsidR="00B62AD0" w:rsidRPr="00B45A45" w:rsidRDefault="00B62AD0" w:rsidP="00B45A45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45A45">
        <w:rPr>
          <w:rFonts w:ascii="Arial Narrow" w:hAnsi="Arial Narrow" w:cs="Arial"/>
        </w:rPr>
        <w:t>………………………………………………………………</w:t>
      </w:r>
    </w:p>
    <w:p w:rsidR="00B62AD0" w:rsidRPr="00B45A45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B45A45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B45A45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B45A4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B45A4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B45A45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B45A45">
        <w:rPr>
          <w:rFonts w:ascii="Arial Narrow" w:hAnsi="Arial Narrow" w:cs="Arial"/>
        </w:rPr>
        <w:t>……………………………………………</w:t>
      </w:r>
      <w:r w:rsidR="00071D4C" w:rsidRPr="00B45A45">
        <w:rPr>
          <w:rFonts w:ascii="Arial Narrow" w:hAnsi="Arial Narrow" w:cs="Arial"/>
        </w:rPr>
        <w:t>…………………………………………………………....</w:t>
      </w:r>
      <w:r w:rsidRPr="00B45A45">
        <w:rPr>
          <w:rFonts w:ascii="Arial Narrow" w:hAnsi="Arial Narrow" w:cs="Arial"/>
        </w:rPr>
        <w:t>…</w:t>
      </w:r>
    </w:p>
    <w:p w:rsidR="00B62AD0" w:rsidRPr="00B45A45" w:rsidRDefault="00B62AD0" w:rsidP="00B45A45">
      <w:pPr>
        <w:spacing w:after="360"/>
        <w:jc w:val="both"/>
        <w:rPr>
          <w:rFonts w:ascii="Arial Narrow" w:hAnsi="Arial Narrow"/>
          <w:lang w:eastAsia="pl-PL"/>
        </w:rPr>
      </w:pPr>
      <w:r w:rsidRPr="00B45A45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B45A45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B45A45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45A4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45A4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45A4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45A4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B45A45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B45A45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45A45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45A45" w:rsidRDefault="0071340C" w:rsidP="00B45A45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5A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45A4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45A4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10E55" w:rsidRPr="00B45A45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210E55" w:rsidRPr="00B45A45">
        <w:rPr>
          <w:rFonts w:ascii="Arial Narrow" w:hAnsi="Arial Narrow" w:cs="Arial"/>
          <w:sz w:val="24"/>
          <w:szCs w:val="24"/>
        </w:rPr>
        <w:t>z</w:t>
      </w:r>
      <w:proofErr w:type="gramEnd"/>
      <w:r w:rsidR="00210E55" w:rsidRPr="00B45A45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210E55" w:rsidRPr="00B45A45">
        <w:rPr>
          <w:rFonts w:ascii="Arial Narrow" w:hAnsi="Arial Narrow" w:cs="Arial"/>
          <w:sz w:val="24"/>
          <w:szCs w:val="24"/>
        </w:rPr>
        <w:t>zm</w:t>
      </w:r>
      <w:proofErr w:type="gramEnd"/>
      <w:r w:rsidR="00210E55" w:rsidRPr="00B45A45">
        <w:rPr>
          <w:rFonts w:ascii="Arial Narrow" w:hAnsi="Arial Narrow" w:cs="Arial"/>
          <w:sz w:val="24"/>
          <w:szCs w:val="24"/>
        </w:rPr>
        <w:t>.)</w:t>
      </w:r>
      <w:r w:rsidR="00E27ABB"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45A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B45A45" w:rsidRDefault="00210E5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45A4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ziemniaków, warzyw i owoców</w:t>
      </w:r>
    </w:p>
    <w:p w:rsidR="0071340C" w:rsidRPr="00B45A45" w:rsidRDefault="0071340C" w:rsidP="00B45A4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10E55" w:rsidRPr="00B45A45">
        <w:rPr>
          <w:rFonts w:ascii="Arial Narrow" w:eastAsia="Times New Roman" w:hAnsi="Arial Narrow" w:cs="Arial"/>
          <w:b/>
          <w:sz w:val="24"/>
          <w:szCs w:val="24"/>
          <w:lang w:eastAsia="pl-PL"/>
        </w:rPr>
        <w:t>111/2022</w:t>
      </w:r>
    </w:p>
    <w:p w:rsidR="00DC652A" w:rsidRPr="00B45A45" w:rsidRDefault="00DC652A" w:rsidP="00B45A45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B45A4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45A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45A4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45A45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B45A4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45A45" w:rsidRDefault="0071340C" w:rsidP="00B45A4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B45A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45A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45A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45A45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B45A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45A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B45A4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45A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45A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45A4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45A4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45A4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45A4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45A4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45A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45A4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B45A4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B45A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45A4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B45A4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45A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45A4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45A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45A4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45A45" w:rsidRDefault="00830970" w:rsidP="00B45A4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45A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45A4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45A45" w:rsidRDefault="00071D4C" w:rsidP="00B45A4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45A45" w:rsidRDefault="00071D4C" w:rsidP="00B45A4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45A45" w:rsidRDefault="00053927" w:rsidP="00B45A4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45A4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45A45" w:rsidRDefault="00053927" w:rsidP="00B45A4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45A4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45A45" w:rsidRDefault="00071D4C" w:rsidP="00B45A4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45A45" w:rsidRDefault="00071D4C" w:rsidP="00B45A4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45A45" w:rsidRDefault="00053927" w:rsidP="00B45A4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45A4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45A45" w:rsidRDefault="00053927" w:rsidP="00B45A45">
            <w:pPr>
              <w:spacing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B45A4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B45A4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B45A4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B45A4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B45A4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45A4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45A45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9B0" w:rsidRDefault="007E69B0" w:rsidP="00025386">
      <w:pPr>
        <w:spacing w:after="0" w:line="240" w:lineRule="auto"/>
      </w:pPr>
      <w:r>
        <w:separator/>
      </w:r>
    </w:p>
  </w:endnote>
  <w:endnote w:type="continuationSeparator" w:id="0">
    <w:p w:rsidR="007E69B0" w:rsidRDefault="007E69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E55" w:rsidRDefault="00210E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E1E6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1E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1E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E55" w:rsidRDefault="00210E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9B0" w:rsidRDefault="007E69B0" w:rsidP="00025386">
      <w:pPr>
        <w:spacing w:after="0" w:line="240" w:lineRule="auto"/>
      </w:pPr>
      <w:r>
        <w:separator/>
      </w:r>
    </w:p>
  </w:footnote>
  <w:footnote w:type="continuationSeparator" w:id="0">
    <w:p w:rsidR="007E69B0" w:rsidRDefault="007E69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E55" w:rsidRDefault="00210E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E55" w:rsidRDefault="00210E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E55" w:rsidRDefault="00210E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9B0"/>
    <w:rsid w:val="00025386"/>
    <w:rsid w:val="000423B9"/>
    <w:rsid w:val="00053927"/>
    <w:rsid w:val="00066C44"/>
    <w:rsid w:val="00071D4C"/>
    <w:rsid w:val="00084786"/>
    <w:rsid w:val="0016158F"/>
    <w:rsid w:val="001C2314"/>
    <w:rsid w:val="00210E55"/>
    <w:rsid w:val="00213980"/>
    <w:rsid w:val="003E1E69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69B0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45A4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2022-08-03T09:59:00Z</dcterms:created>
  <dcterms:modified xsi:type="dcterms:W3CDTF">2022-08-03T10:26:00Z</dcterms:modified>
</cp:coreProperties>
</file>