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432800" w:rsidRPr="00432800">
        <w:rPr>
          <w:b/>
        </w:rPr>
        <w:t>NZ/54/D/P/LW/2022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432800" w:rsidRPr="00432800">
        <w:rPr>
          <w:rFonts w:ascii="Arial Narrow" w:hAnsi="Arial Narrow"/>
          <w:b/>
        </w:rPr>
        <w:t>Dostawy szwów chirurgicznych ujętych w 8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lastRenderedPageBreak/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D058EF" w:rsidRDefault="00D058EF" w:rsidP="0038231F">
      <w:pPr>
        <w:spacing w:after="0" w:line="240" w:lineRule="auto"/>
      </w:pPr>
      <w:r>
        <w:separator/>
      </w:r>
    </w:p>
  </w:endnote>
  <w:endnote w:type="continuationSeparator" w:id="0">
    <w:p w:rsidR="00D058EF" w:rsidRDefault="00D058E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2800" w:rsidRDefault="004328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177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2800" w:rsidRDefault="004328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D058EF" w:rsidRDefault="00D058EF" w:rsidP="0038231F">
      <w:pPr>
        <w:spacing w:after="0" w:line="240" w:lineRule="auto"/>
      </w:pPr>
      <w:r>
        <w:separator/>
      </w:r>
    </w:p>
  </w:footnote>
  <w:footnote w:type="continuationSeparator" w:id="0">
    <w:p w:rsidR="00D058EF" w:rsidRDefault="00D058E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2800" w:rsidRDefault="004328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2800" w:rsidRDefault="004328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32800" w:rsidRDefault="004328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0624850">
    <w:abstractNumId w:val="7"/>
  </w:num>
  <w:num w:numId="2" w16cid:durableId="1559587712">
    <w:abstractNumId w:val="0"/>
  </w:num>
  <w:num w:numId="3" w16cid:durableId="1245839943">
    <w:abstractNumId w:val="6"/>
  </w:num>
  <w:num w:numId="4" w16cid:durableId="2110345677">
    <w:abstractNumId w:val="9"/>
  </w:num>
  <w:num w:numId="5" w16cid:durableId="1887720614">
    <w:abstractNumId w:val="8"/>
  </w:num>
  <w:num w:numId="6" w16cid:durableId="1006590453">
    <w:abstractNumId w:val="5"/>
  </w:num>
  <w:num w:numId="7" w16cid:durableId="1378966737">
    <w:abstractNumId w:val="1"/>
  </w:num>
  <w:num w:numId="8" w16cid:durableId="1980769840">
    <w:abstractNumId w:val="3"/>
  </w:num>
  <w:num w:numId="9" w16cid:durableId="1179808309">
    <w:abstractNumId w:val="2"/>
  </w:num>
  <w:num w:numId="10" w16cid:durableId="10008933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8EF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2800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058EF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738CA65E-AC0C-48A7-B9A3-3BA1448CD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8A723E-F9D5-4444-95D5-9BD4690E8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625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2022-08-04T06:46:00Z</dcterms:created>
  <dcterms:modified xsi:type="dcterms:W3CDTF">2022-08-04T06:46:00Z</dcterms:modified>
</cp:coreProperties>
</file>