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1F0F8" w14:textId="77777777" w:rsidR="00025386" w:rsidRPr="00BA7D60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BA7D60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5D195D" w:rsidRPr="00BA7D60">
        <w:rPr>
          <w:rFonts w:ascii="Arial" w:hAnsi="Arial" w:cs="Arial"/>
          <w:bCs/>
          <w:i w:val="0"/>
          <w:sz w:val="18"/>
          <w:szCs w:val="18"/>
        </w:rPr>
        <w:t>3</w:t>
      </w:r>
      <w:r w:rsidR="007666D6" w:rsidRPr="00BA7D60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2FE6004F" w14:textId="77777777" w:rsidR="00B62AD0" w:rsidRPr="00BA7D60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BA7D60">
        <w:rPr>
          <w:rFonts w:ascii="Arial" w:hAnsi="Arial" w:cs="Arial"/>
          <w:b/>
          <w:sz w:val="18"/>
          <w:szCs w:val="18"/>
        </w:rPr>
        <w:t>Podmiot udostępniający zasoby:</w:t>
      </w:r>
    </w:p>
    <w:p w14:paraId="25A6A29A" w14:textId="77777777" w:rsidR="00B62AD0" w:rsidRPr="00BA7D6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BA7D60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04B8C7DD" w14:textId="77777777" w:rsidR="00B62AD0" w:rsidRPr="00BA7D6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BA7D60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FD81B90" w14:textId="77777777" w:rsidR="00B62AD0" w:rsidRPr="00BA7D60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BA7D60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60A63894" w14:textId="77777777" w:rsidR="00B62AD0" w:rsidRPr="00BA7D60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BA7D60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63D57ABA" w14:textId="77777777" w:rsidR="00B62AD0" w:rsidRPr="00BA7D60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BA7D6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0FD2202B" w14:textId="77777777" w:rsidR="00B62AD0" w:rsidRPr="00BA7D60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BA7D60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BA7D60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BA7D60">
        <w:rPr>
          <w:rFonts w:ascii="Arial" w:hAnsi="Arial" w:cs="Arial"/>
          <w:sz w:val="16"/>
          <w:szCs w:val="16"/>
        </w:rPr>
        <w:t>…</w:t>
      </w:r>
    </w:p>
    <w:p w14:paraId="0B28C8FF" w14:textId="77777777" w:rsidR="00B62AD0" w:rsidRPr="00BA7D60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BA7D60">
        <w:rPr>
          <w:rFonts w:ascii="Arial" w:hAnsi="Arial" w:cs="Arial"/>
          <w:i/>
          <w:sz w:val="10"/>
          <w:szCs w:val="10"/>
        </w:rPr>
        <w:t xml:space="preserve">(imię, nazwisko </w:t>
      </w:r>
      <w:r w:rsidRPr="00BA7D60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BA7D60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A7D60" w14:paraId="330FE7A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39B08" w14:textId="77777777" w:rsidR="00053927" w:rsidRPr="00BA7D60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7D60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234F44D2" w14:textId="77777777" w:rsidR="00053927" w:rsidRPr="00BA7D6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A7D60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BA7D60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BA7D60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436064D" w14:textId="77777777" w:rsidR="0071340C" w:rsidRPr="00BA7D6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BA7D60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BA7D60">
        <w:rPr>
          <w:rFonts w:ascii="Arial" w:hAnsi="Arial" w:cs="Arial"/>
          <w:sz w:val="18"/>
          <w:szCs w:val="18"/>
        </w:rPr>
        <w:t xml:space="preserve"> ustawy </w:t>
      </w:r>
      <w:r w:rsidR="00EF3368" w:rsidRPr="00BA7D60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5D195D" w:rsidRPr="00BA7D60">
        <w:rPr>
          <w:rFonts w:ascii="Arial" w:hAnsi="Arial" w:cs="Arial"/>
          <w:sz w:val="18"/>
          <w:szCs w:val="18"/>
        </w:rPr>
        <w:t>(</w:t>
      </w:r>
      <w:proofErr w:type="spellStart"/>
      <w:r w:rsidR="005D195D" w:rsidRPr="00BA7D60">
        <w:rPr>
          <w:rFonts w:ascii="Arial" w:hAnsi="Arial" w:cs="Arial"/>
          <w:sz w:val="18"/>
          <w:szCs w:val="18"/>
        </w:rPr>
        <w:t>t.j</w:t>
      </w:r>
      <w:proofErr w:type="spellEnd"/>
      <w:r w:rsidR="005D195D" w:rsidRPr="00BA7D60">
        <w:rPr>
          <w:rFonts w:ascii="Arial" w:hAnsi="Arial" w:cs="Arial"/>
          <w:sz w:val="18"/>
          <w:szCs w:val="18"/>
        </w:rPr>
        <w:t xml:space="preserve">. Dz.U. z 2021r. poz. 1129 z </w:t>
      </w:r>
      <w:proofErr w:type="spellStart"/>
      <w:r w:rsidR="005D195D" w:rsidRPr="00BA7D60">
        <w:rPr>
          <w:rFonts w:ascii="Arial" w:hAnsi="Arial" w:cs="Arial"/>
          <w:sz w:val="18"/>
          <w:szCs w:val="18"/>
        </w:rPr>
        <w:t>późn</w:t>
      </w:r>
      <w:proofErr w:type="spellEnd"/>
      <w:r w:rsidR="005D195D" w:rsidRPr="00BA7D60">
        <w:rPr>
          <w:rFonts w:ascii="Arial" w:hAnsi="Arial" w:cs="Arial"/>
          <w:sz w:val="18"/>
          <w:szCs w:val="18"/>
        </w:rPr>
        <w:t>. zm.)</w:t>
      </w:r>
      <w:r w:rsidR="00E27ABB"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BA7D6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BA7D60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279C6049" w14:textId="77777777" w:rsidR="0071340C" w:rsidRPr="00BA7D60" w:rsidRDefault="005D195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b/>
          <w:sz w:val="18"/>
          <w:szCs w:val="18"/>
          <w:lang w:eastAsia="pl-PL"/>
        </w:rPr>
        <w:t>Dostawy szwów chirurgicznych ujętych w 8 zadaniach asortymentowych</w:t>
      </w:r>
    </w:p>
    <w:p w14:paraId="35269FB8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5D195D" w:rsidRPr="00BA7D60">
        <w:rPr>
          <w:rFonts w:ascii="Arial" w:eastAsia="Times New Roman" w:hAnsi="Arial" w:cs="Arial"/>
          <w:b/>
          <w:sz w:val="18"/>
          <w:szCs w:val="18"/>
          <w:lang w:eastAsia="pl-PL"/>
        </w:rPr>
        <w:t>NZ/54/D/P/LW/2022</w:t>
      </w:r>
    </w:p>
    <w:p w14:paraId="25CA2F76" w14:textId="77777777" w:rsidR="00DC652A" w:rsidRPr="00BA7D6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588B7EA2" w14:textId="77777777" w:rsidR="00DC652A" w:rsidRPr="00BA7D6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A7D60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7A85F29A" w14:textId="77777777" w:rsidR="0071340C" w:rsidRPr="00BA7D6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BA7D60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7FB8F168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5121F89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5350B53E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A7D60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5A45E9B5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BA7D60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4723AAF5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E62498D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BAC8A2D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053DC607" w14:textId="77777777" w:rsidR="0071340C" w:rsidRPr="00BA7D6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2DE2C0AD" w14:textId="77777777" w:rsidR="00DC652A" w:rsidRPr="00BA7D6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BA7D6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BA7D6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BA7D60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6F068749" w14:textId="77777777" w:rsidR="00DC652A" w:rsidRPr="00BA7D6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BA7D60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BA7D60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BA7D60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BA7D60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A7D60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6880DE93" w14:textId="77777777" w:rsidR="0093388F" w:rsidRPr="00BA7D6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BA7D60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32E78C56" w14:textId="77777777" w:rsidR="0093388F" w:rsidRPr="00BA7D6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77FF9E66" w14:textId="77777777" w:rsidR="0093388F" w:rsidRPr="00BA7D6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BA7D60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246CA31F" w14:textId="77777777" w:rsidR="00CB29AC" w:rsidRPr="00BA7D6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76BA9DAC" w14:textId="77777777" w:rsidR="00CB29AC" w:rsidRPr="00BA7D6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A7D60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703FBF46" w14:textId="77777777" w:rsidR="00830970" w:rsidRPr="00BA7D6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BA7D60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BA7D60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5899E0EE" w14:textId="77777777" w:rsidR="00E27ABB" w:rsidRPr="00BA7D6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A7D60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A7D60" w14:paraId="1059B83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256F815" w14:textId="77777777" w:rsidR="00071D4C" w:rsidRPr="00BA7D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D780D80" w14:textId="77777777" w:rsidR="00071D4C" w:rsidRPr="00BA7D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1AAD978" w14:textId="77777777" w:rsidR="00071D4C" w:rsidRPr="00BA7D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2658EB6" w14:textId="77777777" w:rsidR="00053927" w:rsidRPr="00BA7D6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BA7D60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5D20A5D9" w14:textId="77777777" w:rsidR="00053927" w:rsidRPr="00BA7D6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BA7D60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8875C7C" w14:textId="77777777" w:rsidR="00071D4C" w:rsidRPr="00BA7D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BF3D50C" w14:textId="77777777" w:rsidR="00071D4C" w:rsidRPr="00BA7D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440D23A" w14:textId="77777777" w:rsidR="00071D4C" w:rsidRPr="00BA7D6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5CDBCA1" w14:textId="77777777" w:rsidR="00053927" w:rsidRPr="00BA7D6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BA7D60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20CA6A38" w14:textId="77777777" w:rsidR="00053927" w:rsidRPr="00BA7D6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BA7D60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BA7D60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BA7D60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BA7D60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BA7D60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5CFDEA74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050DB" w14:textId="77777777" w:rsidR="009343F6" w:rsidRDefault="009343F6" w:rsidP="00025386">
      <w:pPr>
        <w:spacing w:after="0" w:line="240" w:lineRule="auto"/>
      </w:pPr>
      <w:r>
        <w:separator/>
      </w:r>
    </w:p>
  </w:endnote>
  <w:endnote w:type="continuationSeparator" w:id="0">
    <w:p w14:paraId="48606B69" w14:textId="77777777" w:rsidR="009343F6" w:rsidRDefault="009343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5A8E2" w14:textId="77777777" w:rsidR="005D195D" w:rsidRDefault="005D19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1B4F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9AA46B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7767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D9E76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2F62A" w14:textId="77777777" w:rsidR="005D195D" w:rsidRDefault="005D19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67F07" w14:textId="77777777" w:rsidR="009343F6" w:rsidRDefault="009343F6" w:rsidP="00025386">
      <w:pPr>
        <w:spacing w:after="0" w:line="240" w:lineRule="auto"/>
      </w:pPr>
      <w:r>
        <w:separator/>
      </w:r>
    </w:p>
  </w:footnote>
  <w:footnote w:type="continuationSeparator" w:id="0">
    <w:p w14:paraId="7E2FB06F" w14:textId="77777777" w:rsidR="009343F6" w:rsidRDefault="009343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4BA50" w14:textId="77777777" w:rsidR="005D195D" w:rsidRDefault="005D1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044FB" w14:textId="77777777" w:rsidR="005D195D" w:rsidRDefault="005D1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F564A" w14:textId="77777777" w:rsidR="005D195D" w:rsidRDefault="005D19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9180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3F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D195D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343F6"/>
    <w:rsid w:val="00A56A6F"/>
    <w:rsid w:val="00A87380"/>
    <w:rsid w:val="00AF4E90"/>
    <w:rsid w:val="00AF7375"/>
    <w:rsid w:val="00B62AD0"/>
    <w:rsid w:val="00B77707"/>
    <w:rsid w:val="00BA7D60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93A8AD"/>
  <w15:chartTrackingRefBased/>
  <w15:docId w15:val="{C3AE37D2-DCF8-4492-9D13-0DDEC53C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2022-08-01T10:04:00Z</dcterms:created>
  <dcterms:modified xsi:type="dcterms:W3CDTF">2022-08-01T10:04:00Z</dcterms:modified>
</cp:coreProperties>
</file>