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1C15F" w14:textId="77777777" w:rsidR="00DA2A7E" w:rsidRPr="003261E7" w:rsidRDefault="000A07F4" w:rsidP="00627729">
      <w:pPr>
        <w:jc w:val="right"/>
        <w:rPr>
          <w:sz w:val="22"/>
          <w:szCs w:val="22"/>
        </w:rPr>
      </w:pPr>
      <w:r w:rsidRPr="000A07F4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0A07F4">
        <w:rPr>
          <w:sz w:val="22"/>
          <w:szCs w:val="22"/>
        </w:rPr>
        <w:t>2022-08-03</w:t>
      </w:r>
    </w:p>
    <w:p w14:paraId="38626364" w14:textId="77777777" w:rsidR="000A07F4" w:rsidRPr="000A07F4" w:rsidRDefault="000A07F4" w:rsidP="00627729">
      <w:pPr>
        <w:rPr>
          <w:b/>
          <w:bCs/>
          <w:sz w:val="22"/>
          <w:szCs w:val="22"/>
        </w:rPr>
      </w:pPr>
      <w:r w:rsidRPr="000A07F4">
        <w:rPr>
          <w:b/>
          <w:bCs/>
          <w:sz w:val="22"/>
          <w:szCs w:val="22"/>
        </w:rPr>
        <w:t>Szpital Wojewódzki w Poznaniu</w:t>
      </w:r>
    </w:p>
    <w:p w14:paraId="318BCF6B" w14:textId="77777777" w:rsidR="00DA2A7E" w:rsidRPr="003261E7" w:rsidRDefault="000A07F4" w:rsidP="00627729">
      <w:pPr>
        <w:rPr>
          <w:b/>
          <w:bCs/>
          <w:sz w:val="22"/>
          <w:szCs w:val="22"/>
        </w:rPr>
      </w:pPr>
      <w:r w:rsidRPr="000A07F4">
        <w:rPr>
          <w:b/>
          <w:bCs/>
          <w:sz w:val="22"/>
          <w:szCs w:val="22"/>
        </w:rPr>
        <w:t>Dział Zamówień Publicznych</w:t>
      </w:r>
    </w:p>
    <w:p w14:paraId="5BA0F869" w14:textId="77777777" w:rsidR="00DA2A7E" w:rsidRPr="003261E7" w:rsidRDefault="000A07F4" w:rsidP="00627729">
      <w:pPr>
        <w:rPr>
          <w:sz w:val="22"/>
          <w:szCs w:val="22"/>
        </w:rPr>
      </w:pPr>
      <w:r w:rsidRPr="000A07F4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0A07F4">
        <w:rPr>
          <w:sz w:val="22"/>
          <w:szCs w:val="22"/>
        </w:rPr>
        <w:t>7/19</w:t>
      </w:r>
    </w:p>
    <w:p w14:paraId="4966CB5B" w14:textId="77777777" w:rsidR="00DA2A7E" w:rsidRPr="003261E7" w:rsidRDefault="000A07F4" w:rsidP="00627729">
      <w:pPr>
        <w:rPr>
          <w:sz w:val="22"/>
          <w:szCs w:val="22"/>
        </w:rPr>
      </w:pPr>
      <w:r w:rsidRPr="000A07F4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0A07F4">
        <w:rPr>
          <w:sz w:val="22"/>
          <w:szCs w:val="22"/>
        </w:rPr>
        <w:t>Poznań</w:t>
      </w:r>
    </w:p>
    <w:p w14:paraId="76E90BAF" w14:textId="77777777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60E0CF77" w14:textId="77777777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7F02ED02" w14:textId="77777777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40AA5102" w14:textId="2B83EC09" w:rsidR="00DA2A7E" w:rsidRPr="003261E7" w:rsidRDefault="00DA2A7E" w:rsidP="0062772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0F28614" w14:textId="2E4B5A77" w:rsidR="00DA2A7E" w:rsidRDefault="00DA2A7E" w:rsidP="0062772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BDA6112" w14:textId="23CAC137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4630E02" w14:textId="571D30F3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5EBCC65" w14:textId="77777777" w:rsidR="00627729" w:rsidRPr="003261E7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30E8AA0" w14:textId="77777777" w:rsidR="00DA2A7E" w:rsidRPr="003261E7" w:rsidRDefault="00DA2A7E" w:rsidP="00627729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FE90266" w14:textId="120D0AAC" w:rsidR="00DA2A7E" w:rsidRDefault="00DA2A7E" w:rsidP="00627729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195F2302" w14:textId="71CEB1E1" w:rsidR="00627729" w:rsidRDefault="00627729" w:rsidP="00627729">
      <w:pPr>
        <w:jc w:val="center"/>
        <w:rPr>
          <w:b/>
          <w:sz w:val="28"/>
          <w:szCs w:val="24"/>
        </w:rPr>
      </w:pPr>
    </w:p>
    <w:p w14:paraId="218B00BF" w14:textId="77777777" w:rsidR="00627729" w:rsidRPr="003261E7" w:rsidRDefault="00627729" w:rsidP="00627729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0A07F4" w:rsidRPr="003261E7" w14:paraId="77F40315" w14:textId="77777777" w:rsidTr="00016873">
        <w:trPr>
          <w:trHeight w:val="638"/>
        </w:trPr>
        <w:tc>
          <w:tcPr>
            <w:tcW w:w="959" w:type="dxa"/>
            <w:shd w:val="clear" w:color="auto" w:fill="auto"/>
          </w:tcPr>
          <w:p w14:paraId="590E00EF" w14:textId="77777777" w:rsidR="000A07F4" w:rsidRPr="003261E7" w:rsidRDefault="000A07F4" w:rsidP="00627729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468F60" w14:textId="77777777" w:rsidR="000A07F4" w:rsidRDefault="000A07F4" w:rsidP="00627729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A07F4">
              <w:rPr>
                <w:sz w:val="22"/>
                <w:szCs w:val="22"/>
              </w:rPr>
              <w:t>przetarg</w:t>
            </w:r>
            <w:r w:rsidR="00627729">
              <w:rPr>
                <w:sz w:val="22"/>
                <w:szCs w:val="22"/>
              </w:rPr>
              <w:t>u</w:t>
            </w:r>
            <w:r w:rsidRPr="000A07F4">
              <w:rPr>
                <w:sz w:val="22"/>
                <w:szCs w:val="22"/>
              </w:rPr>
              <w:t xml:space="preserve"> nieograniczon</w:t>
            </w:r>
            <w:r w:rsidR="00627729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A07F4">
              <w:rPr>
                <w:b/>
                <w:bCs/>
                <w:sz w:val="22"/>
                <w:szCs w:val="22"/>
              </w:rPr>
              <w:t>Budowa Centrum Medycyny Ratunkowej Szpitala Wojewódzkiego w Poznaniu wraz z zapleczem specjalistyczno-technicznym systemem zaprojektuj i wybuduj.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A07F4">
              <w:rPr>
                <w:b/>
                <w:sz w:val="22"/>
                <w:szCs w:val="22"/>
              </w:rPr>
              <w:t>SZW/DZP/25/2022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647B81D5" w14:textId="77777777" w:rsidR="00627729" w:rsidRDefault="00627729" w:rsidP="00627729">
            <w:pPr>
              <w:jc w:val="both"/>
              <w:rPr>
                <w:bCs/>
                <w:sz w:val="22"/>
                <w:szCs w:val="22"/>
              </w:rPr>
            </w:pPr>
          </w:p>
          <w:p w14:paraId="0946B0A9" w14:textId="40F7260C" w:rsidR="00627729" w:rsidRPr="003261E7" w:rsidRDefault="00627729" w:rsidP="00627729">
            <w:pPr>
              <w:jc w:val="both"/>
              <w:rPr>
                <w:sz w:val="22"/>
                <w:szCs w:val="22"/>
              </w:rPr>
            </w:pPr>
          </w:p>
        </w:tc>
      </w:tr>
    </w:tbl>
    <w:p w14:paraId="63DA7137" w14:textId="41A85D93" w:rsidR="00DA2A7E" w:rsidRDefault="00DA2A7E" w:rsidP="00627729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A07F4" w:rsidRPr="000A07F4">
        <w:rPr>
          <w:b/>
          <w:sz w:val="22"/>
          <w:szCs w:val="22"/>
        </w:rPr>
        <w:t>Szpital Wojewódzki w Poznaniu</w:t>
      </w:r>
      <w:r w:rsidR="00627729">
        <w:rPr>
          <w:b/>
          <w:sz w:val="22"/>
          <w:szCs w:val="22"/>
        </w:rPr>
        <w:t xml:space="preserve">, </w:t>
      </w:r>
      <w:r w:rsidR="000A07F4" w:rsidRPr="000A07F4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0A07F4" w:rsidRPr="000A07F4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1A2D6F4" w14:textId="77777777" w:rsidR="00627729" w:rsidRDefault="00627729" w:rsidP="00627729">
      <w:pPr>
        <w:jc w:val="both"/>
        <w:rPr>
          <w:b/>
          <w:bCs/>
          <w:sz w:val="22"/>
          <w:szCs w:val="22"/>
        </w:rPr>
      </w:pPr>
    </w:p>
    <w:p w14:paraId="4E3636E0" w14:textId="731AAE6F" w:rsidR="00DA2A7E" w:rsidRDefault="00DA2A7E" w:rsidP="00627729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A07F4" w:rsidRPr="007240DA" w14:paraId="75ED8491" w14:textId="77777777" w:rsidTr="00016873">
        <w:tc>
          <w:tcPr>
            <w:tcW w:w="2660" w:type="dxa"/>
            <w:shd w:val="clear" w:color="auto" w:fill="auto"/>
          </w:tcPr>
          <w:p w14:paraId="10E41ECC" w14:textId="77777777" w:rsidR="000A07F4" w:rsidRPr="007240DA" w:rsidRDefault="000A07F4" w:rsidP="00627729">
            <w:pPr>
              <w:jc w:val="both"/>
              <w:rPr>
                <w:sz w:val="22"/>
                <w:szCs w:val="22"/>
              </w:rPr>
            </w:pPr>
            <w:r w:rsidRPr="000A07F4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1A7E2F69" w14:textId="77777777" w:rsidR="000A07F4" w:rsidRPr="007240DA" w:rsidRDefault="000A07F4" w:rsidP="00627729">
            <w:pPr>
              <w:jc w:val="both"/>
              <w:rPr>
                <w:sz w:val="22"/>
                <w:szCs w:val="22"/>
              </w:rPr>
            </w:pPr>
            <w:r w:rsidRPr="000A07F4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34039C12" w14:textId="77777777" w:rsidR="00DA2A7E" w:rsidRPr="003261E7" w:rsidRDefault="00DA2A7E" w:rsidP="00627729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09873FE0" w14:textId="380F2C70" w:rsidR="00DA2A7E" w:rsidRPr="003261E7" w:rsidRDefault="000A07F4" w:rsidP="00627729">
      <w:pPr>
        <w:jc w:val="both"/>
        <w:rPr>
          <w:sz w:val="22"/>
          <w:szCs w:val="22"/>
        </w:rPr>
      </w:pPr>
      <w:r w:rsidRPr="000A07F4">
        <w:rPr>
          <w:sz w:val="22"/>
          <w:szCs w:val="22"/>
        </w:rPr>
        <w:t>Kwota przeznaczona na zadanie wynosi 33 210 000,00zł brutto, a najkorzystniejsza oferta 72 440 850,00zł brutto.</w:t>
      </w:r>
      <w:r w:rsidR="00627729">
        <w:rPr>
          <w:sz w:val="22"/>
          <w:szCs w:val="22"/>
        </w:rPr>
        <w:t xml:space="preserve"> Zamawiający nie posiada środków w takiej wysokości na </w:t>
      </w:r>
      <w:r w:rsidR="0034314F">
        <w:rPr>
          <w:sz w:val="22"/>
          <w:szCs w:val="22"/>
        </w:rPr>
        <w:t>wykonanie zadania.</w:t>
      </w:r>
    </w:p>
    <w:p w14:paraId="10EB3ECB" w14:textId="77777777" w:rsidR="00627729" w:rsidRDefault="00627729" w:rsidP="0062772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24AA25FB" w14:textId="2D98D517" w:rsidR="00DA2A7E" w:rsidRDefault="00DA2A7E" w:rsidP="0062772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5B339FDB" w14:textId="77777777" w:rsidR="0034314F" w:rsidRPr="003261E7" w:rsidRDefault="0034314F" w:rsidP="0062772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7262CC31" w14:textId="77777777" w:rsidR="0034314F" w:rsidRDefault="0034314F" w:rsidP="0034314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3405B5A" w14:textId="77777777" w:rsidR="0034314F" w:rsidRDefault="0034314F" w:rsidP="0034314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6FD66BB" w14:textId="77777777" w:rsidR="0034314F" w:rsidRPr="006B27ED" w:rsidRDefault="0034314F" w:rsidP="0034314F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E7FCB1A" w14:textId="77777777" w:rsidR="00DA2A7E" w:rsidRPr="003261E7" w:rsidRDefault="00DA2A7E" w:rsidP="00627729">
      <w:pPr>
        <w:jc w:val="right"/>
        <w:rPr>
          <w:sz w:val="22"/>
          <w:szCs w:val="22"/>
        </w:rPr>
      </w:pPr>
    </w:p>
    <w:p w14:paraId="3ADC7DCA" w14:textId="77777777" w:rsidR="00020DF5" w:rsidRPr="00DA2A7E" w:rsidRDefault="00020DF5" w:rsidP="00627729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1A3FA" w14:textId="77777777" w:rsidR="002A4B8E" w:rsidRDefault="002A4B8E">
      <w:r>
        <w:separator/>
      </w:r>
    </w:p>
  </w:endnote>
  <w:endnote w:type="continuationSeparator" w:id="0">
    <w:p w14:paraId="10337257" w14:textId="77777777" w:rsidR="002A4B8E" w:rsidRDefault="002A4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D549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73170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5F1A" w14:textId="52457EF2" w:rsidR="003F0CBE" w:rsidRDefault="003431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4AF91" wp14:editId="339E12D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868E3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AFF16F9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E880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14DEBE" w14:textId="77777777" w:rsidR="003F0CBE" w:rsidRDefault="003F0CBE">
    <w:pPr>
      <w:pStyle w:val="Stopka"/>
      <w:tabs>
        <w:tab w:val="clear" w:pos="4536"/>
      </w:tabs>
      <w:jc w:val="center"/>
    </w:pPr>
  </w:p>
  <w:p w14:paraId="3BB1D80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544E8" w14:textId="77777777" w:rsidR="002A4B8E" w:rsidRDefault="002A4B8E">
      <w:r>
        <w:separator/>
      </w:r>
    </w:p>
  </w:footnote>
  <w:footnote w:type="continuationSeparator" w:id="0">
    <w:p w14:paraId="3BB91A7C" w14:textId="77777777" w:rsidR="002A4B8E" w:rsidRDefault="002A4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3E42C" w14:textId="77777777" w:rsidR="000A07F4" w:rsidRDefault="000A07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86640" w14:textId="77777777" w:rsidR="000A07F4" w:rsidRDefault="000A07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B6863" w14:textId="77777777" w:rsidR="000A07F4" w:rsidRDefault="000A07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6730305">
    <w:abstractNumId w:val="5"/>
  </w:num>
  <w:num w:numId="2" w16cid:durableId="98839715">
    <w:abstractNumId w:val="10"/>
  </w:num>
  <w:num w:numId="3" w16cid:durableId="830675277">
    <w:abstractNumId w:val="4"/>
  </w:num>
  <w:num w:numId="4" w16cid:durableId="1265990899">
    <w:abstractNumId w:val="9"/>
  </w:num>
  <w:num w:numId="5" w16cid:durableId="1454324622">
    <w:abstractNumId w:val="1"/>
  </w:num>
  <w:num w:numId="6" w16cid:durableId="1996914049">
    <w:abstractNumId w:val="2"/>
  </w:num>
  <w:num w:numId="7" w16cid:durableId="341669725">
    <w:abstractNumId w:val="8"/>
  </w:num>
  <w:num w:numId="8" w16cid:durableId="225651270">
    <w:abstractNumId w:val="6"/>
  </w:num>
  <w:num w:numId="9" w16cid:durableId="2082017482">
    <w:abstractNumId w:val="3"/>
  </w:num>
  <w:num w:numId="10" w16cid:durableId="1071925125">
    <w:abstractNumId w:val="0"/>
  </w:num>
  <w:num w:numId="11" w16cid:durableId="18792757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B8E"/>
    <w:rsid w:val="00020DF5"/>
    <w:rsid w:val="000345C2"/>
    <w:rsid w:val="00047A30"/>
    <w:rsid w:val="000A07F4"/>
    <w:rsid w:val="001B1480"/>
    <w:rsid w:val="002A4B8E"/>
    <w:rsid w:val="002D20F9"/>
    <w:rsid w:val="002D47D4"/>
    <w:rsid w:val="003261E7"/>
    <w:rsid w:val="0034314F"/>
    <w:rsid w:val="00372CE9"/>
    <w:rsid w:val="003F0CBE"/>
    <w:rsid w:val="00420F05"/>
    <w:rsid w:val="00467255"/>
    <w:rsid w:val="005644C6"/>
    <w:rsid w:val="00627729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62317D"/>
  <w15:chartTrackingRefBased/>
  <w15:docId w15:val="{FF98F8E9-F97D-4EEB-861B-3B1FCB4DF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4314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2022-08-03T09:37:00Z</cp:lastPrinted>
  <dcterms:created xsi:type="dcterms:W3CDTF">2022-08-03T09:38:00Z</dcterms:created>
  <dcterms:modified xsi:type="dcterms:W3CDTF">2022-08-03T09:38:00Z</dcterms:modified>
</cp:coreProperties>
</file>