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157" w:rsidRDefault="009A1157">
      <w:r>
        <w:separator/>
      </w:r>
    </w:p>
  </w:endnote>
  <w:endnote w:type="continuationSeparator" w:id="0">
    <w:p w:rsidR="009A1157" w:rsidRDefault="009A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C52FE7" wp14:editId="4FCB99D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E3642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E3642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36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157" w:rsidRDefault="009A1157">
      <w:r>
        <w:separator/>
      </w:r>
    </w:p>
  </w:footnote>
  <w:footnote w:type="continuationSeparator" w:id="0">
    <w:p w:rsidR="009A1157" w:rsidRDefault="009A1157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2C61BC" w:rsidP="002C61BC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4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4614D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E7472"/>
    <w:rsid w:val="007F30E4"/>
    <w:rsid w:val="00853941"/>
    <w:rsid w:val="00886F29"/>
    <w:rsid w:val="008E3642"/>
    <w:rsid w:val="009A0719"/>
    <w:rsid w:val="009A1157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2022-08-01T06:05:00Z</cp:lastPrinted>
  <dcterms:created xsi:type="dcterms:W3CDTF">2022-08-01T06:06:00Z</dcterms:created>
  <dcterms:modified xsi:type="dcterms:W3CDTF">2022-08-01T06:06:00Z</dcterms:modified>
</cp:coreProperties>
</file>