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FCE30" w14:textId="77777777" w:rsidR="00D665F5" w:rsidRPr="00AC07B9" w:rsidRDefault="00FB3B4E" w:rsidP="00AC07B9">
      <w:pPr>
        <w:jc w:val="right"/>
        <w:rPr>
          <w:sz w:val="24"/>
          <w:szCs w:val="24"/>
        </w:rPr>
      </w:pPr>
      <w:bookmarkStart w:id="0" w:name="_Hlk52197885"/>
      <w:r w:rsidRPr="00AC07B9">
        <w:rPr>
          <w:sz w:val="24"/>
          <w:szCs w:val="24"/>
        </w:rPr>
        <w:t>Poznań</w:t>
      </w:r>
      <w:r w:rsidR="00D665F5" w:rsidRPr="00AC07B9">
        <w:rPr>
          <w:sz w:val="24"/>
          <w:szCs w:val="24"/>
        </w:rPr>
        <w:t xml:space="preserve"> dnia: </w:t>
      </w:r>
      <w:r w:rsidRPr="00AC07B9">
        <w:rPr>
          <w:sz w:val="24"/>
          <w:szCs w:val="24"/>
        </w:rPr>
        <w:t>2022-08-08</w:t>
      </w:r>
    </w:p>
    <w:p w14:paraId="691DA99D" w14:textId="77777777" w:rsidR="00FB3B4E" w:rsidRPr="00AC07B9" w:rsidRDefault="00FB3B4E" w:rsidP="00AC07B9">
      <w:pPr>
        <w:rPr>
          <w:b/>
          <w:bCs/>
          <w:sz w:val="24"/>
          <w:szCs w:val="24"/>
        </w:rPr>
      </w:pPr>
      <w:r w:rsidRPr="00AC07B9">
        <w:rPr>
          <w:b/>
          <w:bCs/>
          <w:sz w:val="24"/>
          <w:szCs w:val="24"/>
        </w:rPr>
        <w:t>Szpital Wojewódzki w Poznaniu</w:t>
      </w:r>
    </w:p>
    <w:p w14:paraId="3200CE31" w14:textId="77777777" w:rsidR="00D665F5" w:rsidRPr="00AC07B9" w:rsidRDefault="00FB3B4E" w:rsidP="00AC07B9">
      <w:pPr>
        <w:rPr>
          <w:b/>
          <w:bCs/>
          <w:sz w:val="24"/>
          <w:szCs w:val="24"/>
        </w:rPr>
      </w:pPr>
      <w:r w:rsidRPr="00AC07B9">
        <w:rPr>
          <w:b/>
          <w:bCs/>
          <w:sz w:val="24"/>
          <w:szCs w:val="24"/>
        </w:rPr>
        <w:t>Dział Zamówień Publicznych</w:t>
      </w:r>
    </w:p>
    <w:p w14:paraId="63F305B1" w14:textId="77777777" w:rsidR="00D665F5" w:rsidRPr="00AC07B9" w:rsidRDefault="00FB3B4E" w:rsidP="00AC07B9">
      <w:pPr>
        <w:rPr>
          <w:sz w:val="24"/>
          <w:szCs w:val="24"/>
        </w:rPr>
      </w:pPr>
      <w:r w:rsidRPr="00AC07B9">
        <w:rPr>
          <w:sz w:val="24"/>
          <w:szCs w:val="24"/>
        </w:rPr>
        <w:t>Juraszów</w:t>
      </w:r>
      <w:r w:rsidR="00D665F5" w:rsidRPr="00AC07B9">
        <w:rPr>
          <w:sz w:val="24"/>
          <w:szCs w:val="24"/>
        </w:rPr>
        <w:t xml:space="preserve"> </w:t>
      </w:r>
      <w:r w:rsidRPr="00AC07B9">
        <w:rPr>
          <w:sz w:val="24"/>
          <w:szCs w:val="24"/>
        </w:rPr>
        <w:t>7/19</w:t>
      </w:r>
    </w:p>
    <w:p w14:paraId="7D2E339C" w14:textId="77777777" w:rsidR="00D665F5" w:rsidRPr="00AC07B9" w:rsidRDefault="00FB3B4E" w:rsidP="00AC07B9">
      <w:pPr>
        <w:rPr>
          <w:sz w:val="24"/>
          <w:szCs w:val="24"/>
        </w:rPr>
      </w:pPr>
      <w:r w:rsidRPr="00AC07B9">
        <w:rPr>
          <w:sz w:val="24"/>
          <w:szCs w:val="24"/>
        </w:rPr>
        <w:t>60-479</w:t>
      </w:r>
      <w:r w:rsidR="00D665F5" w:rsidRPr="00AC07B9">
        <w:rPr>
          <w:sz w:val="24"/>
          <w:szCs w:val="24"/>
        </w:rPr>
        <w:t xml:space="preserve"> </w:t>
      </w:r>
      <w:r w:rsidRPr="00AC07B9">
        <w:rPr>
          <w:sz w:val="24"/>
          <w:szCs w:val="24"/>
        </w:rPr>
        <w:t>Poznań</w:t>
      </w:r>
    </w:p>
    <w:p w14:paraId="4854F607" w14:textId="77777777" w:rsidR="00D665F5" w:rsidRPr="00AC07B9" w:rsidRDefault="00D665F5" w:rsidP="00AC07B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7E6F3D7C" w14:textId="77777777" w:rsidR="00A80738" w:rsidRPr="00AC07B9" w:rsidRDefault="00D665F5" w:rsidP="00AC07B9">
      <w:pPr>
        <w:pStyle w:val="Nagwek"/>
        <w:tabs>
          <w:tab w:val="clear" w:pos="4536"/>
        </w:tabs>
        <w:rPr>
          <w:sz w:val="24"/>
          <w:szCs w:val="24"/>
        </w:rPr>
      </w:pPr>
      <w:r w:rsidRPr="00AC07B9">
        <w:rPr>
          <w:sz w:val="24"/>
          <w:szCs w:val="24"/>
        </w:rPr>
        <w:t>Znak sprawy:</w:t>
      </w:r>
      <w:r w:rsidRPr="00AC07B9">
        <w:rPr>
          <w:b/>
          <w:sz w:val="24"/>
          <w:szCs w:val="24"/>
        </w:rPr>
        <w:t xml:space="preserve"> </w:t>
      </w:r>
      <w:r w:rsidR="00FB3B4E" w:rsidRPr="00AC07B9">
        <w:rPr>
          <w:b/>
          <w:sz w:val="24"/>
          <w:szCs w:val="24"/>
        </w:rPr>
        <w:t>SZW/DZP/44/2022</w:t>
      </w:r>
      <w:r w:rsidR="00A80738" w:rsidRPr="00AC07B9">
        <w:rPr>
          <w:sz w:val="24"/>
          <w:szCs w:val="24"/>
        </w:rPr>
        <w:tab/>
        <w:t xml:space="preserve"> </w:t>
      </w:r>
    </w:p>
    <w:p w14:paraId="0C96C12D" w14:textId="77777777" w:rsidR="00A80738" w:rsidRPr="00AC07B9" w:rsidRDefault="00A80738" w:rsidP="00AC07B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1250E9B" w14:textId="77777777" w:rsidR="00A80738" w:rsidRPr="00AC07B9" w:rsidRDefault="00A80738" w:rsidP="00AC07B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5ADFE8B" w14:textId="77777777" w:rsidR="00A80738" w:rsidRPr="00AC07B9" w:rsidRDefault="00A80738" w:rsidP="00AC07B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  <w:szCs w:val="28"/>
        </w:rPr>
      </w:pPr>
      <w:r w:rsidRPr="00AC07B9">
        <w:rPr>
          <w:b/>
          <w:spacing w:val="20"/>
          <w:sz w:val="28"/>
          <w:szCs w:val="28"/>
        </w:rPr>
        <w:t>INFORMACJA Z OTWARCIA OFERT</w:t>
      </w:r>
    </w:p>
    <w:p w14:paraId="7F0AD0BE" w14:textId="77777777" w:rsidR="00A80738" w:rsidRPr="00AC07B9" w:rsidRDefault="00A80738" w:rsidP="00AC07B9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</w:p>
    <w:p w14:paraId="5CF701D7" w14:textId="563AA8B5" w:rsidR="00C659E2" w:rsidRPr="00AC07B9" w:rsidRDefault="00C659E2" w:rsidP="00AC07B9">
      <w:pPr>
        <w:jc w:val="both"/>
        <w:rPr>
          <w:sz w:val="24"/>
          <w:szCs w:val="24"/>
        </w:rPr>
      </w:pPr>
      <w:r w:rsidRPr="00AC07B9">
        <w:rPr>
          <w:bCs/>
          <w:sz w:val="24"/>
          <w:szCs w:val="24"/>
        </w:rPr>
        <w:t xml:space="preserve">Dotyczy </w:t>
      </w:r>
      <w:r w:rsidRPr="00AC07B9">
        <w:rPr>
          <w:sz w:val="24"/>
          <w:szCs w:val="24"/>
        </w:rPr>
        <w:t xml:space="preserve">postępowania o udzielenie zamówienia publicznego prowadzonego w trybie </w:t>
      </w:r>
      <w:r w:rsidR="00FB3B4E" w:rsidRPr="00AC07B9">
        <w:rPr>
          <w:sz w:val="24"/>
          <w:szCs w:val="24"/>
        </w:rPr>
        <w:t>podstawowy</w:t>
      </w:r>
      <w:r w:rsidR="00AC07B9" w:rsidRPr="00AC07B9">
        <w:rPr>
          <w:sz w:val="24"/>
          <w:szCs w:val="24"/>
        </w:rPr>
        <w:t>m</w:t>
      </w:r>
      <w:r w:rsidR="00FB3B4E" w:rsidRPr="00AC07B9">
        <w:rPr>
          <w:sz w:val="24"/>
          <w:szCs w:val="24"/>
        </w:rPr>
        <w:t xml:space="preserve"> bez negocjacji - art. 275 pkt. 1 ustawy Pzp</w:t>
      </w:r>
      <w:r w:rsidRPr="00AC07B9">
        <w:rPr>
          <w:sz w:val="24"/>
          <w:szCs w:val="24"/>
        </w:rPr>
        <w:t xml:space="preserve"> na:</w:t>
      </w:r>
    </w:p>
    <w:p w14:paraId="236710BB" w14:textId="77777777" w:rsidR="00AC07B9" w:rsidRPr="00AC07B9" w:rsidRDefault="00AC07B9" w:rsidP="00AC07B9">
      <w:pPr>
        <w:jc w:val="both"/>
        <w:rPr>
          <w:b/>
          <w:bCs/>
          <w:sz w:val="24"/>
          <w:szCs w:val="24"/>
        </w:rPr>
      </w:pPr>
    </w:p>
    <w:p w14:paraId="0B0E7697" w14:textId="305222BE" w:rsidR="00A80738" w:rsidRPr="00AC07B9" w:rsidRDefault="00FB3B4E" w:rsidP="00AC07B9">
      <w:pPr>
        <w:pStyle w:val="Tekstpodstawowywcity"/>
        <w:ind w:firstLine="0"/>
        <w:jc w:val="center"/>
        <w:rPr>
          <w:b/>
          <w:szCs w:val="24"/>
        </w:rPr>
      </w:pPr>
      <w:r w:rsidRPr="00AC07B9">
        <w:rPr>
          <w:b/>
          <w:szCs w:val="24"/>
        </w:rPr>
        <w:t>Sukcesywna dostawa pieczywa, wędlin, owoców, warzyw, artykułów sypkich i opakowań jednorazowych do Szpitala Wojewódzkiego w Poznaniu</w:t>
      </w:r>
    </w:p>
    <w:p w14:paraId="5A0BADC3" w14:textId="77777777" w:rsidR="00AC07B9" w:rsidRPr="00AC07B9" w:rsidRDefault="00AC07B9" w:rsidP="00AC07B9">
      <w:pPr>
        <w:pStyle w:val="Tekstpodstawowywcity"/>
        <w:ind w:firstLine="0"/>
        <w:jc w:val="center"/>
        <w:rPr>
          <w:szCs w:val="24"/>
        </w:rPr>
      </w:pPr>
    </w:p>
    <w:p w14:paraId="44E83E65" w14:textId="396EB426" w:rsidR="00D665F5" w:rsidRPr="00AC07B9" w:rsidRDefault="00D665F5" w:rsidP="00AC07B9">
      <w:pPr>
        <w:jc w:val="both"/>
        <w:rPr>
          <w:sz w:val="24"/>
          <w:szCs w:val="24"/>
        </w:rPr>
      </w:pPr>
      <w:r w:rsidRPr="00AC07B9">
        <w:rPr>
          <w:sz w:val="24"/>
          <w:szCs w:val="24"/>
        </w:rPr>
        <w:t>Zamawiający, działając na podstawie art. 22</w:t>
      </w:r>
      <w:r w:rsidR="00FC7F5E" w:rsidRPr="00AC07B9">
        <w:rPr>
          <w:sz w:val="24"/>
          <w:szCs w:val="24"/>
        </w:rPr>
        <w:t>2</w:t>
      </w:r>
      <w:r w:rsidRPr="00AC07B9">
        <w:rPr>
          <w:sz w:val="24"/>
          <w:szCs w:val="24"/>
        </w:rPr>
        <w:t xml:space="preserve"> ust. 5 </w:t>
      </w:r>
      <w:r w:rsidRPr="00AC07B9">
        <w:rPr>
          <w:bCs/>
          <w:sz w:val="24"/>
          <w:szCs w:val="24"/>
        </w:rPr>
        <w:t>ustawy z dnia 11 września 2019r. Prawo zamówień publicznych</w:t>
      </w:r>
      <w:r w:rsidRPr="00AC07B9">
        <w:rPr>
          <w:sz w:val="24"/>
          <w:szCs w:val="24"/>
        </w:rPr>
        <w:t xml:space="preserve"> </w:t>
      </w:r>
      <w:r w:rsidR="00FB3B4E" w:rsidRPr="00AC07B9">
        <w:rPr>
          <w:sz w:val="24"/>
          <w:szCs w:val="24"/>
        </w:rPr>
        <w:t>(t.j. Dz.U. z 2021r. poz. 1129 z późn. zm.)</w:t>
      </w:r>
      <w:r w:rsidR="00490DC0" w:rsidRPr="00AC07B9">
        <w:rPr>
          <w:sz w:val="24"/>
          <w:szCs w:val="24"/>
        </w:rPr>
        <w:t xml:space="preserve"> </w:t>
      </w:r>
      <w:r w:rsidRPr="00AC07B9">
        <w:rPr>
          <w:sz w:val="24"/>
          <w:szCs w:val="24"/>
        </w:rPr>
        <w:t>udostępnia</w:t>
      </w:r>
      <w:r w:rsidR="00F95C33" w:rsidRPr="00AC07B9">
        <w:rPr>
          <w:sz w:val="24"/>
          <w:szCs w:val="24"/>
        </w:rPr>
        <w:t xml:space="preserve"> </w:t>
      </w:r>
      <w:r w:rsidR="004C7E9B" w:rsidRPr="00AC07B9">
        <w:rPr>
          <w:sz w:val="24"/>
          <w:szCs w:val="24"/>
        </w:rPr>
        <w:t>informacj</w:t>
      </w:r>
      <w:r w:rsidR="00577BC6" w:rsidRPr="00AC07B9">
        <w:rPr>
          <w:sz w:val="24"/>
          <w:szCs w:val="24"/>
        </w:rPr>
        <w:t>ę</w:t>
      </w:r>
      <w:r w:rsidR="00035488" w:rsidRPr="00AC07B9">
        <w:rPr>
          <w:sz w:val="24"/>
          <w:szCs w:val="24"/>
        </w:rPr>
        <w:t xml:space="preserve"> z otwarcia ofert</w:t>
      </w:r>
      <w:r w:rsidR="00577BC6" w:rsidRPr="00AC07B9">
        <w:rPr>
          <w:sz w:val="24"/>
          <w:szCs w:val="24"/>
        </w:rPr>
        <w:t>.</w:t>
      </w:r>
    </w:p>
    <w:p w14:paraId="147CCD00" w14:textId="77777777" w:rsidR="00AC07B9" w:rsidRDefault="00AC07B9" w:rsidP="00AC07B9">
      <w:pPr>
        <w:rPr>
          <w:sz w:val="24"/>
          <w:szCs w:val="24"/>
        </w:rPr>
      </w:pPr>
    </w:p>
    <w:p w14:paraId="1B6F5D33" w14:textId="7B4B5806" w:rsidR="00AC07B9" w:rsidRPr="00AC07B9" w:rsidRDefault="00AC07B9" w:rsidP="00AC07B9">
      <w:pPr>
        <w:rPr>
          <w:sz w:val="24"/>
          <w:szCs w:val="24"/>
        </w:rPr>
      </w:pPr>
      <w:r w:rsidRPr="00AC07B9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C073020" w14:textId="39371963" w:rsidR="00AC07B9" w:rsidRPr="00AC07B9" w:rsidRDefault="00AC07B9" w:rsidP="00AC07B9">
      <w:pPr>
        <w:rPr>
          <w:sz w:val="24"/>
          <w:szCs w:val="24"/>
        </w:rPr>
      </w:pPr>
      <w:r w:rsidRPr="00AC07B9">
        <w:rPr>
          <w:sz w:val="24"/>
          <w:szCs w:val="24"/>
        </w:rPr>
        <w:t>Zadanie 1 -</w:t>
      </w:r>
      <w:r>
        <w:rPr>
          <w:sz w:val="24"/>
          <w:szCs w:val="24"/>
        </w:rPr>
        <w:t xml:space="preserve"> </w:t>
      </w:r>
      <w:r w:rsidRPr="00AC07B9">
        <w:rPr>
          <w:sz w:val="24"/>
          <w:szCs w:val="24"/>
        </w:rPr>
        <w:t>2</w:t>
      </w:r>
      <w:r w:rsidR="007D016A">
        <w:rPr>
          <w:sz w:val="24"/>
          <w:szCs w:val="24"/>
        </w:rPr>
        <w:t>0</w:t>
      </w:r>
      <w:r w:rsidRPr="00AC07B9">
        <w:rPr>
          <w:sz w:val="24"/>
          <w:szCs w:val="24"/>
        </w:rPr>
        <w:t>2277,50 zł brutto</w:t>
      </w:r>
    </w:p>
    <w:p w14:paraId="28D09054" w14:textId="6AF9F401" w:rsidR="00AC07B9" w:rsidRPr="00AC07B9" w:rsidRDefault="00AC07B9" w:rsidP="00AC07B9">
      <w:pPr>
        <w:rPr>
          <w:sz w:val="24"/>
          <w:szCs w:val="24"/>
        </w:rPr>
      </w:pPr>
      <w:r w:rsidRPr="00AC07B9">
        <w:rPr>
          <w:sz w:val="24"/>
          <w:szCs w:val="24"/>
        </w:rPr>
        <w:t>Zadanie 2 -</w:t>
      </w:r>
      <w:r>
        <w:rPr>
          <w:sz w:val="24"/>
          <w:szCs w:val="24"/>
        </w:rPr>
        <w:t xml:space="preserve"> </w:t>
      </w:r>
      <w:r w:rsidRPr="00AC07B9">
        <w:rPr>
          <w:sz w:val="24"/>
          <w:szCs w:val="24"/>
        </w:rPr>
        <w:t>44125,00 zł brutto</w:t>
      </w:r>
    </w:p>
    <w:p w14:paraId="2B1E2D60" w14:textId="71BEDECA" w:rsidR="00AC07B9" w:rsidRPr="00AC07B9" w:rsidRDefault="00AC07B9" w:rsidP="00AC07B9">
      <w:pPr>
        <w:rPr>
          <w:sz w:val="24"/>
          <w:szCs w:val="24"/>
        </w:rPr>
      </w:pPr>
      <w:r w:rsidRPr="00AC07B9">
        <w:rPr>
          <w:sz w:val="24"/>
          <w:szCs w:val="24"/>
        </w:rPr>
        <w:t>Zadanie 3 -</w:t>
      </w:r>
      <w:r>
        <w:rPr>
          <w:sz w:val="24"/>
          <w:szCs w:val="24"/>
        </w:rPr>
        <w:t xml:space="preserve"> </w:t>
      </w:r>
      <w:r w:rsidRPr="00AC07B9">
        <w:rPr>
          <w:sz w:val="24"/>
          <w:szCs w:val="24"/>
        </w:rPr>
        <w:t>191829,00 zł brutto</w:t>
      </w:r>
    </w:p>
    <w:p w14:paraId="3418DC91" w14:textId="3D18B67D" w:rsidR="00AC07B9" w:rsidRPr="00AC07B9" w:rsidRDefault="00AC07B9" w:rsidP="00AC07B9">
      <w:pPr>
        <w:rPr>
          <w:sz w:val="24"/>
          <w:szCs w:val="24"/>
        </w:rPr>
      </w:pPr>
      <w:r w:rsidRPr="00AC07B9">
        <w:rPr>
          <w:sz w:val="24"/>
          <w:szCs w:val="24"/>
        </w:rPr>
        <w:t>Zadanie 4 -</w:t>
      </w:r>
      <w:r>
        <w:rPr>
          <w:sz w:val="24"/>
          <w:szCs w:val="24"/>
        </w:rPr>
        <w:t xml:space="preserve"> </w:t>
      </w:r>
      <w:r w:rsidRPr="00AC07B9">
        <w:rPr>
          <w:sz w:val="24"/>
          <w:szCs w:val="24"/>
        </w:rPr>
        <w:t>46106,50 zł brutto</w:t>
      </w:r>
    </w:p>
    <w:p w14:paraId="7DAD643A" w14:textId="264D119B" w:rsidR="00AC07B9" w:rsidRPr="00AC07B9" w:rsidRDefault="00AC07B9" w:rsidP="00AC07B9">
      <w:pPr>
        <w:rPr>
          <w:sz w:val="24"/>
          <w:szCs w:val="24"/>
        </w:rPr>
      </w:pPr>
      <w:r w:rsidRPr="00AC07B9">
        <w:rPr>
          <w:sz w:val="24"/>
          <w:szCs w:val="24"/>
        </w:rPr>
        <w:t>Zadanie 5 -</w:t>
      </w:r>
      <w:r>
        <w:rPr>
          <w:sz w:val="24"/>
          <w:szCs w:val="24"/>
        </w:rPr>
        <w:t xml:space="preserve"> </w:t>
      </w:r>
      <w:r w:rsidRPr="00AC07B9">
        <w:rPr>
          <w:sz w:val="24"/>
          <w:szCs w:val="24"/>
        </w:rPr>
        <w:t>33055,00 zł brutto</w:t>
      </w:r>
    </w:p>
    <w:p w14:paraId="750B2DA0" w14:textId="75AE8915" w:rsidR="00AC07B9" w:rsidRPr="00AC07B9" w:rsidRDefault="00AC07B9" w:rsidP="00AC07B9">
      <w:pPr>
        <w:rPr>
          <w:sz w:val="24"/>
          <w:szCs w:val="24"/>
        </w:rPr>
      </w:pPr>
      <w:r w:rsidRPr="00AC07B9">
        <w:rPr>
          <w:sz w:val="24"/>
          <w:szCs w:val="24"/>
        </w:rPr>
        <w:t>Zadanie 6 -</w:t>
      </w:r>
      <w:r>
        <w:rPr>
          <w:sz w:val="24"/>
          <w:szCs w:val="24"/>
        </w:rPr>
        <w:t xml:space="preserve"> </w:t>
      </w:r>
      <w:r w:rsidRPr="00AC07B9">
        <w:rPr>
          <w:sz w:val="24"/>
          <w:szCs w:val="24"/>
        </w:rPr>
        <w:t>152532,00 zł brutto</w:t>
      </w:r>
    </w:p>
    <w:p w14:paraId="29DDBAB8" w14:textId="4C18D1C0" w:rsidR="00AC07B9" w:rsidRPr="00AC07B9" w:rsidRDefault="00AC07B9" w:rsidP="00AC07B9">
      <w:pPr>
        <w:rPr>
          <w:sz w:val="24"/>
          <w:szCs w:val="24"/>
        </w:rPr>
      </w:pPr>
      <w:r w:rsidRPr="00AC07B9">
        <w:rPr>
          <w:sz w:val="24"/>
          <w:szCs w:val="24"/>
        </w:rPr>
        <w:t>Zadanie 7 -</w:t>
      </w:r>
      <w:r>
        <w:rPr>
          <w:sz w:val="24"/>
          <w:szCs w:val="24"/>
        </w:rPr>
        <w:t xml:space="preserve"> </w:t>
      </w:r>
      <w:r w:rsidRPr="00AC07B9">
        <w:rPr>
          <w:sz w:val="24"/>
          <w:szCs w:val="24"/>
        </w:rPr>
        <w:t>217172,49 zł brutto</w:t>
      </w:r>
    </w:p>
    <w:p w14:paraId="6701F6D6" w14:textId="77777777" w:rsidR="00AC07B9" w:rsidRPr="00AC07B9" w:rsidRDefault="00AC07B9" w:rsidP="00AC07B9">
      <w:pPr>
        <w:jc w:val="both"/>
        <w:rPr>
          <w:sz w:val="24"/>
          <w:szCs w:val="24"/>
        </w:rPr>
      </w:pPr>
    </w:p>
    <w:p w14:paraId="1CAE83BB" w14:textId="77777777" w:rsidR="00A80738" w:rsidRPr="00AC07B9" w:rsidRDefault="00D665F5" w:rsidP="00AC07B9">
      <w:pPr>
        <w:jc w:val="both"/>
        <w:rPr>
          <w:sz w:val="24"/>
          <w:szCs w:val="24"/>
        </w:rPr>
      </w:pPr>
      <w:r w:rsidRPr="00AC07B9">
        <w:rPr>
          <w:sz w:val="24"/>
          <w:szCs w:val="24"/>
        </w:rPr>
        <w:t>Podczas otwarcia ofert, mającego miejsce</w:t>
      </w:r>
      <w:r w:rsidR="00FF4AB1" w:rsidRPr="00AC07B9">
        <w:rPr>
          <w:sz w:val="24"/>
          <w:szCs w:val="24"/>
        </w:rPr>
        <w:t xml:space="preserve"> w dniu </w:t>
      </w:r>
      <w:r w:rsidR="00FB3B4E" w:rsidRPr="00AC07B9">
        <w:rPr>
          <w:sz w:val="24"/>
          <w:szCs w:val="24"/>
        </w:rPr>
        <w:t>08/08/2022</w:t>
      </w:r>
      <w:r w:rsidR="00FF4AB1" w:rsidRPr="00AC07B9">
        <w:rPr>
          <w:sz w:val="24"/>
          <w:szCs w:val="24"/>
        </w:rPr>
        <w:t xml:space="preserve"> o godz. </w:t>
      </w:r>
      <w:r w:rsidR="00FB3B4E" w:rsidRPr="00AC07B9">
        <w:rPr>
          <w:sz w:val="24"/>
          <w:szCs w:val="24"/>
        </w:rPr>
        <w:t>10:00</w:t>
      </w:r>
      <w:r w:rsidRPr="00AC07B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394"/>
        <w:gridCol w:w="2551"/>
      </w:tblGrid>
      <w:tr w:rsidR="006B27ED" w:rsidRPr="00AC07B9" w14:paraId="47E1454E" w14:textId="77777777" w:rsidTr="00575240">
        <w:tc>
          <w:tcPr>
            <w:tcW w:w="993" w:type="dxa"/>
            <w:shd w:val="clear" w:color="auto" w:fill="auto"/>
            <w:vAlign w:val="center"/>
          </w:tcPr>
          <w:p w14:paraId="6E006B02" w14:textId="77777777" w:rsidR="006B27ED" w:rsidRPr="00AC07B9" w:rsidRDefault="006B27ED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160FE8" w14:textId="77777777" w:rsidR="006B27ED" w:rsidRPr="00AC07B9" w:rsidRDefault="006B27ED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Nr</w:t>
            </w:r>
            <w:r w:rsidR="00C82837" w:rsidRPr="00AC07B9">
              <w:rPr>
                <w:sz w:val="24"/>
                <w:szCs w:val="24"/>
              </w:rPr>
              <w:t xml:space="preserve"> </w:t>
            </w:r>
            <w:r w:rsidRPr="00AC07B9">
              <w:rPr>
                <w:sz w:val="24"/>
                <w:szCs w:val="24"/>
              </w:rPr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66D0B93" w14:textId="77777777" w:rsidR="006B27ED" w:rsidRPr="00AC07B9" w:rsidRDefault="006B27ED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61ED82" w14:textId="77777777" w:rsidR="006B27ED" w:rsidRPr="00AC07B9" w:rsidRDefault="006B27ED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Cena oferty</w:t>
            </w:r>
          </w:p>
        </w:tc>
      </w:tr>
      <w:tr w:rsidR="00FB3B4E" w:rsidRPr="00AC07B9" w14:paraId="5D482BAB" w14:textId="77777777" w:rsidTr="00575240">
        <w:tc>
          <w:tcPr>
            <w:tcW w:w="993" w:type="dxa"/>
            <w:shd w:val="clear" w:color="auto" w:fill="auto"/>
            <w:vAlign w:val="center"/>
          </w:tcPr>
          <w:p w14:paraId="282C9A34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248F16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14:paraId="5F9222CC" w14:textId="1AB0EFE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UNIPOL Roman Bajon Sp. </w:t>
            </w:r>
            <w:r w:rsidR="00A61056">
              <w:rPr>
                <w:sz w:val="24"/>
                <w:szCs w:val="24"/>
              </w:rPr>
              <w:t>k</w:t>
            </w:r>
            <w:r w:rsidRPr="00AC07B9">
              <w:rPr>
                <w:sz w:val="24"/>
                <w:szCs w:val="24"/>
              </w:rPr>
              <w:t>.</w:t>
            </w:r>
          </w:p>
          <w:p w14:paraId="044DC3DB" w14:textId="7777777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ul. Główna 49 </w:t>
            </w:r>
          </w:p>
          <w:p w14:paraId="365F5092" w14:textId="77777777" w:rsidR="00FB3B4E" w:rsidRPr="00AC07B9" w:rsidRDefault="00FB3B4E" w:rsidP="00AC07B9">
            <w:pPr>
              <w:jc w:val="both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62-007 Biskupice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A2CABB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241 678.50 zł</w:t>
            </w:r>
          </w:p>
        </w:tc>
      </w:tr>
      <w:tr w:rsidR="00FB3B4E" w:rsidRPr="00AC07B9" w14:paraId="2C376505" w14:textId="77777777" w:rsidTr="00575240">
        <w:tc>
          <w:tcPr>
            <w:tcW w:w="993" w:type="dxa"/>
            <w:shd w:val="clear" w:color="auto" w:fill="auto"/>
            <w:vAlign w:val="center"/>
          </w:tcPr>
          <w:p w14:paraId="34C020C1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B5650E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14:paraId="4EF294DD" w14:textId="687FFF0D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UNIPOL Roman Bajon Sp. </w:t>
            </w:r>
            <w:r w:rsidR="00A61056">
              <w:rPr>
                <w:sz w:val="24"/>
                <w:szCs w:val="24"/>
              </w:rPr>
              <w:t>k</w:t>
            </w:r>
            <w:r w:rsidRPr="00AC07B9">
              <w:rPr>
                <w:sz w:val="24"/>
                <w:szCs w:val="24"/>
              </w:rPr>
              <w:t>.</w:t>
            </w:r>
          </w:p>
          <w:p w14:paraId="4B45C6C3" w14:textId="7777777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ul. Główna 49 </w:t>
            </w:r>
          </w:p>
          <w:p w14:paraId="4EE716EF" w14:textId="77777777" w:rsidR="00FB3B4E" w:rsidRPr="00AC07B9" w:rsidRDefault="00FB3B4E" w:rsidP="00AC07B9">
            <w:pPr>
              <w:jc w:val="both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62-007 Biskupice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679E7A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48 050.00 zł</w:t>
            </w:r>
          </w:p>
        </w:tc>
      </w:tr>
      <w:tr w:rsidR="00FB3B4E" w:rsidRPr="00AC07B9" w14:paraId="3F4B32D6" w14:textId="77777777" w:rsidTr="00575240">
        <w:tc>
          <w:tcPr>
            <w:tcW w:w="993" w:type="dxa"/>
            <w:shd w:val="clear" w:color="auto" w:fill="auto"/>
            <w:vAlign w:val="center"/>
          </w:tcPr>
          <w:p w14:paraId="642B3B38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8BBB58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14:paraId="309EFD4E" w14:textId="7777777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Piekarnia Cukiernia </w:t>
            </w:r>
            <w:proofErr w:type="spellStart"/>
            <w:r w:rsidRPr="00AC07B9">
              <w:rPr>
                <w:sz w:val="24"/>
                <w:szCs w:val="24"/>
              </w:rPr>
              <w:t>Gursz</w:t>
            </w:r>
            <w:proofErr w:type="spellEnd"/>
            <w:r w:rsidRPr="00AC07B9">
              <w:rPr>
                <w:sz w:val="24"/>
                <w:szCs w:val="24"/>
              </w:rPr>
              <w:t xml:space="preserve"> Sp. z o.o.</w:t>
            </w:r>
          </w:p>
          <w:p w14:paraId="5E68671C" w14:textId="2F4ADB18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ul. </w:t>
            </w:r>
            <w:r w:rsidR="00700940">
              <w:rPr>
                <w:sz w:val="24"/>
                <w:szCs w:val="24"/>
              </w:rPr>
              <w:t>Św. Jana Pawła II 33</w:t>
            </w:r>
            <w:r w:rsidRPr="00AC07B9">
              <w:rPr>
                <w:sz w:val="24"/>
                <w:szCs w:val="24"/>
              </w:rPr>
              <w:t xml:space="preserve"> </w:t>
            </w:r>
          </w:p>
          <w:p w14:paraId="66488BD7" w14:textId="77777777" w:rsidR="00FB3B4E" w:rsidRPr="00AC07B9" w:rsidRDefault="00FB3B4E" w:rsidP="00AC07B9">
            <w:pPr>
              <w:jc w:val="both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64-400 Międzychód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299BD0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281 613.50 zł</w:t>
            </w:r>
          </w:p>
        </w:tc>
      </w:tr>
      <w:tr w:rsidR="00FB3B4E" w:rsidRPr="00AC07B9" w14:paraId="213B454F" w14:textId="77777777" w:rsidTr="00575240">
        <w:tc>
          <w:tcPr>
            <w:tcW w:w="993" w:type="dxa"/>
            <w:shd w:val="clear" w:color="auto" w:fill="auto"/>
            <w:vAlign w:val="center"/>
          </w:tcPr>
          <w:p w14:paraId="42E9FF07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E98DBB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14:paraId="0BEEFEC7" w14:textId="7777777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Piekarnia Cukiernia </w:t>
            </w:r>
            <w:proofErr w:type="spellStart"/>
            <w:r w:rsidRPr="00AC07B9">
              <w:rPr>
                <w:sz w:val="24"/>
                <w:szCs w:val="24"/>
              </w:rPr>
              <w:t>Gursz</w:t>
            </w:r>
            <w:proofErr w:type="spellEnd"/>
            <w:r w:rsidRPr="00AC07B9">
              <w:rPr>
                <w:sz w:val="24"/>
                <w:szCs w:val="24"/>
              </w:rPr>
              <w:t xml:space="preserve"> Sp. z o.o.</w:t>
            </w:r>
          </w:p>
          <w:p w14:paraId="089A15BD" w14:textId="77777777" w:rsidR="00700940" w:rsidRPr="00AC07B9" w:rsidRDefault="00700940" w:rsidP="00700940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ul. </w:t>
            </w:r>
            <w:r>
              <w:rPr>
                <w:sz w:val="24"/>
                <w:szCs w:val="24"/>
              </w:rPr>
              <w:t>Św. Jana Pawła II 33</w:t>
            </w:r>
            <w:r w:rsidRPr="00AC07B9">
              <w:rPr>
                <w:sz w:val="24"/>
                <w:szCs w:val="24"/>
              </w:rPr>
              <w:t xml:space="preserve"> </w:t>
            </w:r>
          </w:p>
          <w:p w14:paraId="1A21A647" w14:textId="77777777" w:rsidR="00FB3B4E" w:rsidRPr="00AC07B9" w:rsidRDefault="00FB3B4E" w:rsidP="00AC07B9">
            <w:pPr>
              <w:jc w:val="both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64-400 Międzychód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F4B11C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58 665.00 zł</w:t>
            </w:r>
          </w:p>
        </w:tc>
      </w:tr>
      <w:tr w:rsidR="00FB3B4E" w:rsidRPr="00AC07B9" w14:paraId="428029DB" w14:textId="77777777" w:rsidTr="00575240">
        <w:tc>
          <w:tcPr>
            <w:tcW w:w="993" w:type="dxa"/>
            <w:shd w:val="clear" w:color="auto" w:fill="auto"/>
            <w:vAlign w:val="center"/>
          </w:tcPr>
          <w:p w14:paraId="79DE9BC5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0ADDFC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14:paraId="77F2EB7A" w14:textId="45AB811F" w:rsidR="00FB3B4E" w:rsidRPr="00AC07B9" w:rsidRDefault="00700940" w:rsidP="00AC0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PPHU J</w:t>
            </w:r>
            <w:r w:rsidR="00FB3B4E" w:rsidRPr="00AC07B9">
              <w:rPr>
                <w:sz w:val="24"/>
                <w:szCs w:val="24"/>
              </w:rPr>
              <w:t>ohn</w:t>
            </w:r>
          </w:p>
          <w:p w14:paraId="55956E13" w14:textId="77777777" w:rsidR="00700940" w:rsidRDefault="00700940" w:rsidP="00AC07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Grotniki, ul. Źródlana 5</w:t>
            </w:r>
          </w:p>
          <w:p w14:paraId="7536881D" w14:textId="2CE80596" w:rsidR="00FB3B4E" w:rsidRPr="00AC07B9" w:rsidRDefault="00700940" w:rsidP="00AC07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64-140</w:t>
            </w:r>
            <w:r w:rsidR="00FB3B4E" w:rsidRPr="00AC07B9">
              <w:rPr>
                <w:sz w:val="24"/>
                <w:szCs w:val="24"/>
              </w:rPr>
              <w:t xml:space="preserve"> Włoszakowice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10AB15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185 392.00 zł</w:t>
            </w:r>
          </w:p>
        </w:tc>
      </w:tr>
      <w:tr w:rsidR="00FB3B4E" w:rsidRPr="00AC07B9" w14:paraId="4B6ECB74" w14:textId="77777777" w:rsidTr="00575240">
        <w:tc>
          <w:tcPr>
            <w:tcW w:w="993" w:type="dxa"/>
            <w:shd w:val="clear" w:color="auto" w:fill="auto"/>
            <w:vAlign w:val="center"/>
          </w:tcPr>
          <w:p w14:paraId="49D29F9C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41F07A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14:paraId="61859B58" w14:textId="77777777" w:rsidR="00700940" w:rsidRPr="00AC07B9" w:rsidRDefault="00700940" w:rsidP="007009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PPHU J</w:t>
            </w:r>
            <w:r w:rsidRPr="00AC07B9">
              <w:rPr>
                <w:sz w:val="24"/>
                <w:szCs w:val="24"/>
              </w:rPr>
              <w:t>ohn</w:t>
            </w:r>
          </w:p>
          <w:p w14:paraId="5DA56193" w14:textId="77777777" w:rsidR="00700940" w:rsidRDefault="00700940" w:rsidP="0070094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Grotniki, ul. Źródlana 5</w:t>
            </w:r>
          </w:p>
          <w:p w14:paraId="2EA003F4" w14:textId="2C9D1FBE" w:rsidR="00FB3B4E" w:rsidRPr="00AC07B9" w:rsidRDefault="00700940" w:rsidP="0070094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64-140</w:t>
            </w:r>
            <w:r w:rsidRPr="00AC07B9">
              <w:rPr>
                <w:sz w:val="24"/>
                <w:szCs w:val="24"/>
              </w:rPr>
              <w:t xml:space="preserve"> Włoszakowice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C47950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44 425.50 zł</w:t>
            </w:r>
          </w:p>
        </w:tc>
      </w:tr>
      <w:tr w:rsidR="00FB3B4E" w:rsidRPr="00AC07B9" w14:paraId="75024A63" w14:textId="77777777" w:rsidTr="00575240">
        <w:tc>
          <w:tcPr>
            <w:tcW w:w="993" w:type="dxa"/>
            <w:shd w:val="clear" w:color="auto" w:fill="auto"/>
            <w:vAlign w:val="center"/>
          </w:tcPr>
          <w:p w14:paraId="747FEF5D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0EB4E6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14:paraId="2E3ECDF9" w14:textId="7777777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P.P.H. </w:t>
            </w:r>
            <w:proofErr w:type="spellStart"/>
            <w:r w:rsidRPr="00AC07B9">
              <w:rPr>
                <w:sz w:val="24"/>
                <w:szCs w:val="24"/>
              </w:rPr>
              <w:t>Polaris</w:t>
            </w:r>
            <w:proofErr w:type="spellEnd"/>
            <w:r w:rsidRPr="00AC07B9">
              <w:rPr>
                <w:sz w:val="24"/>
                <w:szCs w:val="24"/>
              </w:rPr>
              <w:t xml:space="preserve"> Małgorzata Gruszczyńska</w:t>
            </w:r>
          </w:p>
          <w:p w14:paraId="3A708B05" w14:textId="7777777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ul. Żołnierska 20a </w:t>
            </w:r>
          </w:p>
          <w:p w14:paraId="0A921630" w14:textId="77777777" w:rsidR="00FB3B4E" w:rsidRPr="00AC07B9" w:rsidRDefault="00FB3B4E" w:rsidP="00AC07B9">
            <w:pPr>
              <w:jc w:val="both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62-800 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69DAF9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222 944.72 zł</w:t>
            </w:r>
          </w:p>
        </w:tc>
      </w:tr>
      <w:tr w:rsidR="00FB3B4E" w:rsidRPr="00AC07B9" w14:paraId="3B01DD4B" w14:textId="77777777" w:rsidTr="00575240">
        <w:tc>
          <w:tcPr>
            <w:tcW w:w="993" w:type="dxa"/>
            <w:shd w:val="clear" w:color="auto" w:fill="auto"/>
            <w:vAlign w:val="center"/>
          </w:tcPr>
          <w:p w14:paraId="73ECA030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CA44C0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14:paraId="05BC6893" w14:textId="51DB13B6" w:rsidR="00FB3B4E" w:rsidRPr="00AC07B9" w:rsidRDefault="00575240" w:rsidP="00AC0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PHU </w:t>
            </w:r>
            <w:r w:rsidR="00FB3B4E" w:rsidRPr="00AC07B9">
              <w:rPr>
                <w:sz w:val="24"/>
                <w:szCs w:val="24"/>
              </w:rPr>
              <w:t>Walkowiak</w:t>
            </w:r>
          </w:p>
          <w:p w14:paraId="28047551" w14:textId="7777777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Szkolna 3 </w:t>
            </w:r>
          </w:p>
          <w:p w14:paraId="4E157AD1" w14:textId="77777777" w:rsidR="00FB3B4E" w:rsidRPr="00AC07B9" w:rsidRDefault="00FB3B4E" w:rsidP="00AC07B9">
            <w:pPr>
              <w:jc w:val="both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64-553 Grzebienisko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158E53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504 740.00 zł</w:t>
            </w:r>
          </w:p>
        </w:tc>
      </w:tr>
      <w:tr w:rsidR="00FB3B4E" w:rsidRPr="00AC07B9" w14:paraId="64085DD3" w14:textId="77777777" w:rsidTr="00575240">
        <w:tc>
          <w:tcPr>
            <w:tcW w:w="993" w:type="dxa"/>
            <w:shd w:val="clear" w:color="auto" w:fill="auto"/>
            <w:vAlign w:val="center"/>
          </w:tcPr>
          <w:p w14:paraId="5193699A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470D3E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14:paraId="03D3C444" w14:textId="1A66E687" w:rsidR="00FB3B4E" w:rsidRPr="00AC07B9" w:rsidRDefault="00575240" w:rsidP="00AC0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PHU</w:t>
            </w:r>
            <w:r w:rsidRPr="00AC07B9">
              <w:rPr>
                <w:sz w:val="24"/>
                <w:szCs w:val="24"/>
              </w:rPr>
              <w:t xml:space="preserve"> </w:t>
            </w:r>
            <w:r w:rsidR="00FB3B4E" w:rsidRPr="00AC07B9">
              <w:rPr>
                <w:sz w:val="24"/>
                <w:szCs w:val="24"/>
              </w:rPr>
              <w:t>Walkowiak</w:t>
            </w:r>
          </w:p>
          <w:p w14:paraId="6E1D15C7" w14:textId="7777777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Szkolna 3 </w:t>
            </w:r>
          </w:p>
          <w:p w14:paraId="6CD97285" w14:textId="77777777" w:rsidR="00FB3B4E" w:rsidRPr="00AC07B9" w:rsidRDefault="00FB3B4E" w:rsidP="00AC07B9">
            <w:pPr>
              <w:jc w:val="both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64-553 Grzebienisko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0B42A3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214 358.70 zł</w:t>
            </w:r>
          </w:p>
        </w:tc>
      </w:tr>
      <w:tr w:rsidR="00FB3B4E" w:rsidRPr="00AC07B9" w14:paraId="7248F854" w14:textId="77777777" w:rsidTr="00575240">
        <w:tc>
          <w:tcPr>
            <w:tcW w:w="993" w:type="dxa"/>
            <w:shd w:val="clear" w:color="auto" w:fill="auto"/>
            <w:vAlign w:val="center"/>
          </w:tcPr>
          <w:p w14:paraId="3004562C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6AACC1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14:paraId="647228A0" w14:textId="279ED97F" w:rsidR="00FB3B4E" w:rsidRPr="00AC07B9" w:rsidRDefault="00575240" w:rsidP="00AC0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PHU</w:t>
            </w:r>
            <w:r w:rsidRPr="00AC07B9">
              <w:rPr>
                <w:sz w:val="24"/>
                <w:szCs w:val="24"/>
              </w:rPr>
              <w:t xml:space="preserve"> </w:t>
            </w:r>
            <w:r w:rsidR="00FB3B4E" w:rsidRPr="00AC07B9">
              <w:rPr>
                <w:sz w:val="24"/>
                <w:szCs w:val="24"/>
              </w:rPr>
              <w:t>Walkowiak</w:t>
            </w:r>
          </w:p>
          <w:p w14:paraId="0A8D6B07" w14:textId="7777777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Szkolna 3 </w:t>
            </w:r>
          </w:p>
          <w:p w14:paraId="6E4FAA68" w14:textId="77777777" w:rsidR="00FB3B4E" w:rsidRPr="00AC07B9" w:rsidRDefault="00FB3B4E" w:rsidP="00AC07B9">
            <w:pPr>
              <w:jc w:val="both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64-553 Grzebienisko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4940D6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260 099.49 zł</w:t>
            </w:r>
          </w:p>
        </w:tc>
      </w:tr>
      <w:tr w:rsidR="00FB3B4E" w:rsidRPr="00AC07B9" w14:paraId="7C26CB2F" w14:textId="77777777" w:rsidTr="00575240">
        <w:tc>
          <w:tcPr>
            <w:tcW w:w="993" w:type="dxa"/>
            <w:shd w:val="clear" w:color="auto" w:fill="auto"/>
            <w:vAlign w:val="center"/>
          </w:tcPr>
          <w:p w14:paraId="746B9D42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7CE430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14:paraId="554ADEFA" w14:textId="7777777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Przedsiębiorstwo Wielobranżowe SMAK</w:t>
            </w:r>
          </w:p>
          <w:p w14:paraId="3458F8FC" w14:textId="7777777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Grunwaldzka 44 </w:t>
            </w:r>
          </w:p>
          <w:p w14:paraId="54549F0E" w14:textId="77777777" w:rsidR="00FB3B4E" w:rsidRPr="00AC07B9" w:rsidRDefault="00FB3B4E" w:rsidP="00AC07B9">
            <w:pPr>
              <w:jc w:val="both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56-330 Cieszków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66CF2D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259 885.00 zł</w:t>
            </w:r>
          </w:p>
        </w:tc>
      </w:tr>
      <w:tr w:rsidR="00FB3B4E" w:rsidRPr="00AC07B9" w14:paraId="64921578" w14:textId="77777777" w:rsidTr="00575240">
        <w:tc>
          <w:tcPr>
            <w:tcW w:w="993" w:type="dxa"/>
            <w:shd w:val="clear" w:color="auto" w:fill="auto"/>
            <w:vAlign w:val="center"/>
          </w:tcPr>
          <w:p w14:paraId="774DC21B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1C85B5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14:paraId="4A42735B" w14:textId="7777777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Przedsiębiorstwo Wielobranżowe SMAK</w:t>
            </w:r>
          </w:p>
          <w:p w14:paraId="7250349C" w14:textId="7777777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Grunwaldzka 44 </w:t>
            </w:r>
          </w:p>
          <w:p w14:paraId="09FF3A9D" w14:textId="77777777" w:rsidR="00FB3B4E" w:rsidRPr="00AC07B9" w:rsidRDefault="00FB3B4E" w:rsidP="00AC07B9">
            <w:pPr>
              <w:jc w:val="both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56-330 Cieszków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7848EB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55 015.00 zł</w:t>
            </w:r>
          </w:p>
        </w:tc>
      </w:tr>
      <w:tr w:rsidR="00FB3B4E" w:rsidRPr="00AC07B9" w14:paraId="1E615485" w14:textId="77777777" w:rsidTr="00575240">
        <w:tc>
          <w:tcPr>
            <w:tcW w:w="993" w:type="dxa"/>
            <w:shd w:val="clear" w:color="auto" w:fill="auto"/>
            <w:vAlign w:val="center"/>
          </w:tcPr>
          <w:p w14:paraId="534E7BFA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F7086E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14:paraId="64BC2E63" w14:textId="209E3F53" w:rsidR="00575240" w:rsidRDefault="00575240" w:rsidP="00AC0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ZH-P </w:t>
            </w:r>
            <w:r w:rsidR="00FB3B4E" w:rsidRPr="00AC07B9">
              <w:rPr>
                <w:sz w:val="24"/>
                <w:szCs w:val="24"/>
              </w:rPr>
              <w:t xml:space="preserve">Masarstwo Wędliniarstwo </w:t>
            </w:r>
          </w:p>
          <w:p w14:paraId="140B18F0" w14:textId="0F37A4DB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KRAFT Sp. z o. o.</w:t>
            </w:r>
          </w:p>
          <w:p w14:paraId="08C872C7" w14:textId="6B1ABCC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ul. Leśna 18 </w:t>
            </w:r>
          </w:p>
          <w:p w14:paraId="0CE7E9A1" w14:textId="77777777" w:rsidR="00FB3B4E" w:rsidRPr="00AC07B9" w:rsidRDefault="00FB3B4E" w:rsidP="00AC07B9">
            <w:pPr>
              <w:jc w:val="both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64-710 Połajewo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FA74D8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232 574.00 zł</w:t>
            </w:r>
          </w:p>
        </w:tc>
      </w:tr>
      <w:tr w:rsidR="00FB3B4E" w:rsidRPr="00AC07B9" w14:paraId="21D161C8" w14:textId="77777777" w:rsidTr="00575240">
        <w:tc>
          <w:tcPr>
            <w:tcW w:w="993" w:type="dxa"/>
            <w:shd w:val="clear" w:color="auto" w:fill="auto"/>
            <w:vAlign w:val="center"/>
          </w:tcPr>
          <w:p w14:paraId="16F421D3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C25546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14:paraId="4A8CCB14" w14:textId="77777777" w:rsidR="00700940" w:rsidRDefault="00575240" w:rsidP="00AC0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ZH-P </w:t>
            </w:r>
            <w:r w:rsidR="00FB3B4E" w:rsidRPr="00AC07B9">
              <w:rPr>
                <w:sz w:val="24"/>
                <w:szCs w:val="24"/>
              </w:rPr>
              <w:t xml:space="preserve">Masarstwo Wędliniarstwo </w:t>
            </w:r>
          </w:p>
          <w:p w14:paraId="704E2C0E" w14:textId="6354E2C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KRAFT Sp. z o. o.</w:t>
            </w:r>
          </w:p>
          <w:p w14:paraId="01FCF5D3" w14:textId="224C7B16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ul. Leśna 18 </w:t>
            </w:r>
          </w:p>
          <w:p w14:paraId="606F3FF2" w14:textId="77777777" w:rsidR="00FB3B4E" w:rsidRPr="00AC07B9" w:rsidRDefault="00FB3B4E" w:rsidP="00AC07B9">
            <w:pPr>
              <w:jc w:val="both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64-710 Połajewo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F50BC6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50 703.00 zł</w:t>
            </w:r>
          </w:p>
        </w:tc>
      </w:tr>
      <w:tr w:rsidR="00FB3B4E" w:rsidRPr="00AC07B9" w14:paraId="57421837" w14:textId="77777777" w:rsidTr="00575240">
        <w:tc>
          <w:tcPr>
            <w:tcW w:w="993" w:type="dxa"/>
            <w:shd w:val="clear" w:color="auto" w:fill="auto"/>
            <w:vAlign w:val="center"/>
          </w:tcPr>
          <w:p w14:paraId="78A0E7A1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E3119C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14:paraId="55276CE8" w14:textId="0C260A90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AGAWA Adrianna </w:t>
            </w:r>
            <w:r w:rsidR="00575240">
              <w:rPr>
                <w:sz w:val="24"/>
                <w:szCs w:val="24"/>
              </w:rPr>
              <w:t>Gajewa</w:t>
            </w:r>
          </w:p>
          <w:p w14:paraId="6489D4F3" w14:textId="7777777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Słoneczna 1 </w:t>
            </w:r>
          </w:p>
          <w:p w14:paraId="16BB51DC" w14:textId="77777777" w:rsidR="00FB3B4E" w:rsidRPr="00AC07B9" w:rsidRDefault="00FB3B4E" w:rsidP="00AC07B9">
            <w:pPr>
              <w:jc w:val="both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62-001 Chludowo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4027C2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308 690.00 zł</w:t>
            </w:r>
          </w:p>
        </w:tc>
      </w:tr>
      <w:tr w:rsidR="00FB3B4E" w:rsidRPr="00AC07B9" w14:paraId="0DCFF0F3" w14:textId="77777777" w:rsidTr="00575240">
        <w:tc>
          <w:tcPr>
            <w:tcW w:w="993" w:type="dxa"/>
            <w:shd w:val="clear" w:color="auto" w:fill="auto"/>
            <w:vAlign w:val="center"/>
          </w:tcPr>
          <w:p w14:paraId="1DA7CE8C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AB9F29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14:paraId="5805BA9D" w14:textId="7777777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SARMATA Michał Dębski</w:t>
            </w:r>
          </w:p>
          <w:p w14:paraId="6ED50741" w14:textId="77777777" w:rsidR="00FB3B4E" w:rsidRPr="00AC07B9" w:rsidRDefault="00FB3B4E" w:rsidP="00AC07B9">
            <w:pPr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 xml:space="preserve">Wilcza 25/10 </w:t>
            </w:r>
          </w:p>
          <w:p w14:paraId="7D8429DE" w14:textId="77777777" w:rsidR="00FB3B4E" w:rsidRPr="00AC07B9" w:rsidRDefault="00FB3B4E" w:rsidP="00AC07B9">
            <w:pPr>
              <w:jc w:val="both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00-544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472129" w14:textId="77777777" w:rsidR="00FB3B4E" w:rsidRPr="00AC07B9" w:rsidRDefault="00FB3B4E" w:rsidP="00AC07B9">
            <w:pPr>
              <w:jc w:val="center"/>
              <w:rPr>
                <w:sz w:val="24"/>
                <w:szCs w:val="24"/>
              </w:rPr>
            </w:pPr>
            <w:r w:rsidRPr="00AC07B9">
              <w:rPr>
                <w:sz w:val="24"/>
                <w:szCs w:val="24"/>
              </w:rPr>
              <w:t>466 330.00 zł</w:t>
            </w:r>
          </w:p>
        </w:tc>
      </w:tr>
    </w:tbl>
    <w:p w14:paraId="7D5B3F97" w14:textId="7BF4CCCB" w:rsidR="00A80738" w:rsidRDefault="00A80738" w:rsidP="00AC07B9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AC07B9">
        <w:rPr>
          <w:i/>
          <w:szCs w:val="24"/>
        </w:rPr>
        <w:t>Zamawiający</w:t>
      </w:r>
    </w:p>
    <w:p w14:paraId="796170DE" w14:textId="2E96AD87" w:rsidR="00A61056" w:rsidRDefault="00A61056" w:rsidP="00AC07B9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14:paraId="35F13F99" w14:textId="77777777" w:rsidR="00A61056" w:rsidRPr="0099203A" w:rsidRDefault="00A61056" w:rsidP="00A61056">
      <w:pPr>
        <w:pStyle w:val="Tekstpodstawowy"/>
        <w:spacing w:line="240" w:lineRule="auto"/>
        <w:ind w:left="3119" w:firstLine="425"/>
        <w:jc w:val="right"/>
        <w:rPr>
          <w:iCs/>
          <w:sz w:val="22"/>
          <w:szCs w:val="22"/>
        </w:rPr>
      </w:pPr>
      <w:r w:rsidRPr="0099203A">
        <w:rPr>
          <w:iCs/>
          <w:sz w:val="22"/>
          <w:szCs w:val="22"/>
        </w:rPr>
        <w:t xml:space="preserve">/-/ Dyrektor Szpitala Wojewódzkiego </w:t>
      </w:r>
    </w:p>
    <w:p w14:paraId="03218EA0" w14:textId="77777777" w:rsidR="00A61056" w:rsidRPr="0099203A" w:rsidRDefault="00A61056" w:rsidP="00A61056">
      <w:pPr>
        <w:pStyle w:val="Tekstpodstawowy"/>
        <w:spacing w:line="240" w:lineRule="auto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    </w:t>
      </w:r>
      <w:r w:rsidRPr="0099203A">
        <w:rPr>
          <w:iCs/>
          <w:sz w:val="22"/>
          <w:szCs w:val="22"/>
        </w:rPr>
        <w:t>w Poznaniu</w:t>
      </w:r>
    </w:p>
    <w:p w14:paraId="396952E3" w14:textId="3C1B3EBB" w:rsidR="00A61056" w:rsidRPr="0099203A" w:rsidRDefault="00A61056" w:rsidP="00A61056">
      <w:pPr>
        <w:pStyle w:val="Tekstpodstawowy"/>
        <w:spacing w:line="240" w:lineRule="auto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  </w:t>
      </w:r>
      <w:r w:rsidRPr="0099203A">
        <w:rPr>
          <w:iCs/>
          <w:sz w:val="22"/>
          <w:szCs w:val="22"/>
        </w:rPr>
        <w:t>Piotr Nowicki</w:t>
      </w:r>
    </w:p>
    <w:p w14:paraId="189DA23D" w14:textId="77777777" w:rsidR="00A61056" w:rsidRPr="0046562F" w:rsidRDefault="00A61056" w:rsidP="00A61056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658BED5B" w14:textId="77777777" w:rsidR="00A61056" w:rsidRPr="00AC07B9" w:rsidRDefault="00A61056" w:rsidP="00AC07B9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bookmarkEnd w:id="0"/>
    <w:sectPr w:rsidR="00A61056" w:rsidRPr="00AC07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E6EFF" w14:textId="77777777" w:rsidR="005E0011" w:rsidRDefault="005E0011">
      <w:r>
        <w:separator/>
      </w:r>
    </w:p>
  </w:endnote>
  <w:endnote w:type="continuationSeparator" w:id="0">
    <w:p w14:paraId="6A2AFA2B" w14:textId="77777777" w:rsidR="005E0011" w:rsidRDefault="005E0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08F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4B37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CF4C5" w14:textId="2C60B149" w:rsidR="009F189D" w:rsidRDefault="00A6105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3CD2D9" wp14:editId="3EED303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553FA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9F6F4F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A90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220B59" w14:textId="77777777" w:rsidR="009F189D" w:rsidRDefault="009F189D">
    <w:pPr>
      <w:pStyle w:val="Stopka"/>
      <w:tabs>
        <w:tab w:val="clear" w:pos="4536"/>
      </w:tabs>
      <w:jc w:val="center"/>
    </w:pPr>
  </w:p>
  <w:p w14:paraId="1219FF9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569DC" w14:textId="77777777" w:rsidR="005E0011" w:rsidRDefault="005E0011">
      <w:r>
        <w:separator/>
      </w:r>
    </w:p>
  </w:footnote>
  <w:footnote w:type="continuationSeparator" w:id="0">
    <w:p w14:paraId="654AB409" w14:textId="77777777" w:rsidR="005E0011" w:rsidRDefault="005E0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A1D4F" w14:textId="77777777" w:rsidR="00FB3B4E" w:rsidRDefault="00FB3B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32453" w14:textId="77777777" w:rsidR="00FB3B4E" w:rsidRDefault="00FB3B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C2CA2" w14:textId="77777777" w:rsidR="00FB3B4E" w:rsidRDefault="00FB3B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01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5240"/>
    <w:rsid w:val="00577BC6"/>
    <w:rsid w:val="005E0011"/>
    <w:rsid w:val="0069085C"/>
    <w:rsid w:val="006B27ED"/>
    <w:rsid w:val="00700940"/>
    <w:rsid w:val="007D016A"/>
    <w:rsid w:val="00843263"/>
    <w:rsid w:val="00861E75"/>
    <w:rsid w:val="009D19BD"/>
    <w:rsid w:val="009F189D"/>
    <w:rsid w:val="00A61056"/>
    <w:rsid w:val="00A80738"/>
    <w:rsid w:val="00AC07B9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B3B4E"/>
    <w:rsid w:val="00FC7E05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C18236"/>
  <w15:chartTrackingRefBased/>
  <w15:docId w15:val="{3314899C-6170-41FD-AA8E-C9AE1470B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C07B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75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1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0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93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41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45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10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57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64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6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98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7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89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76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26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98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04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48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49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80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5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28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412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2022-08-08T10:33:00Z</cp:lastPrinted>
  <dcterms:created xsi:type="dcterms:W3CDTF">2022-08-08T10:42:00Z</dcterms:created>
  <dcterms:modified xsi:type="dcterms:W3CDTF">2022-08-08T10:42:00Z</dcterms:modified>
</cp:coreProperties>
</file>