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511E" w14:textId="530B1DE2" w:rsidR="006676AE" w:rsidRPr="003818AC" w:rsidRDefault="006676AE" w:rsidP="006676AE">
      <w:pPr>
        <w:pStyle w:val="Nagwek4"/>
        <w:rPr>
          <w:bCs/>
          <w:i w:val="0"/>
          <w:szCs w:val="24"/>
        </w:rPr>
      </w:pPr>
      <w:r w:rsidRPr="003818AC">
        <w:rPr>
          <w:bCs/>
          <w:i w:val="0"/>
          <w:szCs w:val="24"/>
        </w:rPr>
        <w:t xml:space="preserve">Załącznik nr </w:t>
      </w:r>
      <w:r w:rsidR="000B0520">
        <w:rPr>
          <w:bCs/>
          <w:i w:val="0"/>
          <w:szCs w:val="24"/>
        </w:rPr>
        <w:t>3</w:t>
      </w:r>
      <w:r w:rsidR="00B36ABD" w:rsidRPr="003818AC">
        <w:rPr>
          <w:bCs/>
          <w:i w:val="0"/>
          <w:szCs w:val="24"/>
        </w:rPr>
        <w:t xml:space="preserve"> do SWZ</w:t>
      </w:r>
    </w:p>
    <w:p w14:paraId="51C1EAC0" w14:textId="77777777" w:rsidR="005103B9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757B586" w14:textId="32974D5F" w:rsidR="006676AE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Znak sprawy:</w:t>
      </w: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2F2CCC" w:rsidRPr="003818AC">
        <w:rPr>
          <w:rFonts w:ascii="Times New Roman" w:hAnsi="Times New Roman"/>
          <w:b/>
          <w:sz w:val="24"/>
          <w:szCs w:val="24"/>
        </w:rPr>
        <w:t>SZW/DZP/</w:t>
      </w:r>
      <w:r w:rsidR="000B0520">
        <w:rPr>
          <w:rFonts w:ascii="Times New Roman" w:hAnsi="Times New Roman"/>
          <w:b/>
          <w:sz w:val="24"/>
          <w:szCs w:val="24"/>
        </w:rPr>
        <w:t>55</w:t>
      </w:r>
      <w:r w:rsidR="002F2CCC" w:rsidRPr="003818AC">
        <w:rPr>
          <w:rFonts w:ascii="Times New Roman" w:hAnsi="Times New Roman"/>
          <w:b/>
          <w:sz w:val="24"/>
          <w:szCs w:val="24"/>
        </w:rPr>
        <w:t>/2022</w:t>
      </w:r>
    </w:p>
    <w:p w14:paraId="1ADB8D21" w14:textId="77777777" w:rsidR="00C4103F" w:rsidRPr="003818A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818AC">
        <w:rPr>
          <w:rFonts w:ascii="Times New Roman" w:hAnsi="Times New Roman"/>
          <w:b/>
          <w:sz w:val="24"/>
          <w:szCs w:val="24"/>
        </w:rPr>
        <w:t>Zamawiający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73C1EE59" w14:textId="77777777" w:rsidR="006676AE" w:rsidRPr="003818AC" w:rsidRDefault="006676AE" w:rsidP="00E24546">
      <w:pPr>
        <w:pStyle w:val="Tekstpodstawowy"/>
        <w:spacing w:after="0"/>
        <w:ind w:left="4111"/>
      </w:pPr>
      <w:r w:rsidRPr="003818AC">
        <w:t xml:space="preserve"> </w:t>
      </w:r>
      <w:r w:rsidR="002F2CCC" w:rsidRPr="003818AC">
        <w:t>SZPITAL WOJEWÓDZKI W POZNANIU</w:t>
      </w:r>
    </w:p>
    <w:p w14:paraId="71E1B17C" w14:textId="13D5037E" w:rsidR="006676AE" w:rsidRPr="003818AC" w:rsidRDefault="006676AE" w:rsidP="00E24546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3818AC">
        <w:t xml:space="preserve">ul. </w:t>
      </w:r>
      <w:r w:rsidR="002F2CCC" w:rsidRPr="003818AC">
        <w:t>Juraszów</w:t>
      </w:r>
      <w:r w:rsidRPr="003818AC">
        <w:t xml:space="preserve"> </w:t>
      </w:r>
      <w:r w:rsidR="002F2CCC" w:rsidRPr="003818AC">
        <w:t>7/19</w:t>
      </w:r>
      <w:r w:rsidRPr="003818AC">
        <w:t xml:space="preserve"> </w:t>
      </w:r>
    </w:p>
    <w:p w14:paraId="7A62C446" w14:textId="77777777" w:rsidR="00F90CD1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2F2CCC" w:rsidRPr="003818AC">
        <w:t>60-479</w:t>
      </w:r>
      <w:r w:rsidRPr="003818AC">
        <w:t xml:space="preserve"> </w:t>
      </w:r>
      <w:r w:rsidR="002F2CCC" w:rsidRPr="003818AC">
        <w:t>Poznań</w:t>
      </w:r>
    </w:p>
    <w:p w14:paraId="3A10B6BA" w14:textId="77777777" w:rsidR="00C4103F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rPr>
          <w:i/>
        </w:rPr>
        <w:t xml:space="preserve"> </w:t>
      </w:r>
    </w:p>
    <w:p w14:paraId="2E3EDCCE" w14:textId="77777777" w:rsidR="00C4103F" w:rsidRPr="003818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>Wykonawca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3CA99F81" w14:textId="54BB3A50" w:rsidR="007118F0" w:rsidRPr="00694C83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</w:t>
      </w:r>
      <w:r w:rsidR="003818AC" w:rsidRPr="00694C83">
        <w:rPr>
          <w:rFonts w:ascii="Times New Roman" w:hAnsi="Times New Roman"/>
          <w:sz w:val="20"/>
          <w:szCs w:val="20"/>
        </w:rPr>
        <w:t>…</w:t>
      </w:r>
    </w:p>
    <w:p w14:paraId="5258FB71" w14:textId="6609DB85" w:rsidR="00757EFB" w:rsidRPr="00694C83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3AB30740" w14:textId="34E17C26" w:rsidR="007118F0" w:rsidRPr="003818A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3818A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F8631A">
        <w:rPr>
          <w:rFonts w:ascii="Times New Roman" w:hAnsi="Times New Roman"/>
          <w:i/>
          <w:sz w:val="20"/>
          <w:szCs w:val="20"/>
        </w:rPr>
        <w:br/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818A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818AC">
        <w:rPr>
          <w:rFonts w:ascii="Times New Roman" w:hAnsi="Times New Roman"/>
          <w:i/>
          <w:sz w:val="20"/>
          <w:szCs w:val="20"/>
        </w:rPr>
        <w:t>KRS/CEiDG)</w:t>
      </w:r>
    </w:p>
    <w:p w14:paraId="0129FCFE" w14:textId="77777777" w:rsidR="007118F0" w:rsidRPr="003818AC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818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2DB4E7A" w14:textId="2F0135D2" w:rsidR="00C4103F" w:rsidRPr="00694C83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</w:t>
      </w:r>
      <w:r w:rsidR="00757EFB" w:rsidRPr="00694C83">
        <w:rPr>
          <w:rFonts w:ascii="Times New Roman" w:hAnsi="Times New Roman"/>
          <w:sz w:val="20"/>
          <w:szCs w:val="20"/>
        </w:rPr>
        <w:t>……</w:t>
      </w:r>
    </w:p>
    <w:p w14:paraId="725E6C9E" w14:textId="77D34749" w:rsidR="00757EFB" w:rsidRPr="00694C83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2B79EDF3" w14:textId="14F49948" w:rsidR="007936D6" w:rsidRPr="00694C8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(imię, n</w:t>
      </w:r>
      <w:r w:rsidR="00825A09" w:rsidRPr="00694C8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94C8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694C83">
        <w:rPr>
          <w:rFonts w:ascii="Times New Roman" w:hAnsi="Times New Roman"/>
          <w:i/>
          <w:sz w:val="20"/>
          <w:szCs w:val="20"/>
        </w:rPr>
        <w:br/>
      </w:r>
      <w:r w:rsidR="00757EFB" w:rsidRPr="00694C83">
        <w:rPr>
          <w:rFonts w:ascii="Times New Roman" w:hAnsi="Times New Roman"/>
          <w:i/>
          <w:sz w:val="20"/>
          <w:szCs w:val="20"/>
        </w:rPr>
        <w:t>do</w:t>
      </w:r>
      <w:r w:rsidR="0012157F" w:rsidRPr="00694C8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94C83">
        <w:rPr>
          <w:rFonts w:ascii="Times New Roman" w:hAnsi="Times New Roman"/>
          <w:i/>
          <w:sz w:val="20"/>
          <w:szCs w:val="20"/>
        </w:rPr>
        <w:t>reprezentacji</w:t>
      </w:r>
      <w:r w:rsidRPr="00694C83">
        <w:rPr>
          <w:rFonts w:ascii="Times New Roman" w:hAnsi="Times New Roman"/>
          <w:i/>
          <w:sz w:val="20"/>
          <w:szCs w:val="20"/>
        </w:rPr>
        <w:t>)</w:t>
      </w:r>
    </w:p>
    <w:p w14:paraId="7FAA4330" w14:textId="77777777" w:rsidR="00484F88" w:rsidRPr="003818AC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2CCC" w:rsidRPr="003818AC" w14:paraId="7DA8CABB" w14:textId="77777777" w:rsidTr="001C176F">
        <w:tc>
          <w:tcPr>
            <w:tcW w:w="9212" w:type="dxa"/>
            <w:shd w:val="clear" w:color="auto" w:fill="D9D9D9"/>
          </w:tcPr>
          <w:p w14:paraId="41E08651" w14:textId="77777777" w:rsidR="002F2CCC" w:rsidRPr="003818AC" w:rsidRDefault="002F2CCC" w:rsidP="001C176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D8DB142" w14:textId="77777777" w:rsidR="002F2CCC" w:rsidRPr="003818AC" w:rsidRDefault="002F2CCC" w:rsidP="001C17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1FD61708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33E5084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38A3C426" w14:textId="77777777" w:rsidR="002F2CCC" w:rsidRPr="003818AC" w:rsidRDefault="002F2CCC" w:rsidP="001C17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F765B79" w14:textId="77777777" w:rsidR="006F0034" w:rsidRPr="003818AC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A00E65" w14:textId="77777777" w:rsidR="004C4854" w:rsidRPr="003818AC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54FF93" w14:textId="06A91482" w:rsidR="005434B3" w:rsidRPr="003818AC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Na potrzeby postę</w:t>
      </w:r>
      <w:r w:rsidR="008D0487" w:rsidRPr="003818A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818AC">
        <w:rPr>
          <w:rFonts w:ascii="Times New Roman" w:hAnsi="Times New Roman"/>
          <w:sz w:val="24"/>
          <w:szCs w:val="24"/>
        </w:rPr>
        <w:t>zamówienia publicznego</w:t>
      </w:r>
      <w:r w:rsidR="005434B3" w:rsidRPr="003818AC">
        <w:rPr>
          <w:rFonts w:ascii="Times New Roman" w:hAnsi="Times New Roman"/>
          <w:sz w:val="24"/>
          <w:szCs w:val="24"/>
        </w:rPr>
        <w:t xml:space="preserve"> prowadzonego </w:t>
      </w:r>
      <w:r w:rsidR="00694C83">
        <w:rPr>
          <w:rFonts w:ascii="Times New Roman" w:hAnsi="Times New Roman"/>
          <w:sz w:val="24"/>
          <w:szCs w:val="24"/>
        </w:rPr>
        <w:br/>
      </w:r>
      <w:r w:rsidR="005434B3" w:rsidRPr="003818AC">
        <w:rPr>
          <w:rFonts w:ascii="Times New Roman" w:hAnsi="Times New Roman"/>
          <w:sz w:val="24"/>
          <w:szCs w:val="24"/>
        </w:rPr>
        <w:t xml:space="preserve">przez </w:t>
      </w:r>
      <w:r w:rsidR="002F2CCC" w:rsidRPr="003818AC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818AC">
        <w:rPr>
          <w:rFonts w:ascii="Times New Roman" w:hAnsi="Times New Roman"/>
          <w:b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</w:t>
      </w:r>
      <w:r w:rsidR="002168A8" w:rsidRPr="003818AC">
        <w:rPr>
          <w:rFonts w:ascii="Times New Roman" w:hAnsi="Times New Roman"/>
          <w:sz w:val="24"/>
          <w:szCs w:val="24"/>
        </w:rPr>
        <w:t>pn.</w:t>
      </w:r>
      <w:r w:rsidR="002B2AD9" w:rsidRPr="003818AC">
        <w:rPr>
          <w:rFonts w:ascii="Times New Roman" w:hAnsi="Times New Roman"/>
          <w:sz w:val="24"/>
          <w:szCs w:val="24"/>
        </w:rPr>
        <w:t>:</w:t>
      </w:r>
      <w:r w:rsidR="002168A8" w:rsidRPr="003818AC">
        <w:rPr>
          <w:rFonts w:ascii="Times New Roman" w:hAnsi="Times New Roman"/>
          <w:sz w:val="24"/>
          <w:szCs w:val="24"/>
        </w:rPr>
        <w:t xml:space="preserve"> </w:t>
      </w:r>
    </w:p>
    <w:p w14:paraId="2E999ED5" w14:textId="77777777" w:rsidR="000B0520" w:rsidRPr="000B0520" w:rsidRDefault="000B0520" w:rsidP="000B0520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B0520">
        <w:rPr>
          <w:rFonts w:ascii="Times New Roman" w:hAnsi="Times New Roman"/>
          <w:b/>
          <w:sz w:val="24"/>
          <w:szCs w:val="24"/>
        </w:rPr>
        <w:t xml:space="preserve">Integracja aptek szpitalnych w centralną aptekę szpitalną i procesu zaopatrzenia w asortyment apteczny wraz z utworzeniem pomieszczeń Pracowni Żywienia Pozajelitowego i Dojelitowego w Szpitalu Wojewódzkim w Poznaniu </w:t>
      </w:r>
    </w:p>
    <w:p w14:paraId="282FDB52" w14:textId="77777777" w:rsidR="00F90CD1" w:rsidRPr="003818AC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</w:t>
      </w:r>
      <w:r w:rsidR="00825A09" w:rsidRPr="003818AC">
        <w:rPr>
          <w:rFonts w:ascii="Times New Roman" w:hAnsi="Times New Roman"/>
          <w:sz w:val="24"/>
          <w:szCs w:val="24"/>
        </w:rPr>
        <w:t>dczam</w:t>
      </w:r>
      <w:r w:rsidRPr="003818AC">
        <w:rPr>
          <w:rFonts w:ascii="Times New Roman" w:hAnsi="Times New Roman"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co następuje:</w:t>
      </w:r>
    </w:p>
    <w:p w14:paraId="4EFD94F5" w14:textId="77777777" w:rsidR="00C113BF" w:rsidRPr="003818A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818AC">
        <w:rPr>
          <w:rFonts w:ascii="Times New Roman" w:hAnsi="Times New Roman"/>
          <w:sz w:val="24"/>
          <w:szCs w:val="24"/>
        </w:rPr>
        <w:t xml:space="preserve">dstawie </w:t>
      </w:r>
      <w:r w:rsidR="002C4137" w:rsidRPr="003818A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818AC">
        <w:rPr>
          <w:rFonts w:ascii="Times New Roman" w:hAnsi="Times New Roman"/>
          <w:sz w:val="24"/>
          <w:szCs w:val="24"/>
        </w:rPr>
        <w:t>108</w:t>
      </w:r>
      <w:r w:rsidR="002C4137" w:rsidRPr="003818AC">
        <w:rPr>
          <w:rFonts w:ascii="Times New Roman" w:hAnsi="Times New Roman"/>
          <w:sz w:val="24"/>
          <w:szCs w:val="24"/>
        </w:rPr>
        <w:t xml:space="preserve"> ust 1 </w:t>
      </w:r>
      <w:r w:rsidRPr="003818AC">
        <w:rPr>
          <w:rFonts w:ascii="Times New Roman" w:hAnsi="Times New Roman"/>
          <w:sz w:val="24"/>
          <w:szCs w:val="24"/>
        </w:rPr>
        <w:t>ustawy Pzp</w:t>
      </w:r>
      <w:r w:rsidR="00641874" w:rsidRPr="003818AC">
        <w:rPr>
          <w:rFonts w:ascii="Times New Roman" w:hAnsi="Times New Roman"/>
          <w:sz w:val="24"/>
          <w:szCs w:val="24"/>
        </w:rPr>
        <w:t>.</w:t>
      </w:r>
    </w:p>
    <w:p w14:paraId="71484F5F" w14:textId="77777777" w:rsidR="002426FF" w:rsidRPr="003818A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C27A4F7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7F05ADF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…………….……. </w:t>
      </w:r>
      <w:r w:rsidRPr="00694C8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694C8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ADAC6E6" w14:textId="77777777" w:rsidR="0012157F" w:rsidRPr="00694C8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260D2DA3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29C9603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lastRenderedPageBreak/>
        <w:t>(podpis)</w:t>
      </w:r>
    </w:p>
    <w:p w14:paraId="2C33DC17" w14:textId="77777777" w:rsidR="00023477" w:rsidRPr="003818A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C8F2084" w14:textId="76779BA1" w:rsidR="00023477" w:rsidRPr="003818A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94C83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Pr="003818AC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694C83">
        <w:rPr>
          <w:rFonts w:ascii="Times New Roman" w:hAnsi="Times New Roman"/>
          <w:i/>
          <w:sz w:val="24"/>
          <w:szCs w:val="24"/>
        </w:rPr>
        <w:br/>
      </w:r>
      <w:r w:rsidR="00710937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108</w:t>
      </w:r>
      <w:r w:rsidRPr="003818AC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818AC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109</w:t>
      </w:r>
      <w:r w:rsidRPr="003818AC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i/>
          <w:sz w:val="24"/>
          <w:szCs w:val="24"/>
        </w:rPr>
        <w:t>1</w:t>
      </w:r>
      <w:r w:rsidRPr="003818AC">
        <w:rPr>
          <w:rFonts w:ascii="Times New Roman" w:hAnsi="Times New Roman"/>
          <w:i/>
          <w:sz w:val="24"/>
          <w:szCs w:val="24"/>
        </w:rPr>
        <w:t xml:space="preserve"> ustawy Pzp).</w:t>
      </w:r>
      <w:r w:rsidRPr="003818A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818AC">
        <w:rPr>
          <w:rFonts w:ascii="Times New Roman" w:hAnsi="Times New Roman"/>
          <w:sz w:val="24"/>
          <w:szCs w:val="24"/>
        </w:rPr>
        <w:t>110</w:t>
      </w:r>
      <w:r w:rsidRPr="003818AC">
        <w:rPr>
          <w:rFonts w:ascii="Times New Roman" w:hAnsi="Times New Roman"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sz w:val="24"/>
          <w:szCs w:val="24"/>
        </w:rPr>
        <w:t>2</w:t>
      </w:r>
      <w:r w:rsidRPr="003818AC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818AC">
        <w:rPr>
          <w:rFonts w:ascii="Times New Roman" w:hAnsi="Times New Roman"/>
          <w:sz w:val="24"/>
          <w:szCs w:val="24"/>
        </w:rPr>
        <w:t>.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818AC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…………….</w:t>
      </w:r>
    </w:p>
    <w:p w14:paraId="79DF50B3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727E0B0" w14:textId="77777777" w:rsidR="0012157F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……….……. </w:t>
      </w:r>
      <w:r w:rsidRPr="00694C83">
        <w:rPr>
          <w:rFonts w:ascii="Times New Roman" w:hAnsi="Times New Roman"/>
          <w:i/>
          <w:sz w:val="20"/>
          <w:szCs w:val="20"/>
        </w:rPr>
        <w:t>(miejscowość),</w:t>
      </w:r>
      <w:r w:rsidRPr="00694C8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1FE36494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 </w:t>
      </w:r>
    </w:p>
    <w:p w14:paraId="719654C9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3F86C0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33214499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E517B0C" w14:textId="5CCC57FC" w:rsidR="00D2702A" w:rsidRPr="003818AC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</w:t>
      </w:r>
      <w:r w:rsidR="00313417" w:rsidRPr="003818A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818A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818AC">
        <w:rPr>
          <w:rFonts w:ascii="Times New Roman" w:hAnsi="Times New Roman"/>
          <w:sz w:val="24"/>
          <w:szCs w:val="24"/>
        </w:rPr>
        <w:t xml:space="preserve"> warunki udziału </w:t>
      </w:r>
      <w:r w:rsidR="00694C83">
        <w:rPr>
          <w:rFonts w:ascii="Times New Roman" w:hAnsi="Times New Roman"/>
          <w:sz w:val="24"/>
          <w:szCs w:val="24"/>
        </w:rPr>
        <w:br/>
      </w:r>
      <w:r w:rsidR="004541F9" w:rsidRPr="003818A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18AC" w14:paraId="4FB773B2" w14:textId="77777777" w:rsidTr="000B05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508E" w14:textId="77777777" w:rsidR="00D2702A" w:rsidRPr="003818A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1F37" w14:textId="77777777" w:rsidR="00D2702A" w:rsidRPr="003818A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F2CCC" w:rsidRPr="003818AC" w14:paraId="066740A7" w14:textId="77777777" w:rsidTr="000B05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5106" w14:textId="77777777" w:rsidR="002F2CCC" w:rsidRPr="003818AC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3975" w14:textId="77777777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41506" w14:textId="26584E44" w:rsidR="002F2CCC" w:rsidRPr="003818AC" w:rsidRDefault="002F2CCC" w:rsidP="001C176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94C83"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0B0520" w:rsidRPr="003818AC" w14:paraId="40258B0D" w14:textId="77777777" w:rsidTr="000B05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65B" w14:textId="77777777" w:rsidR="000B0520" w:rsidRPr="003818AC" w:rsidRDefault="000B0520" w:rsidP="000B052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8962" w14:textId="7DF9BD38" w:rsidR="000B0520" w:rsidRPr="002A5EC7" w:rsidRDefault="000B0520" w:rsidP="002A5EC7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5EC7">
              <w:rPr>
                <w:rFonts w:ascii="Times New Roman" w:hAnsi="Times New Roman"/>
                <w:b/>
                <w:bCs/>
                <w:sz w:val="24"/>
                <w:szCs w:val="24"/>
              </w:rPr>
              <w:t>Wykaz osób</w:t>
            </w:r>
          </w:p>
          <w:p w14:paraId="65582996" w14:textId="77777777" w:rsidR="002A5EC7" w:rsidRDefault="002A5EC7" w:rsidP="002A5EC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45C30308" w14:textId="77777777" w:rsidR="002A5EC7" w:rsidRPr="000B0520" w:rsidRDefault="002A5EC7" w:rsidP="000B0520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8FA094" w14:textId="77777777" w:rsidR="000B0520" w:rsidRPr="000B0520" w:rsidRDefault="000B0520" w:rsidP="000B0520">
            <w:pPr>
              <w:pStyle w:val="Akapitzlist"/>
              <w:numPr>
                <w:ilvl w:val="0"/>
                <w:numId w:val="14"/>
              </w:num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sz w:val="24"/>
                <w:szCs w:val="24"/>
                <w:u w:val="single"/>
              </w:rPr>
              <w:t xml:space="preserve">kierownik budowy </w:t>
            </w:r>
            <w:r w:rsidRPr="000B0520">
              <w:rPr>
                <w:rFonts w:ascii="Times New Roman" w:hAnsi="Times New Roman"/>
                <w:sz w:val="24"/>
                <w:szCs w:val="24"/>
              </w:rPr>
              <w:t xml:space="preserve">-  wykształcenie wyższe techniczne, uprawnienia budowlane do kierowania robotami budowlanymi w specjalności konstrukcyjno-budowlanej bez ograniczeń, minimum 4-letnie doświadczenie zawodowe na stanowisku kierownika budowy / kierownika robót konstrukcyjno-budowlanych, w tym przy realizacji co najmniej jednego zakończonego kontraktu w zakresie budowy, ' rozbudowy lub przebudowy obiektu użyteczności publicznej wartości zadania nie mniejszej niż 5 000 000,00 zł brutto;  </w:t>
            </w:r>
          </w:p>
          <w:p w14:paraId="32103817" w14:textId="77777777" w:rsidR="000B0520" w:rsidRPr="000B0520" w:rsidRDefault="000B0520" w:rsidP="000B0520">
            <w:pPr>
              <w:pStyle w:val="Akapitzlist"/>
              <w:numPr>
                <w:ilvl w:val="0"/>
                <w:numId w:val="14"/>
              </w:num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sz w:val="24"/>
                <w:szCs w:val="24"/>
                <w:u w:val="single"/>
              </w:rPr>
              <w:t>kierownik robót sanitarnych</w:t>
            </w:r>
            <w:r w:rsidRPr="000B0520">
              <w:rPr>
                <w:rFonts w:ascii="Times New Roman" w:hAnsi="Times New Roman"/>
                <w:sz w:val="24"/>
                <w:szCs w:val="24"/>
              </w:rPr>
              <w:t xml:space="preserve"> - wykształcenie wyższe techniczne, uprawnienia budowlane do kierowania robotami budowlanymi w specjalności instalacyjnej w zakresie sieci, instalacji i urządzeń cieplnych, wentylacyjnych, gazowych, wodociągowych i kanalizacyjnych bez ograniczeń, minimum 4-letnie doświadczenie zawodowe na stanowisku kierownika robót sanitarnych, w tym przy realizacji co najmniej jednego zakończonego kontraktu w zakresie budowy, rozbudowy lub przebudowy </w:t>
            </w:r>
            <w:r w:rsidRPr="000B0520">
              <w:rPr>
                <w:rFonts w:ascii="Times New Roman" w:hAnsi="Times New Roman"/>
                <w:sz w:val="24"/>
                <w:szCs w:val="24"/>
              </w:rPr>
              <w:lastRenderedPageBreak/>
              <w:t>obiektu użyteczności publicznej wartości zadania nie mniejszej niż 5 000 000,00 zł brutto;</w:t>
            </w:r>
          </w:p>
          <w:p w14:paraId="33449A88" w14:textId="77777777" w:rsidR="000B0520" w:rsidRPr="000B0520" w:rsidRDefault="000B0520" w:rsidP="000B0520">
            <w:pPr>
              <w:pStyle w:val="Akapitzlist"/>
              <w:numPr>
                <w:ilvl w:val="0"/>
                <w:numId w:val="14"/>
              </w:num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sz w:val="24"/>
                <w:szCs w:val="24"/>
                <w:u w:val="single"/>
              </w:rPr>
              <w:t>kierownik robót elektrycznych</w:t>
            </w:r>
            <w:r w:rsidRPr="000B0520">
              <w:rPr>
                <w:rFonts w:ascii="Times New Roman" w:hAnsi="Times New Roman"/>
                <w:sz w:val="24"/>
                <w:szCs w:val="24"/>
              </w:rPr>
              <w:t xml:space="preserve"> - wykształcenie wyższe techniczne, uprawnienia budowlane do kierowania robotami budowlanymi w specjalności instalacyjnej w zakresie sieci, instalacji i urządzeń elektrycznych i elektroenergetycznych bez ograniczeń, minimum 4-letnie doświadczenie zawodowe na stanowisku kierownika robót elektrycznych, w tym przy realizacji co najmniej jednego zakończonego kontraktu w zakresie budowy, rozbudowy lub przebudowy obiektu użyteczności publicznej o wartości zadania nie mniejszej niż 5 000 000,00 zł brutto</w:t>
            </w:r>
          </w:p>
          <w:p w14:paraId="69E91484" w14:textId="77777777" w:rsidR="000B0520" w:rsidRPr="000B0520" w:rsidRDefault="000B0520" w:rsidP="000B0520">
            <w:pPr>
              <w:pStyle w:val="Akapitzlist"/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2DC5063D" w14:textId="77777777" w:rsidR="000B0520" w:rsidRPr="000B0520" w:rsidRDefault="000B0520" w:rsidP="000B052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0B052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Dla osób wymienionych w wykazie należy dołączyć:</w:t>
            </w:r>
          </w:p>
          <w:p w14:paraId="34DB0054" w14:textId="77777777" w:rsidR="000B0520" w:rsidRDefault="000B0520" w:rsidP="000B052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sz w:val="24"/>
                <w:szCs w:val="24"/>
              </w:rPr>
              <w:t>Dokument potwierdzający uprawnienia budowlane.</w:t>
            </w:r>
          </w:p>
          <w:p w14:paraId="3272918E" w14:textId="77777777" w:rsidR="00494E99" w:rsidRDefault="00494E99" w:rsidP="00494E9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0A86E08" w14:textId="074E7986" w:rsidR="00494E99" w:rsidRPr="000B0520" w:rsidRDefault="002A5EC7" w:rsidP="00494E99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 </w:t>
            </w:r>
            <w:r w:rsidR="00494E99" w:rsidRPr="000B0520">
              <w:rPr>
                <w:rFonts w:ascii="Times New Roman" w:hAnsi="Times New Roman"/>
                <w:b/>
                <w:bCs/>
                <w:sz w:val="24"/>
                <w:szCs w:val="24"/>
              </w:rPr>
              <w:t>Wykaz robót budowanych</w:t>
            </w:r>
          </w:p>
          <w:p w14:paraId="689208BD" w14:textId="77777777" w:rsidR="00494E99" w:rsidRPr="000B0520" w:rsidRDefault="00494E99" w:rsidP="00494E99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sz w:val="24"/>
                <w:szCs w:val="24"/>
              </w:rPr>
              <w:t>Wykaz robót wykonanych - w okresie ostatnich pięciu lat przed upływem terminu składania ofert przynajmniej jedną robotę budowlaną dotyczącą obiektu użyteczności publicznej o wartości nie mniejszej niż 5 000 000,00 zł brutto.</w:t>
            </w:r>
          </w:p>
          <w:p w14:paraId="5E78175F" w14:textId="456620B6" w:rsidR="00494E99" w:rsidRPr="000B0520" w:rsidRDefault="00494E99" w:rsidP="00494E9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52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Każda wymieniona w tabeli robota budowlana powinna być poparta dokumentem potwierdzającym, że została wykonana należycie.</w:t>
            </w:r>
          </w:p>
        </w:tc>
      </w:tr>
      <w:tr w:rsidR="000B0520" w:rsidRPr="003818AC" w14:paraId="569DBA0D" w14:textId="77777777" w:rsidTr="000B05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821B" w14:textId="77777777" w:rsidR="000B0520" w:rsidRPr="003818AC" w:rsidRDefault="000B0520" w:rsidP="000B0520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18E7" w14:textId="32B12C62" w:rsidR="000B0520" w:rsidRPr="003818AC" w:rsidRDefault="000B0520" w:rsidP="000B052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574A409D" w14:textId="520083CB" w:rsidR="000B0520" w:rsidRPr="003818AC" w:rsidRDefault="000B0520" w:rsidP="000B052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818AC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BF75797" w14:textId="77777777" w:rsidR="00D2702A" w:rsidRPr="003818AC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AE83803" w14:textId="77777777" w:rsidR="0012157F" w:rsidRPr="00CF748A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>dnia ………….……. r.</w:t>
      </w:r>
    </w:p>
    <w:p w14:paraId="01DC516E" w14:textId="36352419" w:rsidR="00025C8D" w:rsidRPr="00CF748A" w:rsidRDefault="00025C8D" w:rsidP="00CF748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 </w:t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2C9ED5" w14:textId="77777777" w:rsidR="00F8042D" w:rsidRPr="00CF748A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p w14:paraId="56D64239" w14:textId="2FB6B0E5" w:rsidR="00D23F3D" w:rsidRPr="003818AC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CF748A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818AC">
        <w:rPr>
          <w:rFonts w:ascii="Times New Roman" w:hAnsi="Times New Roman"/>
          <w:sz w:val="24"/>
          <w:szCs w:val="24"/>
        </w:rPr>
        <w:t>Z</w:t>
      </w:r>
      <w:r w:rsidRPr="003818AC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74B76463" w14:textId="77777777" w:rsidR="00FE4E2B" w:rsidRPr="003818A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A932872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836845" w14:textId="77777777" w:rsidR="0012157F" w:rsidRPr="00CF748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43E426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9471C6" w14:textId="77777777" w:rsidR="00484F88" w:rsidRPr="00CF748A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CF74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A679" w14:textId="77777777" w:rsidR="007B30AD" w:rsidRDefault="007B30AD" w:rsidP="0038231F">
      <w:pPr>
        <w:spacing w:after="0" w:line="240" w:lineRule="auto"/>
      </w:pPr>
      <w:r>
        <w:separator/>
      </w:r>
    </w:p>
  </w:endnote>
  <w:endnote w:type="continuationSeparator" w:id="0">
    <w:p w14:paraId="3889D44C" w14:textId="77777777" w:rsidR="007B30AD" w:rsidRDefault="007B30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06C3" w14:textId="77777777" w:rsidR="002F2CCC" w:rsidRDefault="002F2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7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7D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F94E" w14:textId="77777777" w:rsidR="002F2CCC" w:rsidRDefault="002F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48C7" w14:textId="77777777" w:rsidR="007B30AD" w:rsidRDefault="007B30AD" w:rsidP="0038231F">
      <w:pPr>
        <w:spacing w:after="0" w:line="240" w:lineRule="auto"/>
      </w:pPr>
      <w:r>
        <w:separator/>
      </w:r>
    </w:p>
  </w:footnote>
  <w:footnote w:type="continuationSeparator" w:id="0">
    <w:p w14:paraId="0D70B2E2" w14:textId="77777777" w:rsidR="007B30AD" w:rsidRDefault="007B30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FE10B" w14:textId="77777777" w:rsidR="002F2CCC" w:rsidRDefault="002F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113FF" w14:textId="77777777" w:rsidR="002F2CCC" w:rsidRDefault="002F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F417" w14:textId="77777777" w:rsidR="002F2CCC" w:rsidRDefault="002F2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C6472"/>
    <w:multiLevelType w:val="hybridMultilevel"/>
    <w:tmpl w:val="43EC2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E5C5D"/>
    <w:multiLevelType w:val="hybridMultilevel"/>
    <w:tmpl w:val="B8620BA2"/>
    <w:lvl w:ilvl="0" w:tplc="E8E68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46ADA"/>
    <w:multiLevelType w:val="hybridMultilevel"/>
    <w:tmpl w:val="6420AB94"/>
    <w:lvl w:ilvl="0" w:tplc="CD6AE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16341"/>
    <w:multiLevelType w:val="hybridMultilevel"/>
    <w:tmpl w:val="C05C386C"/>
    <w:lvl w:ilvl="0" w:tplc="22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643587">
    <w:abstractNumId w:val="11"/>
  </w:num>
  <w:num w:numId="2" w16cid:durableId="610867130">
    <w:abstractNumId w:val="0"/>
  </w:num>
  <w:num w:numId="3" w16cid:durableId="2037080580">
    <w:abstractNumId w:val="9"/>
  </w:num>
  <w:num w:numId="4" w16cid:durableId="2075202482">
    <w:abstractNumId w:val="13"/>
  </w:num>
  <w:num w:numId="5" w16cid:durableId="1278682381">
    <w:abstractNumId w:val="12"/>
  </w:num>
  <w:num w:numId="6" w16cid:durableId="452939644">
    <w:abstractNumId w:val="8"/>
  </w:num>
  <w:num w:numId="7" w16cid:durableId="490606539">
    <w:abstractNumId w:val="1"/>
  </w:num>
  <w:num w:numId="8" w16cid:durableId="10496743">
    <w:abstractNumId w:val="4"/>
  </w:num>
  <w:num w:numId="9" w16cid:durableId="459692826">
    <w:abstractNumId w:val="2"/>
  </w:num>
  <w:num w:numId="10" w16cid:durableId="1318653542">
    <w:abstractNumId w:val="5"/>
  </w:num>
  <w:num w:numId="11" w16cid:durableId="253829002">
    <w:abstractNumId w:val="3"/>
  </w:num>
  <w:num w:numId="12" w16cid:durableId="1896507121">
    <w:abstractNumId w:val="10"/>
  </w:num>
  <w:num w:numId="13" w16cid:durableId="1738891149">
    <w:abstractNumId w:val="7"/>
  </w:num>
  <w:num w:numId="14" w16cid:durableId="1348293375">
    <w:abstractNumId w:val="6"/>
  </w:num>
  <w:num w:numId="15" w16cid:durableId="9412295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9E"/>
    <w:rsid w:val="00023477"/>
    <w:rsid w:val="000247FF"/>
    <w:rsid w:val="00025C8D"/>
    <w:rsid w:val="000303EE"/>
    <w:rsid w:val="0005473D"/>
    <w:rsid w:val="00073C3D"/>
    <w:rsid w:val="000809B6"/>
    <w:rsid w:val="000857C0"/>
    <w:rsid w:val="000B052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A5EC7"/>
    <w:rsid w:val="002B2AD9"/>
    <w:rsid w:val="002C1C7B"/>
    <w:rsid w:val="002C4137"/>
    <w:rsid w:val="002C4948"/>
    <w:rsid w:val="002E641A"/>
    <w:rsid w:val="002F2CCC"/>
    <w:rsid w:val="00313417"/>
    <w:rsid w:val="00313911"/>
    <w:rsid w:val="00333209"/>
    <w:rsid w:val="00337073"/>
    <w:rsid w:val="00343DBD"/>
    <w:rsid w:val="00350CD9"/>
    <w:rsid w:val="00351F8A"/>
    <w:rsid w:val="00364235"/>
    <w:rsid w:val="003818AC"/>
    <w:rsid w:val="0038231F"/>
    <w:rsid w:val="003A149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E99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4C8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0A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48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34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1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0220A"/>
  <w15:docId w15:val="{75AD4595-FF4D-439C-9FC7-632DC5A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2022-05-09T10:33:00Z</dcterms:created>
  <dcterms:modified xsi:type="dcterms:W3CDTF">2022-08-11T05:47:00Z</dcterms:modified>
</cp:coreProperties>
</file>