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5303071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18026E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54C86B8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18026E">
        <w:rPr>
          <w:rFonts w:ascii="Times New Roman" w:eastAsia="Times New Roman" w:hAnsi="Times New Roman"/>
          <w:b/>
          <w:sz w:val="24"/>
          <w:szCs w:val="20"/>
          <w:lang w:eastAsia="pl-PL"/>
        </w:rPr>
        <w:t>55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386C20C" w14:textId="77777777" w:rsidR="0018026E" w:rsidRDefault="0018026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802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Integracja aptek szpitalnych w centralną aptekę szpitalną i procesu zaopatrzenia w asortyment apteczny wraz z utworzeniem pomieszczeń Pracowni Żywienia Pozajelitowego i Dojelitowego w Szpitalu Wojewódzkim w Poznaniu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</w:p>
    <w:p w14:paraId="14ACDDB8" w14:textId="7A031698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79C1A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8026E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7</cp:revision>
  <dcterms:created xsi:type="dcterms:W3CDTF">2017-08-01T08:06:00Z</dcterms:created>
  <dcterms:modified xsi:type="dcterms:W3CDTF">2022-08-11T05:48:00Z</dcterms:modified>
</cp:coreProperties>
</file>