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9A7F3" w14:textId="77777777" w:rsidR="006676AE" w:rsidRPr="00CC1734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CC1734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CC1734">
        <w:rPr>
          <w:rFonts w:ascii="Arial" w:hAnsi="Arial" w:cs="Arial"/>
          <w:b/>
          <w:bCs/>
          <w:i w:val="0"/>
          <w:sz w:val="20"/>
        </w:rPr>
        <w:t>3</w:t>
      </w:r>
      <w:r w:rsidR="00B36ABD" w:rsidRPr="00CC1734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48CD2A5" w14:textId="6C683E26" w:rsidR="006676AE" w:rsidRPr="00CC1734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   </w:t>
      </w:r>
      <w:r w:rsidR="00CC1734">
        <w:rPr>
          <w:rFonts w:ascii="Arial" w:hAnsi="Arial" w:cs="Arial"/>
          <w:sz w:val="20"/>
          <w:szCs w:val="20"/>
        </w:rPr>
        <w:t xml:space="preserve">         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="005103B9" w:rsidRPr="00CC1734">
        <w:rPr>
          <w:rFonts w:ascii="Arial" w:hAnsi="Arial" w:cs="Arial"/>
          <w:sz w:val="20"/>
          <w:szCs w:val="20"/>
        </w:rPr>
        <w:t>Znak sprawy:</w:t>
      </w:r>
      <w:r w:rsidR="005103B9" w:rsidRPr="00CC1734">
        <w:rPr>
          <w:rFonts w:ascii="Arial" w:hAnsi="Arial" w:cs="Arial"/>
          <w:b/>
          <w:sz w:val="20"/>
          <w:szCs w:val="20"/>
        </w:rPr>
        <w:t xml:space="preserve"> </w:t>
      </w:r>
      <w:r w:rsidR="001B35E0" w:rsidRPr="00CC1734">
        <w:rPr>
          <w:rFonts w:ascii="Arial" w:hAnsi="Arial" w:cs="Arial"/>
          <w:b/>
          <w:sz w:val="20"/>
          <w:szCs w:val="20"/>
        </w:rPr>
        <w:t>KA-2/0</w:t>
      </w:r>
      <w:r w:rsidR="00CC1734">
        <w:rPr>
          <w:rFonts w:ascii="Arial" w:hAnsi="Arial" w:cs="Arial"/>
          <w:b/>
          <w:sz w:val="20"/>
          <w:szCs w:val="20"/>
        </w:rPr>
        <w:t>74</w:t>
      </w:r>
      <w:r w:rsidR="001B35E0" w:rsidRPr="00CC1734">
        <w:rPr>
          <w:rFonts w:ascii="Arial" w:hAnsi="Arial" w:cs="Arial"/>
          <w:b/>
          <w:sz w:val="20"/>
          <w:szCs w:val="20"/>
        </w:rPr>
        <w:t>/2022</w:t>
      </w:r>
    </w:p>
    <w:p w14:paraId="1979D4B7" w14:textId="77777777" w:rsidR="00C4103F" w:rsidRPr="00CC1734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CC1734">
        <w:rPr>
          <w:rFonts w:ascii="Arial" w:hAnsi="Arial" w:cs="Arial"/>
          <w:b/>
          <w:sz w:val="20"/>
          <w:szCs w:val="20"/>
        </w:rPr>
        <w:t xml:space="preserve"> </w:t>
      </w:r>
      <w:r w:rsidR="007118F0" w:rsidRPr="00CC1734">
        <w:rPr>
          <w:rFonts w:ascii="Arial" w:hAnsi="Arial" w:cs="Arial"/>
          <w:b/>
          <w:sz w:val="20"/>
          <w:szCs w:val="20"/>
        </w:rPr>
        <w:t>Zamawiający</w:t>
      </w:r>
      <w:r w:rsidR="007936D6" w:rsidRPr="00CC1734">
        <w:rPr>
          <w:rFonts w:ascii="Arial" w:hAnsi="Arial" w:cs="Arial"/>
          <w:b/>
          <w:sz w:val="20"/>
          <w:szCs w:val="20"/>
        </w:rPr>
        <w:t>:</w:t>
      </w:r>
    </w:p>
    <w:p w14:paraId="71E242F9" w14:textId="77777777" w:rsidR="006676AE" w:rsidRPr="00CC1734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CC1734">
        <w:rPr>
          <w:rFonts w:ascii="Arial" w:hAnsi="Arial" w:cs="Arial"/>
          <w:sz w:val="20"/>
          <w:szCs w:val="20"/>
        </w:rPr>
        <w:t xml:space="preserve">  </w:t>
      </w:r>
      <w:r w:rsidRPr="00CC1734">
        <w:rPr>
          <w:rFonts w:ascii="Arial" w:hAnsi="Arial" w:cs="Arial"/>
          <w:sz w:val="20"/>
          <w:szCs w:val="20"/>
        </w:rPr>
        <w:t>Kościuszki</w:t>
      </w:r>
    </w:p>
    <w:p w14:paraId="10304A23" w14:textId="77777777" w:rsidR="006676AE" w:rsidRPr="00CC1734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ul. Warszawska 24</w:t>
      </w:r>
      <w:r w:rsidR="006676AE"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sz w:val="20"/>
          <w:szCs w:val="20"/>
        </w:rPr>
        <w:t>W-9</w:t>
      </w:r>
      <w:r w:rsidR="006676AE"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sz w:val="20"/>
          <w:szCs w:val="20"/>
        </w:rPr>
        <w:t>/pok. 110,</w:t>
      </w:r>
    </w:p>
    <w:p w14:paraId="2798E7F9" w14:textId="77777777" w:rsidR="00F90CD1" w:rsidRPr="00CC1734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31-155</w:t>
      </w:r>
      <w:r w:rsidR="006676AE"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sz w:val="20"/>
          <w:szCs w:val="20"/>
        </w:rPr>
        <w:t>KRAKÓW</w:t>
      </w:r>
    </w:p>
    <w:p w14:paraId="30080B55" w14:textId="77777777" w:rsidR="00C4103F" w:rsidRPr="00CC1734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 xml:space="preserve"> </w:t>
      </w:r>
    </w:p>
    <w:p w14:paraId="3FA7877B" w14:textId="77777777" w:rsidR="00C4103F" w:rsidRPr="00CC1734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CC1734">
        <w:rPr>
          <w:rFonts w:ascii="Arial" w:hAnsi="Arial" w:cs="Arial"/>
          <w:b/>
          <w:sz w:val="20"/>
          <w:szCs w:val="20"/>
        </w:rPr>
        <w:t>Wykonawca</w:t>
      </w:r>
      <w:r w:rsidR="007936D6" w:rsidRPr="00CC1734">
        <w:rPr>
          <w:rFonts w:ascii="Arial" w:hAnsi="Arial" w:cs="Arial"/>
          <w:b/>
          <w:sz w:val="20"/>
          <w:szCs w:val="20"/>
        </w:rPr>
        <w:t>:</w:t>
      </w:r>
    </w:p>
    <w:p w14:paraId="19055E17" w14:textId="77777777" w:rsidR="007118F0" w:rsidRPr="00CC1734" w:rsidRDefault="007118F0" w:rsidP="00757EFB">
      <w:pPr>
        <w:spacing w:after="0" w:line="48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CC1734">
        <w:rPr>
          <w:rFonts w:ascii="Arial" w:hAnsi="Arial" w:cs="Arial"/>
          <w:sz w:val="20"/>
          <w:szCs w:val="20"/>
        </w:rPr>
        <w:t>.…</w:t>
      </w:r>
      <w:r w:rsidR="004541F9" w:rsidRPr="00CC1734">
        <w:rPr>
          <w:rFonts w:ascii="Arial" w:hAnsi="Arial" w:cs="Arial"/>
          <w:sz w:val="20"/>
          <w:szCs w:val="20"/>
        </w:rPr>
        <w:t>..</w:t>
      </w:r>
    </w:p>
    <w:p w14:paraId="7DF75B1D" w14:textId="77777777" w:rsidR="00757EFB" w:rsidRPr="00CC1734" w:rsidRDefault="00757EFB" w:rsidP="00757EFB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…………………………………………</w:t>
      </w:r>
    </w:p>
    <w:p w14:paraId="156F61AC" w14:textId="77777777" w:rsidR="007118F0" w:rsidRPr="00CC1734" w:rsidRDefault="007118F0" w:rsidP="00757EFB">
      <w:pPr>
        <w:ind w:right="5528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CC1734">
        <w:rPr>
          <w:rFonts w:ascii="Arial" w:hAnsi="Arial" w:cs="Arial"/>
          <w:i/>
          <w:sz w:val="20"/>
          <w:szCs w:val="20"/>
        </w:rPr>
        <w:t xml:space="preserve">, w zależności od </w:t>
      </w:r>
      <w:r w:rsidR="00BB0C3C" w:rsidRPr="00CC1734">
        <w:rPr>
          <w:rFonts w:ascii="Arial" w:hAnsi="Arial" w:cs="Arial"/>
          <w:i/>
          <w:sz w:val="20"/>
          <w:szCs w:val="20"/>
        </w:rPr>
        <w:t xml:space="preserve">podmiotu: NIP/PESEL, </w:t>
      </w:r>
      <w:r w:rsidRPr="00CC1734">
        <w:rPr>
          <w:rFonts w:ascii="Arial" w:hAnsi="Arial" w:cs="Arial"/>
          <w:i/>
          <w:sz w:val="20"/>
          <w:szCs w:val="20"/>
        </w:rPr>
        <w:t>KRS/CEiDG)</w:t>
      </w:r>
    </w:p>
    <w:p w14:paraId="6D02B9F4" w14:textId="77777777" w:rsidR="007118F0" w:rsidRPr="00CC1734" w:rsidRDefault="007936D6" w:rsidP="00F0428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CC1734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CA4C7DE" w14:textId="77777777" w:rsidR="00C4103F" w:rsidRPr="00CC1734" w:rsidRDefault="007936D6" w:rsidP="00757EFB">
      <w:pPr>
        <w:spacing w:after="24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CC1734">
        <w:rPr>
          <w:rFonts w:ascii="Arial" w:hAnsi="Arial" w:cs="Arial"/>
          <w:sz w:val="20"/>
          <w:szCs w:val="20"/>
        </w:rPr>
        <w:t>……</w:t>
      </w:r>
    </w:p>
    <w:p w14:paraId="78945DCC" w14:textId="77777777" w:rsidR="00757EFB" w:rsidRPr="00CC1734" w:rsidRDefault="00757EFB" w:rsidP="00757EFB">
      <w:pPr>
        <w:spacing w:after="40" w:line="240" w:lineRule="auto"/>
        <w:ind w:right="5528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…………………………………………</w:t>
      </w:r>
    </w:p>
    <w:p w14:paraId="6EDF4641" w14:textId="77777777" w:rsidR="007936D6" w:rsidRPr="00CC1734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i/>
          <w:sz w:val="20"/>
          <w:szCs w:val="20"/>
        </w:rPr>
        <w:t>(imię, n</w:t>
      </w:r>
      <w:r w:rsidR="00825A09" w:rsidRPr="00CC1734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CC1734">
        <w:rPr>
          <w:rFonts w:ascii="Arial" w:hAnsi="Arial" w:cs="Arial"/>
          <w:i/>
          <w:sz w:val="20"/>
          <w:szCs w:val="20"/>
        </w:rPr>
        <w:t>stanowisko/podstawa do</w:t>
      </w:r>
      <w:r w:rsidR="0012157F" w:rsidRPr="00CC1734">
        <w:rPr>
          <w:rFonts w:ascii="Arial" w:hAnsi="Arial" w:cs="Arial"/>
          <w:i/>
          <w:sz w:val="20"/>
          <w:szCs w:val="20"/>
        </w:rPr>
        <w:t xml:space="preserve"> </w:t>
      </w:r>
      <w:r w:rsidR="00825A09" w:rsidRPr="00CC1734">
        <w:rPr>
          <w:rFonts w:ascii="Arial" w:hAnsi="Arial" w:cs="Arial"/>
          <w:i/>
          <w:sz w:val="20"/>
          <w:szCs w:val="20"/>
        </w:rPr>
        <w:t>reprezentacji</w:t>
      </w:r>
      <w:r w:rsidRPr="00CC1734">
        <w:rPr>
          <w:rFonts w:ascii="Arial" w:hAnsi="Arial" w:cs="Arial"/>
          <w:i/>
          <w:sz w:val="20"/>
          <w:szCs w:val="20"/>
        </w:rPr>
        <w:t>)</w:t>
      </w:r>
    </w:p>
    <w:p w14:paraId="0697223B" w14:textId="77777777" w:rsidR="00484F88" w:rsidRPr="00CC1734" w:rsidRDefault="00484F88" w:rsidP="00C4103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CC1734" w14:paraId="3863EF33" w14:textId="77777777" w:rsidTr="00EC7D5B">
        <w:tc>
          <w:tcPr>
            <w:tcW w:w="9212" w:type="dxa"/>
            <w:shd w:val="clear" w:color="auto" w:fill="D9D9D9"/>
          </w:tcPr>
          <w:p w14:paraId="6F08D339" w14:textId="77777777" w:rsidR="001B35E0" w:rsidRPr="00CC1734" w:rsidRDefault="001B35E0" w:rsidP="00EC7D5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409C2ED6" w14:textId="77777777" w:rsidR="001B35E0" w:rsidRPr="00CC1734" w:rsidRDefault="001B35E0" w:rsidP="00EC7D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42BDAEC5" w14:textId="007564AD" w:rsidR="001B35E0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01E68C0B" w14:textId="25033F5F" w:rsidR="001B35E0" w:rsidRPr="00CC1734" w:rsidRDefault="00CC1734" w:rsidP="00CC1734">
            <w:pPr>
              <w:spacing w:after="120" w:line="360" w:lineRule="auto"/>
              <w:jc w:val="center"/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  <w:r w:rsidR="001B35E0"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ORAZ</w:t>
            </w:r>
          </w:p>
          <w:p w14:paraId="0497389F" w14:textId="77777777" w:rsidR="001B35E0" w:rsidRPr="00CC1734" w:rsidRDefault="001B35E0" w:rsidP="00EC7D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6CDC5447" w14:textId="77777777" w:rsidR="004C4854" w:rsidRPr="00CC1734" w:rsidRDefault="004C4854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9A13C3" w14:textId="7063EE66" w:rsidR="005434B3" w:rsidRDefault="001F027E" w:rsidP="009A044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Na potrzeby postę</w:t>
      </w:r>
      <w:r w:rsidR="008D0487" w:rsidRPr="00CC1734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C1734">
        <w:rPr>
          <w:rFonts w:ascii="Arial" w:hAnsi="Arial" w:cs="Arial"/>
          <w:sz w:val="20"/>
          <w:szCs w:val="20"/>
        </w:rPr>
        <w:t>zamówienia publicznego</w:t>
      </w:r>
      <w:r w:rsidR="005434B3" w:rsidRPr="00CC1734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C1734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C1734">
        <w:rPr>
          <w:rFonts w:ascii="Arial" w:hAnsi="Arial" w:cs="Arial"/>
          <w:b/>
          <w:sz w:val="20"/>
          <w:szCs w:val="20"/>
        </w:rPr>
        <w:t>,</w:t>
      </w:r>
      <w:r w:rsidR="002B2AD9" w:rsidRPr="00CC1734">
        <w:rPr>
          <w:rFonts w:ascii="Arial" w:hAnsi="Arial" w:cs="Arial"/>
          <w:sz w:val="20"/>
          <w:szCs w:val="20"/>
        </w:rPr>
        <w:t xml:space="preserve"> </w:t>
      </w:r>
      <w:r w:rsidR="002168A8" w:rsidRPr="00CC1734">
        <w:rPr>
          <w:rFonts w:ascii="Arial" w:hAnsi="Arial" w:cs="Arial"/>
          <w:sz w:val="20"/>
          <w:szCs w:val="20"/>
        </w:rPr>
        <w:t>pn.</w:t>
      </w:r>
      <w:r w:rsidR="002B2AD9" w:rsidRPr="00CC1734">
        <w:rPr>
          <w:rFonts w:ascii="Arial" w:hAnsi="Arial" w:cs="Arial"/>
          <w:sz w:val="20"/>
          <w:szCs w:val="20"/>
        </w:rPr>
        <w:t>:</w:t>
      </w:r>
      <w:r w:rsidR="002168A8" w:rsidRPr="00CC1734">
        <w:rPr>
          <w:rFonts w:ascii="Arial" w:hAnsi="Arial" w:cs="Arial"/>
          <w:sz w:val="20"/>
          <w:szCs w:val="20"/>
        </w:rPr>
        <w:t xml:space="preserve"> </w:t>
      </w:r>
    </w:p>
    <w:p w14:paraId="44BDB045" w14:textId="77777777" w:rsidR="009A044E" w:rsidRPr="00CC1734" w:rsidRDefault="009A044E" w:rsidP="009A044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2ACAF59" w14:textId="0DF16BE2" w:rsidR="009A044E" w:rsidRDefault="009A044E" w:rsidP="009A044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A044E">
        <w:rPr>
          <w:rFonts w:ascii="Arial" w:eastAsia="Times New Roman" w:hAnsi="Arial" w:cs="Arial"/>
          <w:b/>
          <w:sz w:val="20"/>
          <w:szCs w:val="20"/>
          <w:lang w:eastAsia="pl-PL"/>
        </w:rPr>
        <w:t>Remont instalacji elektrycznej</w:t>
      </w:r>
      <w:r w:rsidR="00550F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instalacja strukturalna -</w:t>
      </w:r>
      <w:r w:rsidRPr="009A044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budynku W-12 (10-35), Wydział Inżynierii i Technologii Chemicznej Politechniki Krakowskiej, ul. Warszawska 24 w Krakowie - ul. Szlak 24</w:t>
      </w:r>
    </w:p>
    <w:p w14:paraId="0EFE6EEC" w14:textId="77777777" w:rsidR="009A044E" w:rsidRPr="009A044E" w:rsidRDefault="009A044E" w:rsidP="009A044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565687C" w14:textId="77777777" w:rsidR="00F90CD1" w:rsidRPr="00CC1734" w:rsidRDefault="00E65685" w:rsidP="00232DF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</w:t>
      </w:r>
      <w:r w:rsidR="00825A09" w:rsidRPr="00CC1734">
        <w:rPr>
          <w:rFonts w:ascii="Arial" w:hAnsi="Arial" w:cs="Arial"/>
          <w:sz w:val="20"/>
          <w:szCs w:val="20"/>
        </w:rPr>
        <w:t>dczam</w:t>
      </w:r>
      <w:r w:rsidRPr="00CC1734">
        <w:rPr>
          <w:rFonts w:ascii="Arial" w:hAnsi="Arial" w:cs="Arial"/>
          <w:sz w:val="20"/>
          <w:szCs w:val="20"/>
        </w:rPr>
        <w:t>,</w:t>
      </w:r>
      <w:r w:rsidR="002B2AD9" w:rsidRPr="00CC1734">
        <w:rPr>
          <w:rFonts w:ascii="Arial" w:hAnsi="Arial" w:cs="Arial"/>
          <w:sz w:val="20"/>
          <w:szCs w:val="20"/>
        </w:rPr>
        <w:t xml:space="preserve"> co następuje:</w:t>
      </w:r>
    </w:p>
    <w:p w14:paraId="18CA6745" w14:textId="77777777" w:rsidR="00CC1734" w:rsidRPr="001448FB" w:rsidRDefault="00CC1734" w:rsidP="00CC1734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6E660EB9" w14:textId="425E47AD" w:rsidR="00C113BF" w:rsidRPr="00CC1734" w:rsidRDefault="00C113BF" w:rsidP="00CC1734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CC1734">
        <w:rPr>
          <w:rFonts w:ascii="Arial" w:hAnsi="Arial" w:cs="Arial"/>
          <w:sz w:val="20"/>
          <w:szCs w:val="20"/>
        </w:rPr>
        <w:t xml:space="preserve">dstawie art. </w:t>
      </w:r>
      <w:r w:rsidR="00232DF0" w:rsidRPr="00CC1734">
        <w:rPr>
          <w:rFonts w:ascii="Arial" w:hAnsi="Arial" w:cs="Arial"/>
          <w:sz w:val="20"/>
          <w:szCs w:val="20"/>
        </w:rPr>
        <w:t>108</w:t>
      </w:r>
      <w:r w:rsidR="002C4137" w:rsidRPr="00CC1734">
        <w:rPr>
          <w:rFonts w:ascii="Arial" w:hAnsi="Arial" w:cs="Arial"/>
          <w:sz w:val="20"/>
          <w:szCs w:val="20"/>
        </w:rPr>
        <w:t xml:space="preserve"> ust 1 </w:t>
      </w:r>
      <w:r w:rsidRPr="00CC1734">
        <w:rPr>
          <w:rFonts w:ascii="Arial" w:hAnsi="Arial" w:cs="Arial"/>
          <w:sz w:val="20"/>
          <w:szCs w:val="20"/>
        </w:rPr>
        <w:t>ustawy Pzp</w:t>
      </w:r>
      <w:r w:rsidR="00641874" w:rsidRPr="00CC1734">
        <w:rPr>
          <w:rFonts w:ascii="Arial" w:hAnsi="Arial" w:cs="Arial"/>
          <w:sz w:val="20"/>
          <w:szCs w:val="20"/>
        </w:rPr>
        <w:t>.</w:t>
      </w:r>
    </w:p>
    <w:p w14:paraId="0C798B4C" w14:textId="35F099B5" w:rsidR="00CC1734" w:rsidRPr="00CC1734" w:rsidRDefault="00CC1734" w:rsidP="00CC173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podstawie art. 109 ust. 1 pkt. 4, pkt 5, pkt 6 , pkt 7 ustawy Pzp.</w:t>
      </w:r>
    </w:p>
    <w:p w14:paraId="1C87CC2F" w14:textId="77777777" w:rsidR="00CC1734" w:rsidRPr="00CC1734" w:rsidRDefault="00CC1734" w:rsidP="00CC173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CC1734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Pzp).</w:t>
      </w:r>
      <w:r w:rsidRPr="00CC1734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 i zapobiegawcze: </w:t>
      </w:r>
      <w:r w:rsidRPr="00CC1734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B0F9DF" w14:textId="77777777" w:rsidR="00CC1734" w:rsidRPr="00CC1734" w:rsidRDefault="00CC1734" w:rsidP="00CC1734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C4FB974" w14:textId="77777777" w:rsidR="002426FF" w:rsidRPr="00CC1734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798A86DB" w14:textId="77777777" w:rsidR="00023477" w:rsidRPr="00CC1734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2647917" w14:textId="133340DD" w:rsidR="00023477" w:rsidRDefault="00CC1734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023477" w:rsidRPr="00CC1734">
        <w:rPr>
          <w:rFonts w:ascii="Arial" w:hAnsi="Arial" w:cs="Arial"/>
          <w:sz w:val="20"/>
          <w:szCs w:val="20"/>
        </w:rPr>
        <w:t xml:space="preserve">…………….……. </w:t>
      </w:r>
      <w:r w:rsidR="00023477"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="00023477"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4C0EFD" w14:textId="77777777" w:rsidR="00CC1734" w:rsidRPr="00CC1734" w:rsidRDefault="00CC1734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386592B" w14:textId="77777777" w:rsidR="00023477" w:rsidRPr="00CC1734" w:rsidRDefault="00023477" w:rsidP="00F509C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F102364" w14:textId="77777777" w:rsidR="00CC1734" w:rsidRPr="00E31C06" w:rsidRDefault="00CC1734" w:rsidP="00CC173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417C375" w14:textId="77777777" w:rsidR="00023477" w:rsidRPr="00CC1734" w:rsidRDefault="00023477" w:rsidP="00F509C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2713E64B" w14:textId="79962972" w:rsidR="00D2702A" w:rsidRPr="002B2CC2" w:rsidRDefault="004F23F7" w:rsidP="002B2CC2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Oświadczam,</w:t>
      </w:r>
      <w:r w:rsidR="00313417" w:rsidRPr="002B2CC2">
        <w:rPr>
          <w:rFonts w:ascii="Arial" w:hAnsi="Arial" w:cs="Arial"/>
          <w:sz w:val="20"/>
          <w:szCs w:val="20"/>
        </w:rPr>
        <w:t xml:space="preserve"> że spełniam</w:t>
      </w:r>
      <w:r w:rsidR="004541F9" w:rsidRPr="002B2CC2">
        <w:rPr>
          <w:rFonts w:ascii="Arial" w:hAnsi="Arial" w:cs="Arial"/>
          <w:sz w:val="20"/>
          <w:szCs w:val="20"/>
        </w:rPr>
        <w:t>, określone przez Zamawiającego,</w:t>
      </w:r>
      <w:r w:rsidR="00313417" w:rsidRPr="002B2CC2">
        <w:rPr>
          <w:rFonts w:ascii="Arial" w:hAnsi="Arial" w:cs="Arial"/>
          <w:sz w:val="20"/>
          <w:szCs w:val="20"/>
        </w:rPr>
        <w:t xml:space="preserve"> warunki udziału </w:t>
      </w:r>
      <w:r w:rsidR="004541F9" w:rsidRPr="002B2CC2">
        <w:rPr>
          <w:rFonts w:ascii="Arial" w:hAnsi="Arial" w:cs="Arial"/>
          <w:sz w:val="20"/>
          <w:szCs w:val="20"/>
        </w:rPr>
        <w:t>w postępowaniu</w:t>
      </w:r>
      <w:r w:rsidR="002B2CC2" w:rsidRPr="002B2CC2">
        <w:rPr>
          <w:rFonts w:ascii="Arial" w:hAnsi="Arial" w:cs="Arial"/>
          <w:sz w:val="20"/>
          <w:szCs w:val="20"/>
        </w:rPr>
        <w:t xml:space="preserve"> określone w pkt. 8.2. SWZ, a to</w:t>
      </w:r>
      <w:r w:rsidR="004541F9" w:rsidRPr="002B2CC2">
        <w:rPr>
          <w:rFonts w:ascii="Arial" w:hAnsi="Arial" w:cs="Arial"/>
          <w:sz w:val="20"/>
          <w:szCs w:val="20"/>
        </w:rPr>
        <w:t>:</w:t>
      </w:r>
    </w:p>
    <w:p w14:paraId="4FEBC3ED" w14:textId="22C82C66" w:rsidR="002B2CC2" w:rsidRDefault="002B2CC2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2B2CC2" w:rsidRPr="002B2CC2" w14:paraId="21167D51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121F247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586B3A" w14:textId="77777777" w:rsidR="002B2CC2" w:rsidRPr="002B2CC2" w:rsidRDefault="002B2CC2" w:rsidP="002B2CC2">
            <w:pPr>
              <w:spacing w:before="6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Warunki udziału w postępowaniu</w:t>
            </w:r>
          </w:p>
        </w:tc>
      </w:tr>
      <w:tr w:rsidR="002B2CC2" w:rsidRPr="002B2CC2" w14:paraId="6D35C9B6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5FF8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9B3C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Zdolność do występowania w obrocie gospodarczym</w:t>
            </w:r>
          </w:p>
          <w:p w14:paraId="68284D99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stawia warunków w powyższym zakresie</w:t>
            </w:r>
          </w:p>
        </w:tc>
      </w:tr>
      <w:tr w:rsidR="002B2CC2" w:rsidRPr="002B2CC2" w14:paraId="5F970068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30DF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A843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Uprawnienia do prowadzenia określonej działalności gospodarczej lub zawodowej, o ile wynika to z odrębnych przepisów</w:t>
            </w:r>
          </w:p>
          <w:p w14:paraId="388EF698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określa warunków w powyższym zakresie.</w:t>
            </w:r>
          </w:p>
        </w:tc>
      </w:tr>
      <w:tr w:rsidR="002B2CC2" w:rsidRPr="002B2CC2" w14:paraId="33E8B796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771CB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54AF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Sytuacja ekonomiczna lub finansowa</w:t>
            </w:r>
          </w:p>
          <w:p w14:paraId="541E928B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spełni warunek, jeżeli wykaże, że jest ubezpieczony od odpowiedzialności cywilnej w zakresie prowadzonej działalności związanej z przedmiotem zamówienia na kwotę nie mniejszą niż 200 000,00 zł.</w:t>
            </w:r>
          </w:p>
        </w:tc>
      </w:tr>
      <w:tr w:rsidR="002B2CC2" w:rsidRPr="002B2CC2" w14:paraId="026515D3" w14:textId="77777777" w:rsidTr="00BB209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7CE36" w14:textId="77777777" w:rsidR="002B2CC2" w:rsidRPr="002B2CC2" w:rsidRDefault="002B2CC2" w:rsidP="002B2CC2">
            <w:pPr>
              <w:spacing w:before="6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EA37D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Zdolność techniczna lub zawodowa</w:t>
            </w:r>
          </w:p>
          <w:p w14:paraId="7FA2E340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uzna wyżej wymieniony warunek za spełniony, jeżeli  Wykonawca wykaże, że:</w:t>
            </w:r>
          </w:p>
          <w:p w14:paraId="26F51439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w okresie ostatnich 5 lat przed upływem terminu składania ofert, a jeżeli okres prowadzenia działalności jest krótszy - w tym okresie wykonał, a w przypadku świadczeń okresowych lub ciągłych wykonuje: minimum 2 roboty budowlane odpowiadające swoim rodzajem przedmiotowi zamówienia, t.j remont/nowe instalacje elektryczne zasilania i oświetlenia zrealizowane w obiekcie użyteczności publicznej/przemysłowym/lub oratoryjnym oraz przedstawi dowody określające, że roboty te zostały wykonane z należycie  - o wartości minimum 200 000,00 zł każda</w:t>
            </w:r>
          </w:p>
          <w:p w14:paraId="23159FDB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przypadku, gdy roboty te były częścią zamówienia/zamówień o większym zakresie, należy wyszczególnić kwotę zrealizowanych robót w wymaganym powyżej zakresie z całości zamówienia/zamówień.</w:t>
            </w:r>
          </w:p>
          <w:p w14:paraId="0FA26389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2. Dysponuje lub będzie dysponował: </w:t>
            </w:r>
          </w:p>
          <w:p w14:paraId="63D1437A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a). </w:t>
            </w: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kierownikiem robót budowlanych:</w:t>
            </w: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posiadający uprawnienia budowlane bez ograniczeń do prowadzenia robót budowlanych w specjalności konstrukcyjno-budowlanej oraz aktualne zaświadczenie o przynależności do Izby Inżynierów Budownictwa </w:t>
            </w:r>
          </w:p>
          <w:p w14:paraId="6E168ED0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b). </w:t>
            </w: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kierownikiem branży elektrycznej</w:t>
            </w: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posiadający uprawnienia budowlane bez ograniczeń w specjalności instalacyjnej w zakresie sieci instalacji i urządzeń elektrycznych oraz aktualne zaświadczenie o przynależności do Izby Inżynierów Budownictwa </w:t>
            </w:r>
          </w:p>
          <w:p w14:paraId="00676D0A" w14:textId="77777777" w:rsid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D017D8C" w14:textId="3E5FE881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Osoby wymienione powyżej powinny posiadać odpowiednie uprawnienia budowlane do kierowania robotami budowlanymi, zgodnie z ustawą z dnia 7 lipca 1994 r. Prawo budowlane (tj. Dz. U. z 2019 r., poz.1186 ze zm.), Rozporządzeniem Ministra Infrastruktury i Rozwoju z dnia 11 września 2014 r. w sprawie samodzielnych funkcji technicznych w budownictwie (Dz. U. 2014 r., poz. 1278 ze zm.) oraz ustawą z dnia 9 maja 2014 r. o ułatwieniu dostępu do wykonywania niektórych zawodów regulowanych (Dz. U. z 2014 r., poz. 768 ze zm), albo odpowiadające im ważne uprawnienia budowlane, które zostały wydane na podstawie wcześniej obowiązujących przepisów. </w:t>
            </w:r>
          </w:p>
          <w:p w14:paraId="0D3A0BF3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6E92393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 ze zm.).</w:t>
            </w:r>
          </w:p>
          <w:p w14:paraId="39067E04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c). </w:t>
            </w: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co najmniej jedną osobą</w:t>
            </w: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posiadającą aktualne świadectwo kwalifikacyjne grupy 1 uprawniające do zajmowania się eksploatacją urządzeń instalacji i sieci wraz z pomiarami w pełnym zakresie do 1 kV na stanowisku Dozoru (D), zgodnie z Rozporządzeniem Ministra Gospodarki, Pracy i Polityki Społecznej z dnia 28 kwietnia 2003 r. w sprawie szczegółowych zasad stwierdzania posiadania kwalifikacji przez osoby zajmujące się eksploatacją urządzeń, instalacji i sieci tj. w zakresie obsługi, konserwacji, remontów, montażu i kontrolno-pomiarowymi; </w:t>
            </w:r>
          </w:p>
          <w:p w14:paraId="491D4176" w14:textId="77777777" w:rsidR="002B2CC2" w:rsidRPr="002B2CC2" w:rsidRDefault="002B2CC2" w:rsidP="002B2CC2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d). </w:t>
            </w:r>
            <w:r w:rsidRPr="002B2C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co najmniej jedną osobą</w:t>
            </w:r>
            <w:r w:rsidRPr="002B2C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posiadającą aktualne świadectwo kwalifikacyjne grupy 1 uprawniające do zajmowania się eksploatacją urządzeń, instalacji i sieci, wraz z pomiarami w pełnym zakresie, do 1 kV na stanowisku Eksploatacji (E), zgodnie z Rozporządzeniem Ministra Gospodarki, Pracy i Polityki Społecznej z dnia 28 kwietnia 2003 r. w sprawie szczegółowych zasad stwierdzania posiadania kwalifikacji przez osoby zajmujące się eksploatacją urządzeń, instalacji i sieci tj. w zakresie obsługi, konserwacji, remontów, montażu i kontrolno-pomiarowym.</w:t>
            </w:r>
          </w:p>
        </w:tc>
      </w:tr>
    </w:tbl>
    <w:p w14:paraId="745BFB9A" w14:textId="07D025C8" w:rsidR="002B2CC2" w:rsidRDefault="002B2CC2" w:rsidP="006B52D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8AE8B04" w14:textId="77777777" w:rsidR="00D2702A" w:rsidRPr="00CC1734" w:rsidRDefault="00D2702A" w:rsidP="00D2702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97BE260" w14:textId="3600541B" w:rsidR="00CC1734" w:rsidRPr="002B2CC2" w:rsidRDefault="002B2CC2" w:rsidP="00CC173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</w:t>
      </w:r>
      <w:r w:rsidR="00CC1734" w:rsidRPr="002B2CC2">
        <w:rPr>
          <w:rFonts w:ascii="Arial" w:hAnsi="Arial" w:cs="Arial"/>
          <w:b/>
          <w:sz w:val="20"/>
          <w:szCs w:val="20"/>
        </w:rPr>
        <w:t>NFORMACJA W ZWIĄZKU Z POLEGANIEM NA ZDOLNOŚCIACH LUB SYTUACJI PODMIOTÓW UDOSTEPNIAJĄCYCH ZASOBY</w:t>
      </w:r>
      <w:r w:rsidR="00CC1734" w:rsidRPr="002B2CC2">
        <w:rPr>
          <w:rFonts w:ascii="Arial" w:hAnsi="Arial" w:cs="Arial"/>
          <w:sz w:val="20"/>
          <w:szCs w:val="20"/>
        </w:rPr>
        <w:t xml:space="preserve">: </w:t>
      </w:r>
    </w:p>
    <w:p w14:paraId="40A83658" w14:textId="46C69B00" w:rsidR="00CC1734" w:rsidRPr="002B2CC2" w:rsidRDefault="00CC1734" w:rsidP="00CC173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B2CC2" w:rsidRPr="002B2CC2">
        <w:rPr>
          <w:rFonts w:ascii="Arial" w:hAnsi="Arial" w:cs="Arial"/>
          <w:sz w:val="20"/>
          <w:szCs w:val="20"/>
        </w:rPr>
        <w:t xml:space="preserve"> pkt 8.2 SWZ</w:t>
      </w:r>
      <w:r w:rsidRPr="002B2CC2">
        <w:rPr>
          <w:rFonts w:ascii="Arial" w:hAnsi="Arial" w:cs="Arial"/>
          <w:i/>
          <w:sz w:val="20"/>
          <w:szCs w:val="20"/>
        </w:rPr>
        <w:t>,</w:t>
      </w:r>
      <w:r w:rsidRPr="002B2CC2">
        <w:rPr>
          <w:rFonts w:ascii="Arial" w:hAnsi="Arial" w:cs="Arial"/>
          <w:sz w:val="20"/>
          <w:szCs w:val="20"/>
        </w:rPr>
        <w:t xml:space="preserve"> polegam na zdolnościach lub sytuacji następującego/ych podmiotu/ów udostępniających zasoby: </w:t>
      </w:r>
      <w:bookmarkStart w:id="0" w:name="_Hlk99014455"/>
      <w:r w:rsidRPr="002B2CC2">
        <w:rPr>
          <w:rFonts w:ascii="Arial" w:hAnsi="Arial" w:cs="Arial"/>
          <w:i/>
          <w:sz w:val="20"/>
          <w:szCs w:val="20"/>
        </w:rPr>
        <w:t>(wskazać nazwę/y podmiotu/ów)</w:t>
      </w:r>
      <w:bookmarkEnd w:id="0"/>
      <w:r w:rsidRPr="002B2CC2">
        <w:rPr>
          <w:rFonts w:ascii="Arial" w:hAnsi="Arial" w:cs="Arial"/>
          <w:sz w:val="20"/>
          <w:szCs w:val="20"/>
        </w:rPr>
        <w:t>…………………</w:t>
      </w:r>
      <w:r w:rsidRPr="002B2CC2" w:rsidDel="002B0BDF">
        <w:rPr>
          <w:rFonts w:ascii="Arial" w:hAnsi="Arial" w:cs="Arial"/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………………………..……………………………………………… w następującym zakresie: …………………………………………………………………….</w:t>
      </w:r>
    </w:p>
    <w:p w14:paraId="1039B406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 xml:space="preserve">(określić odpowiedni zakres udostępnianych zasobów dla wskazanego podmiotu). </w:t>
      </w:r>
    </w:p>
    <w:p w14:paraId="10BC0CCB" w14:textId="35A8E055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19438D95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4F9B4BB2" w14:textId="77777777" w:rsidR="00CC1734" w:rsidRPr="002B2CC2" w:rsidRDefault="00CC1734" w:rsidP="00CC1734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3B3B8D8" w14:textId="77777777" w:rsidR="00CC1734" w:rsidRPr="002B2CC2" w:rsidRDefault="00CC1734" w:rsidP="00CC173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lastRenderedPageBreak/>
        <w:t>INFORMACJA DOTYCZĄCA DOSTĘPU DO PODMIOTOWYCH ŚRODKÓW DOWODOWYCH:</w:t>
      </w:r>
    </w:p>
    <w:p w14:paraId="70C6ED63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1A8DF4A4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52EEECDA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30146A8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53005E3E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502C47BD" w14:textId="77777777" w:rsidR="00CC1734" w:rsidRPr="002B2CC2" w:rsidRDefault="00CC1734" w:rsidP="00CC17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9CBE13" w14:textId="77777777" w:rsidR="008A3FCB" w:rsidRPr="002B2CC2" w:rsidRDefault="008A3FCB" w:rsidP="008A3FCB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</w:pPr>
      <w:r w:rsidRPr="002B2CC2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4349394" w14:textId="77777777" w:rsidR="00197BC2" w:rsidRPr="002B2CC2" w:rsidRDefault="00197BC2" w:rsidP="008A3FC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00E62D8" w14:textId="77777777" w:rsidR="008A3FCB" w:rsidRPr="002B2CC2" w:rsidRDefault="008A3FCB" w:rsidP="008A3FCB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8A3FCB" w:rsidRPr="002B2CC2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030E0" w14:textId="77777777" w:rsidR="007C7827" w:rsidRDefault="007C7827" w:rsidP="0038231F">
      <w:pPr>
        <w:spacing w:after="0" w:line="240" w:lineRule="auto"/>
      </w:pPr>
      <w:r>
        <w:separator/>
      </w:r>
    </w:p>
  </w:endnote>
  <w:endnote w:type="continuationSeparator" w:id="0">
    <w:p w14:paraId="60CC3E35" w14:textId="77777777" w:rsidR="007C7827" w:rsidRDefault="007C78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A6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E2B94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FA5C2" w14:textId="77777777" w:rsidR="007C7827" w:rsidRDefault="007C7827" w:rsidP="0038231F">
      <w:pPr>
        <w:spacing w:after="0" w:line="240" w:lineRule="auto"/>
      </w:pPr>
      <w:r>
        <w:separator/>
      </w:r>
    </w:p>
  </w:footnote>
  <w:footnote w:type="continuationSeparator" w:id="0">
    <w:p w14:paraId="3E5455E5" w14:textId="77777777" w:rsidR="007C7827" w:rsidRDefault="007C7827" w:rsidP="0038231F">
      <w:pPr>
        <w:spacing w:after="0" w:line="240" w:lineRule="auto"/>
      </w:pPr>
      <w:r>
        <w:continuationSeparator/>
      </w:r>
    </w:p>
  </w:footnote>
  <w:footnote w:id="1">
    <w:p w14:paraId="406EAED6" w14:textId="77777777" w:rsidR="00CC1734" w:rsidRPr="00A82964" w:rsidRDefault="00CC1734" w:rsidP="00CC173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3624E0" w14:textId="77777777" w:rsidR="00CC1734" w:rsidRPr="00A82964" w:rsidRDefault="00CC1734" w:rsidP="00CC173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319D1C" w14:textId="77777777" w:rsidR="00CC1734" w:rsidRPr="00A82964" w:rsidRDefault="00CC1734" w:rsidP="00CC173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651F34" w14:textId="77777777" w:rsidR="00CC1734" w:rsidRPr="00761CEB" w:rsidRDefault="00CC1734" w:rsidP="00CC173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2233A"/>
    <w:rsid w:val="00160A7A"/>
    <w:rsid w:val="001902D2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B2CC2"/>
    <w:rsid w:val="002C1C7B"/>
    <w:rsid w:val="002C4137"/>
    <w:rsid w:val="002C4948"/>
    <w:rsid w:val="002E641A"/>
    <w:rsid w:val="003067D6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50F31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7827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044E"/>
    <w:rsid w:val="009C7756"/>
    <w:rsid w:val="009E608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1734"/>
    <w:rsid w:val="00CD0851"/>
    <w:rsid w:val="00CF739F"/>
    <w:rsid w:val="00D23F3D"/>
    <w:rsid w:val="00D2702A"/>
    <w:rsid w:val="00D34D9A"/>
    <w:rsid w:val="00D409DE"/>
    <w:rsid w:val="00D42C9B"/>
    <w:rsid w:val="00D43078"/>
    <w:rsid w:val="00D531D5"/>
    <w:rsid w:val="00D7532C"/>
    <w:rsid w:val="00D81309"/>
    <w:rsid w:val="00DA6EC7"/>
    <w:rsid w:val="00DD146A"/>
    <w:rsid w:val="00DD3E9D"/>
    <w:rsid w:val="00DF014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B66BDC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C1734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1212</Words>
  <Characters>7272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6</cp:revision>
  <cp:lastPrinted>2016-07-26T10:32:00Z</cp:lastPrinted>
  <dcterms:created xsi:type="dcterms:W3CDTF">2022-06-24T07:26:00Z</dcterms:created>
  <dcterms:modified xsi:type="dcterms:W3CDTF">2022-08-09T09:42:00Z</dcterms:modified>
</cp:coreProperties>
</file>