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98A4B" w14:textId="4C405FC0" w:rsidR="00B04206" w:rsidRPr="00BA027F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</w:rPr>
      </w:pPr>
      <w:r w:rsidRPr="00BA027F">
        <w:rPr>
          <w:rFonts w:ascii="Arial" w:hAnsi="Arial" w:cs="Arial"/>
          <w:b/>
          <w:bCs/>
        </w:rPr>
        <w:t xml:space="preserve">Znak sprawy: </w:t>
      </w:r>
      <w:r w:rsidR="00B24DE4" w:rsidRPr="00BA027F">
        <w:rPr>
          <w:rFonts w:ascii="Arial" w:hAnsi="Arial" w:cs="Arial"/>
          <w:b/>
          <w:bCs/>
        </w:rPr>
        <w:t>KA-2/</w:t>
      </w:r>
      <w:r w:rsidR="002F0B2F" w:rsidRPr="00BA027F">
        <w:rPr>
          <w:rFonts w:ascii="Arial" w:hAnsi="Arial" w:cs="Arial"/>
          <w:b/>
          <w:bCs/>
        </w:rPr>
        <w:t>0</w:t>
      </w:r>
      <w:r w:rsidR="00C016FA" w:rsidRPr="00BA027F">
        <w:rPr>
          <w:rFonts w:ascii="Arial" w:hAnsi="Arial" w:cs="Arial"/>
          <w:b/>
          <w:bCs/>
        </w:rPr>
        <w:t>7</w:t>
      </w:r>
      <w:r w:rsidR="00A629E6">
        <w:rPr>
          <w:rFonts w:ascii="Arial" w:hAnsi="Arial" w:cs="Arial"/>
          <w:b/>
          <w:bCs/>
        </w:rPr>
        <w:t>4</w:t>
      </w:r>
      <w:r w:rsidR="00B24DE4" w:rsidRPr="00BA027F">
        <w:rPr>
          <w:rFonts w:ascii="Arial" w:hAnsi="Arial" w:cs="Arial"/>
          <w:b/>
          <w:bCs/>
        </w:rPr>
        <w:t>/202</w:t>
      </w:r>
      <w:r w:rsidR="002F0B2F" w:rsidRPr="00BA027F">
        <w:rPr>
          <w:rFonts w:ascii="Arial" w:hAnsi="Arial" w:cs="Arial"/>
          <w:b/>
          <w:bCs/>
        </w:rPr>
        <w:t>2</w:t>
      </w:r>
    </w:p>
    <w:p w14:paraId="328B25D4" w14:textId="77777777" w:rsidR="00B639E0" w:rsidRPr="00BA027F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</w:rPr>
      </w:pPr>
    </w:p>
    <w:p w14:paraId="1F3713E7" w14:textId="4B15D1ED" w:rsidR="00B639E0" w:rsidRPr="00BA027F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 w:val="20"/>
        </w:rPr>
      </w:pPr>
      <w:r w:rsidRPr="00BA027F">
        <w:rPr>
          <w:rFonts w:ascii="Arial" w:hAnsi="Arial" w:cs="Arial"/>
          <w:b/>
          <w:bCs/>
          <w:i w:val="0"/>
          <w:sz w:val="20"/>
        </w:rPr>
        <w:tab/>
      </w:r>
      <w:r w:rsidRPr="00BA027F">
        <w:rPr>
          <w:rFonts w:ascii="Arial" w:hAnsi="Arial" w:cs="Arial"/>
          <w:b/>
          <w:bCs/>
          <w:i w:val="0"/>
          <w:sz w:val="20"/>
        </w:rPr>
        <w:tab/>
      </w:r>
      <w:r w:rsidR="00B639E0" w:rsidRPr="00BA027F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BA027F" w:rsidRPr="00BA027F">
        <w:rPr>
          <w:rFonts w:ascii="Arial" w:hAnsi="Arial" w:cs="Arial"/>
          <w:b/>
          <w:bCs/>
          <w:i w:val="0"/>
          <w:sz w:val="20"/>
        </w:rPr>
        <w:t>1</w:t>
      </w:r>
      <w:r w:rsidR="00491A84" w:rsidRPr="00BA027F">
        <w:rPr>
          <w:rFonts w:ascii="Arial" w:hAnsi="Arial" w:cs="Arial"/>
          <w:b/>
          <w:bCs/>
          <w:i w:val="0"/>
          <w:sz w:val="20"/>
        </w:rPr>
        <w:t xml:space="preserve"> </w:t>
      </w:r>
      <w:r w:rsidR="00B639E0" w:rsidRPr="00BA027F">
        <w:rPr>
          <w:rFonts w:ascii="Arial" w:hAnsi="Arial" w:cs="Arial"/>
          <w:b/>
          <w:bCs/>
          <w:i w:val="0"/>
          <w:sz w:val="20"/>
        </w:rPr>
        <w:t>do SWZ</w:t>
      </w:r>
    </w:p>
    <w:p w14:paraId="1F034F40" w14:textId="77777777" w:rsidR="00E616D4" w:rsidRPr="00BA027F" w:rsidRDefault="00E616D4" w:rsidP="003B310D">
      <w:pPr>
        <w:pStyle w:val="Nagwek2"/>
        <w:ind w:left="0"/>
        <w:rPr>
          <w:sz w:val="20"/>
          <w:szCs w:val="20"/>
        </w:rPr>
      </w:pPr>
    </w:p>
    <w:p w14:paraId="5D0404EB" w14:textId="77777777" w:rsidR="00EF47EE" w:rsidRPr="00BA027F" w:rsidRDefault="003B310D" w:rsidP="003B310D">
      <w:pPr>
        <w:pStyle w:val="Nagwek2"/>
        <w:ind w:left="0"/>
        <w:rPr>
          <w:sz w:val="20"/>
          <w:szCs w:val="20"/>
        </w:rPr>
      </w:pPr>
      <w:r w:rsidRPr="00BA027F">
        <w:rPr>
          <w:sz w:val="20"/>
          <w:szCs w:val="20"/>
        </w:rPr>
        <w:t>OFERTA</w:t>
      </w:r>
    </w:p>
    <w:p w14:paraId="7E3D8DD3" w14:textId="77777777" w:rsidR="00EF47EE" w:rsidRPr="00BA027F" w:rsidRDefault="00EF47EE" w:rsidP="00EF47EE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9"/>
        <w:gridCol w:w="695"/>
        <w:gridCol w:w="695"/>
        <w:gridCol w:w="1946"/>
        <w:gridCol w:w="2275"/>
      </w:tblGrid>
      <w:tr w:rsidR="00BA027F" w:rsidRPr="00BA027F" w14:paraId="005B076A" w14:textId="77777777" w:rsidTr="00232671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7C3DC8" w14:textId="77777777" w:rsidR="00BA027F" w:rsidRPr="00BA027F" w:rsidRDefault="00BA027F" w:rsidP="00232671">
            <w:pPr>
              <w:rPr>
                <w:sz w:val="20"/>
                <w:szCs w:val="20"/>
              </w:rPr>
            </w:pPr>
            <w:r w:rsidRPr="00BA027F">
              <w:rPr>
                <w:sz w:val="20"/>
                <w:szCs w:val="20"/>
              </w:rPr>
              <w:t>Nazwa (firma) Wykonawcy lub Wykonawców w przypadku oferty wspólnej</w:t>
            </w:r>
            <w:r w:rsidRPr="00BA027F">
              <w:rPr>
                <w:rStyle w:val="Odwoanieprzypisudolnego"/>
                <w:sz w:val="20"/>
                <w:szCs w:val="20"/>
              </w:rPr>
              <w:footnoteReference w:id="1"/>
            </w:r>
            <w:r w:rsidRPr="00BA027F">
              <w:rPr>
                <w:sz w:val="20"/>
                <w:szCs w:val="20"/>
              </w:rPr>
              <w:t>:</w:t>
            </w:r>
          </w:p>
        </w:tc>
      </w:tr>
      <w:tr w:rsidR="00BA027F" w:rsidRPr="00BA027F" w14:paraId="65734AF2" w14:textId="77777777" w:rsidTr="00232671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81465" w14:textId="77777777" w:rsidR="00BA027F" w:rsidRPr="00BA027F" w:rsidRDefault="00BA027F" w:rsidP="00232671">
            <w:pPr>
              <w:rPr>
                <w:sz w:val="20"/>
                <w:szCs w:val="20"/>
              </w:rPr>
            </w:pPr>
          </w:p>
        </w:tc>
      </w:tr>
      <w:tr w:rsidR="00BA027F" w:rsidRPr="00BA027F" w14:paraId="6B2EB572" w14:textId="77777777" w:rsidTr="00232671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30F0F7E" w14:textId="77777777" w:rsidR="00BA027F" w:rsidRPr="00BA027F" w:rsidRDefault="00BA027F" w:rsidP="00232671">
            <w:pPr>
              <w:rPr>
                <w:sz w:val="20"/>
                <w:szCs w:val="20"/>
              </w:rPr>
            </w:pPr>
            <w:r w:rsidRPr="00BA027F">
              <w:rPr>
                <w:sz w:val="20"/>
                <w:szCs w:val="20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D205A0" w14:textId="77777777" w:rsidR="00BA027F" w:rsidRPr="00BA027F" w:rsidRDefault="00BA027F" w:rsidP="00232671">
            <w:pPr>
              <w:rPr>
                <w:sz w:val="20"/>
                <w:szCs w:val="20"/>
              </w:rPr>
            </w:pPr>
            <w:r w:rsidRPr="00BA027F">
              <w:rPr>
                <w:sz w:val="20"/>
                <w:szCs w:val="20"/>
              </w:rPr>
              <w:t>kod pocztowy</w:t>
            </w:r>
          </w:p>
        </w:tc>
      </w:tr>
      <w:tr w:rsidR="00BA027F" w:rsidRPr="00BA027F" w14:paraId="402718D9" w14:textId="77777777" w:rsidTr="00232671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3CCF3" w14:textId="77777777" w:rsidR="00BA027F" w:rsidRPr="00BA027F" w:rsidRDefault="00BA027F" w:rsidP="00232671">
            <w:pPr>
              <w:rPr>
                <w:sz w:val="20"/>
                <w:szCs w:val="20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A6DE8" w14:textId="77777777" w:rsidR="00BA027F" w:rsidRPr="00BA027F" w:rsidRDefault="00BA027F" w:rsidP="00232671">
            <w:pPr>
              <w:rPr>
                <w:sz w:val="20"/>
                <w:szCs w:val="20"/>
              </w:rPr>
            </w:pPr>
          </w:p>
        </w:tc>
      </w:tr>
      <w:tr w:rsidR="00BA027F" w:rsidRPr="00BA027F" w14:paraId="681FF549" w14:textId="77777777" w:rsidTr="00232671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6F1262F" w14:textId="77777777" w:rsidR="00BA027F" w:rsidRPr="00BA027F" w:rsidRDefault="00BA027F" w:rsidP="00232671">
            <w:pPr>
              <w:rPr>
                <w:sz w:val="20"/>
                <w:szCs w:val="20"/>
              </w:rPr>
            </w:pPr>
            <w:r w:rsidRPr="00BA027F">
              <w:rPr>
                <w:sz w:val="20"/>
                <w:szCs w:val="20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C529B62" w14:textId="77777777" w:rsidR="00BA027F" w:rsidRPr="00BA027F" w:rsidRDefault="00BA027F" w:rsidP="00232671">
            <w:pPr>
              <w:rPr>
                <w:sz w:val="20"/>
                <w:szCs w:val="20"/>
              </w:rPr>
            </w:pPr>
            <w:r w:rsidRPr="00BA027F">
              <w:rPr>
                <w:sz w:val="20"/>
                <w:szCs w:val="20"/>
              </w:rPr>
              <w:t>województwo</w:t>
            </w:r>
          </w:p>
        </w:tc>
      </w:tr>
      <w:tr w:rsidR="00BA027F" w:rsidRPr="00BA027F" w14:paraId="66CC5BDF" w14:textId="77777777" w:rsidTr="00232671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1E6EF" w14:textId="77777777" w:rsidR="00BA027F" w:rsidRPr="00BA027F" w:rsidRDefault="00BA027F" w:rsidP="00232671">
            <w:pPr>
              <w:rPr>
                <w:sz w:val="20"/>
                <w:szCs w:val="20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52A81" w14:textId="77777777" w:rsidR="00BA027F" w:rsidRPr="00BA027F" w:rsidRDefault="00BA027F" w:rsidP="00232671">
            <w:pPr>
              <w:rPr>
                <w:sz w:val="20"/>
                <w:szCs w:val="20"/>
              </w:rPr>
            </w:pPr>
          </w:p>
        </w:tc>
      </w:tr>
      <w:tr w:rsidR="00BA027F" w:rsidRPr="00BA027F" w14:paraId="4FB4F6BF" w14:textId="77777777" w:rsidTr="00232671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8ED5F04" w14:textId="77777777" w:rsidR="00BA027F" w:rsidRPr="00BA027F" w:rsidRDefault="00BA027F" w:rsidP="00232671">
            <w:pPr>
              <w:rPr>
                <w:sz w:val="20"/>
                <w:szCs w:val="20"/>
              </w:rPr>
            </w:pPr>
            <w:r w:rsidRPr="00BA027F">
              <w:rPr>
                <w:sz w:val="20"/>
                <w:szCs w:val="20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562F099" w14:textId="77777777" w:rsidR="00BA027F" w:rsidRPr="00BA027F" w:rsidRDefault="00BA027F" w:rsidP="00232671">
            <w:pPr>
              <w:rPr>
                <w:sz w:val="20"/>
                <w:szCs w:val="20"/>
              </w:rPr>
            </w:pPr>
            <w:r w:rsidRPr="00BA027F">
              <w:rPr>
                <w:sz w:val="20"/>
                <w:szCs w:val="20"/>
              </w:rPr>
              <w:t>e-mail, na który zamawiający ma przesyłać korespondencję</w:t>
            </w:r>
          </w:p>
        </w:tc>
      </w:tr>
      <w:tr w:rsidR="00BA027F" w:rsidRPr="00BA027F" w14:paraId="26579EE3" w14:textId="77777777" w:rsidTr="00232671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ADD11" w14:textId="77777777" w:rsidR="00BA027F" w:rsidRPr="00BA027F" w:rsidRDefault="00BA027F" w:rsidP="00232671">
            <w:pPr>
              <w:rPr>
                <w:sz w:val="20"/>
                <w:szCs w:val="20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FD3A7" w14:textId="77777777" w:rsidR="00BA027F" w:rsidRPr="00BA027F" w:rsidRDefault="00BA027F" w:rsidP="00232671">
            <w:pPr>
              <w:rPr>
                <w:sz w:val="20"/>
                <w:szCs w:val="20"/>
              </w:rPr>
            </w:pPr>
          </w:p>
        </w:tc>
      </w:tr>
      <w:tr w:rsidR="00BA027F" w:rsidRPr="00BA027F" w14:paraId="44E83067" w14:textId="77777777" w:rsidTr="00232671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A772F8D" w14:textId="77777777" w:rsidR="00BA027F" w:rsidRPr="00BA027F" w:rsidRDefault="00BA027F" w:rsidP="00232671">
            <w:pPr>
              <w:rPr>
                <w:sz w:val="20"/>
                <w:szCs w:val="20"/>
              </w:rPr>
            </w:pPr>
            <w:r w:rsidRPr="00BA027F">
              <w:rPr>
                <w:sz w:val="20"/>
                <w:szCs w:val="20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67F9D5" w14:textId="77777777" w:rsidR="00BA027F" w:rsidRPr="00BA027F" w:rsidRDefault="00BA027F" w:rsidP="00232671">
            <w:pPr>
              <w:rPr>
                <w:sz w:val="20"/>
                <w:szCs w:val="20"/>
              </w:rPr>
            </w:pPr>
            <w:r w:rsidRPr="00BA027F">
              <w:rPr>
                <w:sz w:val="20"/>
                <w:szCs w:val="20"/>
              </w:rPr>
              <w:t>REGON</w:t>
            </w:r>
          </w:p>
        </w:tc>
      </w:tr>
      <w:tr w:rsidR="00BA027F" w:rsidRPr="00BA027F" w14:paraId="084D1423" w14:textId="77777777" w:rsidTr="00232671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5B8F6" w14:textId="77777777" w:rsidR="00BA027F" w:rsidRPr="00BA027F" w:rsidRDefault="00BA027F" w:rsidP="00232671">
            <w:pPr>
              <w:rPr>
                <w:sz w:val="20"/>
                <w:szCs w:val="20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56B2A" w14:textId="77777777" w:rsidR="00BA027F" w:rsidRPr="00BA027F" w:rsidRDefault="00BA027F" w:rsidP="00232671">
            <w:pPr>
              <w:rPr>
                <w:sz w:val="20"/>
                <w:szCs w:val="20"/>
              </w:rPr>
            </w:pPr>
          </w:p>
        </w:tc>
      </w:tr>
    </w:tbl>
    <w:p w14:paraId="01B7164B" w14:textId="77777777" w:rsidR="00B639E0" w:rsidRPr="00BA027F" w:rsidRDefault="00B639E0" w:rsidP="007070BC">
      <w:pPr>
        <w:spacing w:line="276" w:lineRule="auto"/>
        <w:ind w:left="567"/>
        <w:jc w:val="both"/>
        <w:rPr>
          <w:sz w:val="20"/>
          <w:szCs w:val="20"/>
        </w:rPr>
      </w:pPr>
    </w:p>
    <w:p w14:paraId="14759F40" w14:textId="77777777" w:rsidR="00BA027F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0"/>
        </w:rPr>
      </w:pPr>
      <w:r w:rsidRPr="00BA027F">
        <w:rPr>
          <w:rFonts w:ascii="Arial" w:hAnsi="Arial" w:cs="Arial"/>
          <w:sz w:val="20"/>
        </w:rPr>
        <w:t xml:space="preserve">W odpowiedzi na ogłoszenie </w:t>
      </w:r>
      <w:r w:rsidR="00B04206" w:rsidRPr="00BA027F">
        <w:rPr>
          <w:rFonts w:ascii="Arial" w:hAnsi="Arial" w:cs="Arial"/>
          <w:sz w:val="20"/>
        </w:rPr>
        <w:t>do postępowania prowadzonego w trybie</w:t>
      </w:r>
      <w:r w:rsidR="00930F5C" w:rsidRPr="00BA027F">
        <w:rPr>
          <w:rFonts w:ascii="Arial" w:hAnsi="Arial" w:cs="Arial"/>
          <w:sz w:val="20"/>
        </w:rPr>
        <w:t xml:space="preserve"> </w:t>
      </w:r>
      <w:r w:rsidR="00B24DE4" w:rsidRPr="00BA027F">
        <w:rPr>
          <w:rFonts w:ascii="Arial" w:hAnsi="Arial" w:cs="Arial"/>
          <w:sz w:val="20"/>
        </w:rPr>
        <w:t>podstawowy</w:t>
      </w:r>
      <w:r w:rsidR="00491A84" w:rsidRPr="00BA027F">
        <w:rPr>
          <w:rFonts w:ascii="Arial" w:hAnsi="Arial" w:cs="Arial"/>
          <w:sz w:val="20"/>
        </w:rPr>
        <w:t>m</w:t>
      </w:r>
      <w:r w:rsidR="00BA027F">
        <w:rPr>
          <w:rFonts w:ascii="Arial" w:hAnsi="Arial" w:cs="Arial"/>
          <w:sz w:val="20"/>
        </w:rPr>
        <w:t xml:space="preserve"> na podstawie art. 275 ust. 2-</w:t>
      </w:r>
      <w:r w:rsidR="00B24DE4" w:rsidRPr="00BA027F">
        <w:rPr>
          <w:rFonts w:ascii="Arial" w:hAnsi="Arial" w:cs="Arial"/>
          <w:sz w:val="20"/>
        </w:rPr>
        <w:t xml:space="preserve"> </w:t>
      </w:r>
      <w:r w:rsidR="00B639E0" w:rsidRPr="00BA027F">
        <w:rPr>
          <w:rFonts w:ascii="Arial" w:hAnsi="Arial" w:cs="Arial"/>
          <w:sz w:val="20"/>
        </w:rPr>
        <w:t>pn.</w:t>
      </w:r>
      <w:r w:rsidR="00B04206" w:rsidRPr="00BA027F">
        <w:rPr>
          <w:rFonts w:ascii="Arial" w:hAnsi="Arial" w:cs="Arial"/>
          <w:sz w:val="20"/>
        </w:rPr>
        <w:t>:</w:t>
      </w:r>
      <w:r w:rsidR="00E60230" w:rsidRPr="00BA027F">
        <w:rPr>
          <w:rFonts w:ascii="Arial" w:hAnsi="Arial" w:cs="Arial"/>
          <w:sz w:val="20"/>
        </w:rPr>
        <w:t xml:space="preserve"> </w:t>
      </w:r>
      <w:r w:rsidR="00BF5418" w:rsidRPr="00BA027F">
        <w:rPr>
          <w:rFonts w:ascii="Arial" w:hAnsi="Arial" w:cs="Arial"/>
          <w:sz w:val="20"/>
        </w:rPr>
        <w:t xml:space="preserve"> </w:t>
      </w:r>
    </w:p>
    <w:p w14:paraId="198C1CC7" w14:textId="4EDD553E" w:rsidR="00BA027F" w:rsidRDefault="00C016FA" w:rsidP="00BA027F">
      <w:pPr>
        <w:pStyle w:val="Tekstpodstawowywcity"/>
        <w:spacing w:line="240" w:lineRule="auto"/>
        <w:ind w:left="0" w:firstLine="0"/>
        <w:jc w:val="center"/>
        <w:rPr>
          <w:rFonts w:ascii="Arial" w:hAnsi="Arial" w:cs="Arial"/>
          <w:b/>
          <w:sz w:val="20"/>
        </w:rPr>
      </w:pPr>
      <w:r w:rsidRPr="00BA027F">
        <w:rPr>
          <w:rFonts w:ascii="Arial" w:hAnsi="Arial" w:cs="Arial"/>
          <w:b/>
          <w:sz w:val="20"/>
        </w:rPr>
        <w:t xml:space="preserve">Remont instalacji elektrycznej </w:t>
      </w:r>
      <w:r w:rsidR="00420CC2">
        <w:rPr>
          <w:rFonts w:ascii="Arial" w:hAnsi="Arial" w:cs="Arial"/>
          <w:b/>
          <w:sz w:val="20"/>
        </w:rPr>
        <w:t xml:space="preserve">- instalacja strukturalna - </w:t>
      </w:r>
      <w:r w:rsidRPr="00BA027F">
        <w:rPr>
          <w:rFonts w:ascii="Arial" w:hAnsi="Arial" w:cs="Arial"/>
          <w:b/>
          <w:sz w:val="20"/>
        </w:rPr>
        <w:t xml:space="preserve">w budynku </w:t>
      </w:r>
      <w:r w:rsidR="00BA027F">
        <w:rPr>
          <w:rFonts w:ascii="Arial" w:hAnsi="Arial" w:cs="Arial"/>
          <w:b/>
          <w:sz w:val="20"/>
        </w:rPr>
        <w:t>W-12 (10-35), Wydział Inżynierii i Technologii Chemicznej Politechniki Krakowskiej, ul. Warszawska 24 w Krakowie - ul. Szlak 24, IV piętro</w:t>
      </w:r>
    </w:p>
    <w:p w14:paraId="34823BB3" w14:textId="77777777" w:rsidR="00BA027F" w:rsidRDefault="00BA027F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0"/>
        </w:rPr>
      </w:pPr>
    </w:p>
    <w:p w14:paraId="44F68084" w14:textId="77777777" w:rsidR="00BA027F" w:rsidRDefault="00BA027F" w:rsidP="00BA027F">
      <w:pPr>
        <w:pStyle w:val="Nagwek5"/>
        <w:spacing w:before="0" w:line="252" w:lineRule="auto"/>
        <w:jc w:val="both"/>
        <w:rPr>
          <w:rFonts w:ascii="Arial" w:hAnsi="Arial" w:cs="Arial"/>
          <w:color w:val="auto"/>
          <w:sz w:val="20"/>
          <w:szCs w:val="20"/>
        </w:rPr>
      </w:pPr>
    </w:p>
    <w:p w14:paraId="029D4666" w14:textId="70A59287" w:rsidR="00BA027F" w:rsidRPr="00BA027F" w:rsidRDefault="00BA027F" w:rsidP="00BA027F">
      <w:pPr>
        <w:pStyle w:val="Nagwek5"/>
        <w:spacing w:before="0" w:line="252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o</w:t>
      </w:r>
      <w:r w:rsidRPr="00BA027F">
        <w:rPr>
          <w:rFonts w:ascii="Arial" w:hAnsi="Arial" w:cs="Arial"/>
          <w:color w:val="auto"/>
          <w:sz w:val="20"/>
          <w:szCs w:val="20"/>
        </w:rPr>
        <w:t>ferujemy realizację przedmiotu zamówienia określonego w SWZ za kwotę:</w:t>
      </w:r>
    </w:p>
    <w:p w14:paraId="52A2A942" w14:textId="45102E87" w:rsidR="00BA027F" w:rsidRPr="00DE5DCB" w:rsidRDefault="00BA027F" w:rsidP="00BA027F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Cena</w:t>
      </w:r>
      <w:r w:rsidRPr="00DE5DCB">
        <w:rPr>
          <w:rFonts w:ascii="Arial" w:hAnsi="Arial" w:cs="Arial"/>
          <w:b/>
          <w:bCs/>
          <w:sz w:val="20"/>
          <w:lang w:val="pl-PL"/>
        </w:rPr>
        <w:t>:</w:t>
      </w:r>
    </w:p>
    <w:p w14:paraId="6BB03A74" w14:textId="77777777" w:rsidR="00BA027F" w:rsidRPr="00DE5DCB" w:rsidRDefault="00BA027F" w:rsidP="00BA027F">
      <w:pPr>
        <w:rPr>
          <w:sz w:val="20"/>
          <w:szCs w:val="20"/>
          <w:lang w:eastAsia="en-US"/>
        </w:rPr>
      </w:pPr>
    </w:p>
    <w:tbl>
      <w:tblPr>
        <w:tblStyle w:val="Tabela-Siatka"/>
        <w:tblW w:w="5011" w:type="pct"/>
        <w:tblInd w:w="-10" w:type="dxa"/>
        <w:tblLook w:val="04A0" w:firstRow="1" w:lastRow="0" w:firstColumn="1" w:lastColumn="0" w:noHBand="0" w:noVBand="1"/>
      </w:tblPr>
      <w:tblGrid>
        <w:gridCol w:w="4788"/>
        <w:gridCol w:w="4272"/>
      </w:tblGrid>
      <w:tr w:rsidR="00BA027F" w:rsidRPr="00DE5DCB" w14:paraId="29B1D534" w14:textId="77777777" w:rsidTr="00232671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62BF595E" w14:textId="77777777" w:rsidR="00BA027F" w:rsidRPr="00DE5DCB" w:rsidRDefault="00BA027F" w:rsidP="00232671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bookmarkStart w:id="0" w:name="_Hlk99900422"/>
            <w:r w:rsidRPr="00DE5DCB">
              <w:rPr>
                <w:b/>
                <w:sz w:val="20"/>
                <w:szCs w:val="20"/>
              </w:rPr>
              <w:t>RAZEM BRUTTO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1D45445" w14:textId="77777777" w:rsidR="00BA027F" w:rsidRPr="00DE5DCB" w:rsidRDefault="00BA027F" w:rsidP="00232671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 xml:space="preserve">……………………………… </w:t>
            </w:r>
            <w:r w:rsidRPr="00DE5DCB">
              <w:rPr>
                <w:b/>
                <w:sz w:val="20"/>
                <w:szCs w:val="20"/>
              </w:rPr>
              <w:t>PLN</w:t>
            </w:r>
          </w:p>
        </w:tc>
      </w:tr>
      <w:tr w:rsidR="00BA027F" w:rsidRPr="00DE5DCB" w14:paraId="04AE0B87" w14:textId="77777777" w:rsidTr="00232671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264CE237" w14:textId="77777777" w:rsidR="00BA027F" w:rsidRPr="00DE5DCB" w:rsidRDefault="00BA027F" w:rsidP="00232671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Powyższa cena zawiera podatek VAT w wysokości %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E8F25E7" w14:textId="77777777" w:rsidR="00BA027F" w:rsidRPr="00DE5DCB" w:rsidRDefault="00BA027F" w:rsidP="00232671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……………. %</w:t>
            </w:r>
          </w:p>
        </w:tc>
      </w:tr>
      <w:tr w:rsidR="00BA027F" w:rsidRPr="00DE5DCB" w14:paraId="23E81F5E" w14:textId="77777777" w:rsidTr="00232671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23FCF038" w14:textId="77777777" w:rsidR="00BA027F" w:rsidRPr="00DE5DCB" w:rsidRDefault="00BA027F" w:rsidP="00232671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Słownie PLN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9985455" w14:textId="77777777" w:rsidR="00BA027F" w:rsidRPr="00DE5DCB" w:rsidRDefault="00BA027F" w:rsidP="00232671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  <w:bookmarkEnd w:id="0"/>
    </w:tbl>
    <w:p w14:paraId="1B080E80" w14:textId="77777777" w:rsidR="00BA027F" w:rsidRPr="00DE5DCB" w:rsidRDefault="00BA027F" w:rsidP="00BA027F">
      <w:pPr>
        <w:rPr>
          <w:b/>
          <w:bCs/>
          <w:sz w:val="20"/>
          <w:szCs w:val="20"/>
        </w:rPr>
      </w:pPr>
    </w:p>
    <w:p w14:paraId="71E23EEA" w14:textId="77777777" w:rsidR="00BA027F" w:rsidRPr="005375D8" w:rsidRDefault="00BA027F" w:rsidP="00BA027F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jc w:val="both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TERMIN REALIZACJI PRZEDMIOTU ZAMÓWIENIA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53EF910D" w14:textId="14F31497" w:rsidR="00841636" w:rsidRPr="00841636" w:rsidRDefault="00BA027F" w:rsidP="00841636">
      <w:pPr>
        <w:tabs>
          <w:tab w:val="left" w:pos="708"/>
        </w:tabs>
        <w:spacing w:before="120" w:line="360" w:lineRule="auto"/>
        <w:ind w:left="426"/>
        <w:jc w:val="both"/>
        <w:outlineLvl w:val="1"/>
        <w:rPr>
          <w:bCs/>
          <w:iCs/>
          <w:color w:val="000000"/>
          <w:sz w:val="20"/>
          <w:szCs w:val="20"/>
          <w:lang w:val="x-none" w:eastAsia="x-none"/>
        </w:rPr>
      </w:pPr>
      <w:r w:rsidRPr="0008184B">
        <w:rPr>
          <w:rFonts w:asciiTheme="minorHAnsi" w:hAnsiTheme="minorHAnsi" w:cstheme="minorHAnsi"/>
          <w:bCs/>
          <w:sz w:val="22"/>
          <w:szCs w:val="20"/>
        </w:rPr>
        <w:t>Termin realizacji przedmiotu zamówienia od daty udzielenia zamówienia:</w:t>
      </w:r>
      <w:r w:rsidR="00841636" w:rsidRPr="00841636">
        <w:rPr>
          <w:bCs/>
          <w:iCs/>
          <w:color w:val="000000"/>
          <w:sz w:val="20"/>
          <w:szCs w:val="20"/>
          <w:lang w:val="x-none" w:eastAsia="x-none"/>
        </w:rPr>
        <w:t xml:space="preserve"> </w:t>
      </w:r>
      <w:r w:rsidR="00841636" w:rsidRPr="00841636">
        <w:rPr>
          <w:b/>
          <w:bCs/>
          <w:iCs/>
          <w:color w:val="000000"/>
          <w:sz w:val="20"/>
          <w:szCs w:val="20"/>
          <w:lang w:val="x-none" w:eastAsia="x-none"/>
        </w:rPr>
        <w:t xml:space="preserve">8 tygodni od daty przekazania placu budowy </w:t>
      </w:r>
      <w:r w:rsidR="00841636" w:rsidRPr="00841636">
        <w:rPr>
          <w:b/>
          <w:bCs/>
          <w:iCs/>
          <w:color w:val="000000"/>
          <w:sz w:val="20"/>
          <w:szCs w:val="20"/>
          <w:lang w:eastAsia="x-none"/>
        </w:rPr>
        <w:t xml:space="preserve">wraz </w:t>
      </w:r>
      <w:r w:rsidR="00841636" w:rsidRPr="00841636">
        <w:rPr>
          <w:b/>
          <w:bCs/>
          <w:iCs/>
          <w:color w:val="000000"/>
          <w:sz w:val="20"/>
          <w:szCs w:val="20"/>
          <w:lang w:val="x-none" w:eastAsia="x-none"/>
        </w:rPr>
        <w:t>z odbiorami</w:t>
      </w:r>
      <w:r w:rsidR="00841636" w:rsidRPr="00841636">
        <w:rPr>
          <w:bCs/>
          <w:iCs/>
          <w:color w:val="000000"/>
          <w:sz w:val="20"/>
          <w:szCs w:val="20"/>
          <w:lang w:eastAsia="x-none"/>
        </w:rPr>
        <w:t>.</w:t>
      </w:r>
    </w:p>
    <w:p w14:paraId="2E29CAC5" w14:textId="6E8EC377" w:rsidR="00BA027F" w:rsidRPr="005375D8" w:rsidRDefault="00BA027F" w:rsidP="00BA027F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1" w:name="_Hlk101935638"/>
      <w:r>
        <w:rPr>
          <w:rFonts w:ascii="Arial" w:hAnsi="Arial" w:cs="Arial"/>
          <w:b/>
          <w:bCs/>
          <w:sz w:val="20"/>
          <w:lang w:val="pl-PL"/>
        </w:rPr>
        <w:t>OKRES GWARANCJI i RĘKOJMIA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2724C212" w14:textId="77777777" w:rsidR="005423B1" w:rsidRPr="005423B1" w:rsidRDefault="005423B1" w:rsidP="005423B1">
      <w:pPr>
        <w:pStyle w:val="Akapitzlist"/>
        <w:widowControl w:val="0"/>
        <w:spacing w:after="120" w:line="360" w:lineRule="auto"/>
        <w:rPr>
          <w:rFonts w:ascii="Arial" w:hAnsi="Arial" w:cs="Arial"/>
          <w:bCs/>
          <w:sz w:val="20"/>
          <w:szCs w:val="20"/>
        </w:rPr>
      </w:pPr>
      <w:bookmarkStart w:id="2" w:name="_Hlk104880498"/>
      <w:bookmarkEnd w:id="1"/>
    </w:p>
    <w:p w14:paraId="1454BB1D" w14:textId="3F833212" w:rsidR="00BA027F" w:rsidRPr="005423B1" w:rsidRDefault="00BA027F" w:rsidP="00BA027F">
      <w:pPr>
        <w:pStyle w:val="Akapitzlist"/>
        <w:widowControl w:val="0"/>
        <w:numPr>
          <w:ilvl w:val="0"/>
          <w:numId w:val="27"/>
        </w:numPr>
        <w:spacing w:after="120" w:line="360" w:lineRule="auto"/>
        <w:rPr>
          <w:rFonts w:ascii="Arial" w:hAnsi="Arial" w:cs="Arial"/>
          <w:bCs/>
          <w:sz w:val="20"/>
          <w:szCs w:val="20"/>
        </w:rPr>
      </w:pPr>
      <w:r w:rsidRPr="005423B1">
        <w:rPr>
          <w:rFonts w:ascii="Arial" w:hAnsi="Arial" w:cs="Arial"/>
          <w:bCs/>
          <w:sz w:val="20"/>
          <w:szCs w:val="20"/>
        </w:rPr>
        <w:t xml:space="preserve">Wykonawca udziela gwarancji na okres </w:t>
      </w:r>
      <w:r w:rsidR="005423B1" w:rsidRPr="005423B1">
        <w:rPr>
          <w:rFonts w:ascii="Arial" w:hAnsi="Arial" w:cs="Arial"/>
          <w:bCs/>
          <w:sz w:val="20"/>
          <w:szCs w:val="20"/>
        </w:rPr>
        <w:t>5 lat licząc od daty odbioru końcowego</w:t>
      </w:r>
      <w:r w:rsidRPr="005423B1">
        <w:rPr>
          <w:rFonts w:ascii="Arial" w:hAnsi="Arial" w:cs="Arial"/>
          <w:bCs/>
          <w:sz w:val="20"/>
          <w:szCs w:val="20"/>
        </w:rPr>
        <w:t>.</w:t>
      </w:r>
    </w:p>
    <w:p w14:paraId="514AA46A" w14:textId="478ECAF5" w:rsidR="00BA027F" w:rsidRPr="00B64160" w:rsidRDefault="00BA027F" w:rsidP="00D15D13">
      <w:pPr>
        <w:pStyle w:val="Akapitzlist"/>
        <w:widowControl w:val="0"/>
        <w:numPr>
          <w:ilvl w:val="0"/>
          <w:numId w:val="27"/>
        </w:numPr>
        <w:spacing w:after="120" w:line="360" w:lineRule="auto"/>
        <w:rPr>
          <w:rFonts w:ascii="Arial" w:hAnsi="Arial" w:cs="Arial"/>
          <w:bCs/>
          <w:sz w:val="20"/>
          <w:szCs w:val="20"/>
        </w:rPr>
      </w:pPr>
      <w:r w:rsidRPr="00B64160">
        <w:rPr>
          <w:rFonts w:ascii="Arial" w:hAnsi="Arial" w:cs="Arial"/>
          <w:bCs/>
          <w:sz w:val="20"/>
          <w:szCs w:val="20"/>
        </w:rPr>
        <w:t xml:space="preserve">Rękojmia na roboty budowlane </w:t>
      </w:r>
      <w:r w:rsidRPr="00B64160">
        <w:rPr>
          <w:rFonts w:ascii="Arial" w:hAnsi="Arial" w:cs="Arial"/>
          <w:b/>
          <w:sz w:val="20"/>
          <w:szCs w:val="20"/>
        </w:rPr>
        <w:t>(kryterium oceny ofert)</w:t>
      </w:r>
      <w:r w:rsidR="00B64160" w:rsidRPr="00B64160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7370"/>
        <w:gridCol w:w="1984"/>
      </w:tblGrid>
      <w:tr w:rsidR="00BA027F" w:rsidRPr="00A85027" w14:paraId="12CAC1A3" w14:textId="77777777" w:rsidTr="00232671">
        <w:trPr>
          <w:trHeight w:val="624"/>
        </w:trPr>
        <w:tc>
          <w:tcPr>
            <w:tcW w:w="7370" w:type="dxa"/>
            <w:shd w:val="clear" w:color="auto" w:fill="FFF2CC" w:themeFill="accent4" w:themeFillTint="33"/>
            <w:vAlign w:val="center"/>
          </w:tcPr>
          <w:p w14:paraId="0DD45B9E" w14:textId="77777777" w:rsidR="00B64160" w:rsidRDefault="00B64160" w:rsidP="00232671">
            <w:pPr>
              <w:widowControl w:val="0"/>
              <w:spacing w:line="36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</w:t>
            </w:r>
            <w:r w:rsidRPr="00B64160">
              <w:rPr>
                <w:color w:val="000000"/>
                <w:sz w:val="20"/>
                <w:szCs w:val="20"/>
              </w:rPr>
              <w:t>kres rękojmi będzie oceniany w przedziale od 5 lat do 7 lat.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14:paraId="20ED569C" w14:textId="6F4655EC" w:rsidR="00BA027F" w:rsidRPr="00B64160" w:rsidRDefault="00BA027F" w:rsidP="00232671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Wpisać ilość lat (nie więcej niż 7 lat) </w:t>
            </w:r>
          </w:p>
        </w:tc>
        <w:tc>
          <w:tcPr>
            <w:tcW w:w="1984" w:type="dxa"/>
            <w:shd w:val="clear" w:color="auto" w:fill="FFF2CC" w:themeFill="accent4" w:themeFillTint="33"/>
            <w:vAlign w:val="center"/>
          </w:tcPr>
          <w:p w14:paraId="4C206B8C" w14:textId="09DCA4F5" w:rsidR="00BA027F" w:rsidRPr="00A85027" w:rsidRDefault="00BA027F" w:rsidP="00232671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……….. lat</w:t>
            </w:r>
          </w:p>
        </w:tc>
      </w:tr>
    </w:tbl>
    <w:bookmarkEnd w:id="2"/>
    <w:p w14:paraId="119B0F52" w14:textId="77777777" w:rsidR="00BA027F" w:rsidRPr="005375D8" w:rsidRDefault="00BA027F" w:rsidP="00BA027F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lastRenderedPageBreak/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34F9D626" w14:textId="77777777" w:rsidR="00C32B78" w:rsidRPr="00BA027F" w:rsidRDefault="00C32B78" w:rsidP="00491A84">
      <w:pPr>
        <w:suppressAutoHyphens/>
        <w:rPr>
          <w:b/>
          <w:sz w:val="20"/>
          <w:szCs w:val="20"/>
          <w:u w:val="single"/>
          <w:lang w:eastAsia="zh-CN"/>
        </w:rPr>
      </w:pPr>
    </w:p>
    <w:p w14:paraId="6F993676" w14:textId="77777777" w:rsidR="00491A84" w:rsidRPr="00BA027F" w:rsidRDefault="00491A84" w:rsidP="00491A84">
      <w:pPr>
        <w:suppressAutoHyphens/>
        <w:rPr>
          <w:b/>
          <w:sz w:val="20"/>
          <w:szCs w:val="20"/>
          <w:u w:val="single"/>
          <w:lang w:eastAsia="zh-CN"/>
        </w:rPr>
      </w:pPr>
      <w:r w:rsidRPr="00BA027F">
        <w:rPr>
          <w:b/>
          <w:sz w:val="20"/>
          <w:szCs w:val="20"/>
          <w:u w:val="single"/>
          <w:lang w:eastAsia="zh-CN"/>
        </w:rPr>
        <w:t>Jednocześnie oświadczamy, że:</w:t>
      </w:r>
    </w:p>
    <w:p w14:paraId="63CB31B8" w14:textId="77777777" w:rsidR="002F0B2F" w:rsidRPr="00BA027F" w:rsidRDefault="002F0B2F" w:rsidP="00491A84">
      <w:pPr>
        <w:suppressAutoHyphens/>
        <w:rPr>
          <w:sz w:val="20"/>
          <w:szCs w:val="20"/>
          <w:lang w:eastAsia="zh-CN"/>
        </w:rPr>
      </w:pPr>
    </w:p>
    <w:p w14:paraId="053F4C92" w14:textId="77777777" w:rsidR="00491A84" w:rsidRPr="008656F1" w:rsidRDefault="00491A84" w:rsidP="00491A84">
      <w:pPr>
        <w:numPr>
          <w:ilvl w:val="0"/>
          <w:numId w:val="19"/>
        </w:numPr>
        <w:suppressAutoHyphens/>
        <w:jc w:val="both"/>
        <w:rPr>
          <w:sz w:val="20"/>
          <w:szCs w:val="20"/>
          <w:lang w:eastAsia="zh-CN"/>
        </w:rPr>
      </w:pPr>
      <w:r w:rsidRPr="008656F1">
        <w:rPr>
          <w:sz w:val="20"/>
          <w:szCs w:val="20"/>
          <w:lang w:eastAsia="zh-CN"/>
        </w:rPr>
        <w:t xml:space="preserve">Przedmiot zamówienia zostanie wykonany  </w:t>
      </w:r>
      <w:r w:rsidRPr="008656F1">
        <w:rPr>
          <w:b/>
          <w:sz w:val="20"/>
          <w:szCs w:val="20"/>
          <w:lang w:eastAsia="zh-CN"/>
        </w:rPr>
        <w:t>w terminie zgodnym z SWZ</w:t>
      </w:r>
    </w:p>
    <w:p w14:paraId="68691FA7" w14:textId="77777777" w:rsidR="00491A84" w:rsidRPr="008656F1" w:rsidRDefault="00491A84" w:rsidP="00491A84">
      <w:pPr>
        <w:numPr>
          <w:ilvl w:val="0"/>
          <w:numId w:val="19"/>
        </w:numPr>
        <w:suppressAutoHyphens/>
        <w:jc w:val="both"/>
        <w:rPr>
          <w:sz w:val="20"/>
          <w:szCs w:val="20"/>
          <w:lang w:eastAsia="zh-CN"/>
        </w:rPr>
      </w:pPr>
      <w:r w:rsidRPr="008656F1">
        <w:rPr>
          <w:color w:val="000000"/>
          <w:sz w:val="20"/>
          <w:szCs w:val="20"/>
          <w:lang w:eastAsia="ar-SA"/>
        </w:rPr>
        <w:t>Oświadczamy, że jesteśmy związani niniejszą ofertą od upływu terminu składania ofert do dnia wskazanego w SWZ .</w:t>
      </w:r>
      <w:r w:rsidRPr="008656F1">
        <w:rPr>
          <w:sz w:val="20"/>
          <w:szCs w:val="20"/>
          <w:lang w:eastAsia="zh-CN"/>
        </w:rPr>
        <w:t xml:space="preserve"> </w:t>
      </w:r>
    </w:p>
    <w:p w14:paraId="23F046BA" w14:textId="77777777" w:rsidR="00491A84" w:rsidRPr="008656F1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0"/>
          <w:szCs w:val="20"/>
          <w:lang w:eastAsia="zh-CN"/>
        </w:rPr>
      </w:pPr>
      <w:r w:rsidRPr="008656F1">
        <w:rPr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8656F1">
        <w:rPr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8656F1">
        <w:rPr>
          <w:sz w:val="20"/>
          <w:szCs w:val="20"/>
          <w:lang w:eastAsia="ar-SA"/>
        </w:rPr>
        <w:t>zamawiającego</w:t>
      </w:r>
      <w:r w:rsidRPr="008656F1">
        <w:rPr>
          <w:sz w:val="20"/>
          <w:szCs w:val="20"/>
          <w:lang w:eastAsia="zh-CN"/>
        </w:rPr>
        <w:t xml:space="preserve"> i nie wnosimy do nich żadnych zastrzeżeń.</w:t>
      </w:r>
    </w:p>
    <w:p w14:paraId="53D6071D" w14:textId="2B1D28DA" w:rsidR="00491A84" w:rsidRPr="008656F1" w:rsidRDefault="00491A84" w:rsidP="00491A84">
      <w:pPr>
        <w:numPr>
          <w:ilvl w:val="0"/>
          <w:numId w:val="19"/>
        </w:numPr>
        <w:jc w:val="both"/>
        <w:rPr>
          <w:sz w:val="20"/>
          <w:szCs w:val="20"/>
        </w:rPr>
      </w:pPr>
      <w:r w:rsidRPr="008656F1">
        <w:rPr>
          <w:sz w:val="20"/>
          <w:szCs w:val="20"/>
        </w:rPr>
        <w:t>Zobowiązujemy się do niezwłocznego poinformowania zamawiającego, jeżeli w trakcie prowadzenia postępowania nastąpi zmiana w zakresie aktualności dokumentów  i oświadczeń.</w:t>
      </w:r>
    </w:p>
    <w:p w14:paraId="2A799900" w14:textId="77777777" w:rsidR="008656F1" w:rsidRPr="008656F1" w:rsidRDefault="008656F1" w:rsidP="008656F1">
      <w:pPr>
        <w:numPr>
          <w:ilvl w:val="0"/>
          <w:numId w:val="19"/>
        </w:numPr>
        <w:jc w:val="both"/>
        <w:rPr>
          <w:sz w:val="20"/>
          <w:szCs w:val="20"/>
        </w:rPr>
      </w:pPr>
      <w:r w:rsidRPr="008656F1">
        <w:rPr>
          <w:sz w:val="20"/>
          <w:szCs w:val="20"/>
        </w:rPr>
        <w:t>Oświadczamy, że uzyskaliśmy wszelkie informacje niezbędne do prawidłowego przygotowania i złożenia niniejszej oferty.</w:t>
      </w:r>
    </w:p>
    <w:p w14:paraId="7642B945" w14:textId="59456B52" w:rsidR="008656F1" w:rsidRPr="005423B1" w:rsidRDefault="008656F1" w:rsidP="005423B1">
      <w:pPr>
        <w:numPr>
          <w:ilvl w:val="0"/>
          <w:numId w:val="19"/>
        </w:numPr>
        <w:tabs>
          <w:tab w:val="left" w:pos="284"/>
        </w:tabs>
        <w:spacing w:before="120"/>
        <w:jc w:val="both"/>
        <w:rPr>
          <w:sz w:val="20"/>
          <w:szCs w:val="20"/>
        </w:rPr>
      </w:pPr>
      <w:r w:rsidRPr="005423B1">
        <w:rPr>
          <w:sz w:val="20"/>
          <w:szCs w:val="20"/>
          <w:lang w:eastAsia="zh-CN"/>
        </w:rPr>
        <w:t xml:space="preserve">Oświadczam/y, że warunki udziału w postępowaniu określone w pkt. </w:t>
      </w:r>
      <w:r w:rsidR="005423B1" w:rsidRPr="005423B1">
        <w:rPr>
          <w:sz w:val="20"/>
          <w:szCs w:val="20"/>
          <w:lang w:eastAsia="zh-CN"/>
        </w:rPr>
        <w:t>8</w:t>
      </w:r>
      <w:r w:rsidRPr="005423B1">
        <w:rPr>
          <w:sz w:val="20"/>
          <w:szCs w:val="20"/>
          <w:lang w:eastAsia="zh-CN"/>
        </w:rPr>
        <w:t xml:space="preserve"> SWZ spełniamy osobiście</w:t>
      </w:r>
      <w:r w:rsidRPr="005423B1">
        <w:rPr>
          <w:b/>
          <w:sz w:val="20"/>
          <w:szCs w:val="20"/>
          <w:lang w:eastAsia="zh-CN"/>
        </w:rPr>
        <w:t>/</w:t>
      </w:r>
      <w:r w:rsidRPr="005423B1">
        <w:rPr>
          <w:sz w:val="20"/>
          <w:szCs w:val="20"/>
          <w:lang w:eastAsia="zh-CN"/>
        </w:rPr>
        <w:t>powołujemy się</w:t>
      </w:r>
      <w:r w:rsidR="006F6153" w:rsidRPr="005423B1">
        <w:rPr>
          <w:b/>
          <w:sz w:val="20"/>
          <w:szCs w:val="20"/>
          <w:vertAlign w:val="superscript"/>
          <w:lang w:eastAsia="zh-CN"/>
        </w:rPr>
        <w:t>*</w:t>
      </w:r>
      <w:r w:rsidRPr="005423B1">
        <w:rPr>
          <w:sz w:val="20"/>
          <w:szCs w:val="20"/>
          <w:lang w:eastAsia="zh-CN"/>
        </w:rPr>
        <w:t xml:space="preserve"> na zasoby podmiotu</w:t>
      </w:r>
      <w:r w:rsidR="006F6153" w:rsidRPr="005423B1">
        <w:rPr>
          <w:sz w:val="20"/>
          <w:szCs w:val="20"/>
          <w:lang w:eastAsia="zh-CN"/>
        </w:rPr>
        <w:t xml:space="preserve"> </w:t>
      </w:r>
      <w:r w:rsidRPr="005423B1">
        <w:rPr>
          <w:sz w:val="20"/>
          <w:szCs w:val="20"/>
          <w:lang w:eastAsia="zh-CN"/>
        </w:rPr>
        <w:t>trzeciego</w:t>
      </w:r>
      <w:r w:rsidR="005423B1">
        <w:rPr>
          <w:sz w:val="20"/>
          <w:szCs w:val="20"/>
          <w:lang w:eastAsia="zh-CN"/>
        </w:rPr>
        <w:t>…………………</w:t>
      </w:r>
      <w:r w:rsidRPr="005423B1">
        <w:rPr>
          <w:sz w:val="20"/>
          <w:szCs w:val="20"/>
          <w:lang w:eastAsia="zh-CN"/>
        </w:rPr>
        <w:t>……………………</w:t>
      </w:r>
      <w:r w:rsidRPr="005423B1">
        <w:rPr>
          <w:i/>
          <w:sz w:val="20"/>
          <w:szCs w:val="20"/>
          <w:lang w:eastAsia="zh-CN"/>
        </w:rPr>
        <w:t>(podać nazwę i siedzibę)</w:t>
      </w:r>
      <w:r w:rsidRPr="005423B1">
        <w:rPr>
          <w:sz w:val="20"/>
          <w:szCs w:val="20"/>
          <w:lang w:eastAsia="zh-CN"/>
        </w:rPr>
        <w:t xml:space="preserve"> w następującym zakresie: </w:t>
      </w:r>
      <w:r w:rsidRPr="005423B1">
        <w:rPr>
          <w:b/>
          <w:sz w:val="20"/>
          <w:szCs w:val="20"/>
          <w:lang w:eastAsia="zh-CN"/>
        </w:rPr>
        <w:t xml:space="preserve"> </w:t>
      </w:r>
      <w:r w:rsidRPr="005423B1">
        <w:rPr>
          <w:i/>
          <w:sz w:val="20"/>
          <w:szCs w:val="20"/>
          <w:lang w:eastAsia="zh-CN"/>
        </w:rPr>
        <w:t>………</w:t>
      </w:r>
      <w:r w:rsidR="005423B1">
        <w:rPr>
          <w:i/>
          <w:sz w:val="20"/>
          <w:szCs w:val="20"/>
          <w:lang w:eastAsia="zh-CN"/>
        </w:rPr>
        <w:t>..</w:t>
      </w:r>
      <w:r w:rsidRPr="005423B1">
        <w:rPr>
          <w:i/>
          <w:sz w:val="20"/>
          <w:szCs w:val="20"/>
          <w:lang w:eastAsia="zh-CN"/>
        </w:rPr>
        <w:t>……………………………………………………</w:t>
      </w:r>
    </w:p>
    <w:p w14:paraId="15EF507F" w14:textId="68325BD3" w:rsidR="008656F1" w:rsidRPr="008656F1" w:rsidRDefault="008656F1" w:rsidP="008656F1">
      <w:pPr>
        <w:numPr>
          <w:ilvl w:val="0"/>
          <w:numId w:val="19"/>
        </w:numPr>
        <w:jc w:val="both"/>
        <w:rPr>
          <w:sz w:val="20"/>
          <w:szCs w:val="20"/>
        </w:rPr>
      </w:pPr>
      <w:r w:rsidRPr="008656F1">
        <w:rPr>
          <w:sz w:val="20"/>
          <w:szCs w:val="20"/>
        </w:rPr>
        <w:t>Oświadczam/y, że zamierzam(y) / nie zamierzam(y) powierzyć realizację następujących części zamówienia podwykonawcom:</w:t>
      </w:r>
    </w:p>
    <w:p w14:paraId="18EFD428" w14:textId="77777777" w:rsidR="008656F1" w:rsidRPr="008656F1" w:rsidRDefault="008656F1" w:rsidP="008656F1">
      <w:pPr>
        <w:jc w:val="both"/>
        <w:rPr>
          <w:i/>
          <w:sz w:val="20"/>
          <w:szCs w:val="20"/>
        </w:rPr>
      </w:pPr>
      <w:r w:rsidRPr="008656F1">
        <w:rPr>
          <w:i/>
          <w:sz w:val="20"/>
          <w:szCs w:val="20"/>
        </w:rPr>
        <w:t>* niepotrzebne skreślić</w:t>
      </w:r>
    </w:p>
    <w:p w14:paraId="43AAC8F7" w14:textId="77777777" w:rsidR="008656F1" w:rsidRPr="008656F1" w:rsidRDefault="008656F1" w:rsidP="008656F1">
      <w:pPr>
        <w:spacing w:line="360" w:lineRule="auto"/>
        <w:ind w:left="284"/>
        <w:jc w:val="both"/>
        <w:rPr>
          <w:sz w:val="20"/>
          <w:szCs w:val="20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41"/>
        <w:gridCol w:w="5541"/>
        <w:gridCol w:w="2972"/>
      </w:tblGrid>
      <w:tr w:rsidR="008656F1" w:rsidRPr="00A85027" w14:paraId="45EC5585" w14:textId="77777777" w:rsidTr="00232671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vAlign w:val="center"/>
            <w:hideMark/>
          </w:tcPr>
          <w:p w14:paraId="09EC7BAF" w14:textId="77777777" w:rsidR="008656F1" w:rsidRPr="00645F81" w:rsidRDefault="008656F1" w:rsidP="0023267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vAlign w:val="center"/>
            <w:hideMark/>
          </w:tcPr>
          <w:p w14:paraId="505194C8" w14:textId="77777777" w:rsidR="008656F1" w:rsidRPr="00645F81" w:rsidRDefault="008656F1" w:rsidP="0023267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Opis części zamówienia, którą wykonawca </w:t>
            </w:r>
          </w:p>
          <w:p w14:paraId="64C59CF0" w14:textId="77777777" w:rsidR="008656F1" w:rsidRPr="00645F81" w:rsidRDefault="008656F1" w:rsidP="0023267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hideMark/>
          </w:tcPr>
          <w:p w14:paraId="0C228CB1" w14:textId="77777777" w:rsidR="008656F1" w:rsidRPr="00645F81" w:rsidRDefault="008656F1" w:rsidP="0023267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Firma podwykonawcy             </w:t>
            </w:r>
          </w:p>
          <w:p w14:paraId="247C0C30" w14:textId="77777777" w:rsidR="008656F1" w:rsidRPr="00645F81" w:rsidRDefault="008656F1" w:rsidP="0023267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(o ile jest znana)</w:t>
            </w:r>
          </w:p>
        </w:tc>
      </w:tr>
      <w:tr w:rsidR="008656F1" w:rsidRPr="00A85027" w14:paraId="655ACE35" w14:textId="77777777" w:rsidTr="00232671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99F1E" w14:textId="77777777" w:rsidR="008656F1" w:rsidRPr="00A85027" w:rsidRDefault="008656F1" w:rsidP="0023267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A0689" w14:textId="77777777" w:rsidR="008656F1" w:rsidRPr="00A85027" w:rsidRDefault="008656F1" w:rsidP="00232671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977EE" w14:textId="77777777" w:rsidR="008656F1" w:rsidRPr="00A85027" w:rsidRDefault="008656F1" w:rsidP="00232671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656F1" w:rsidRPr="00A85027" w14:paraId="5189E1FE" w14:textId="77777777" w:rsidTr="00232671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5C4E8" w14:textId="77777777" w:rsidR="008656F1" w:rsidRPr="00A85027" w:rsidRDefault="008656F1" w:rsidP="0023267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FE992" w14:textId="77777777" w:rsidR="008656F1" w:rsidRPr="00A85027" w:rsidRDefault="008656F1" w:rsidP="00232671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07875" w14:textId="77777777" w:rsidR="008656F1" w:rsidRPr="00A85027" w:rsidRDefault="008656F1" w:rsidP="00232671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8B502C6" w14:textId="77777777" w:rsidR="008656F1" w:rsidRPr="00BA027F" w:rsidRDefault="008656F1" w:rsidP="008656F1">
      <w:pPr>
        <w:ind w:left="360"/>
        <w:jc w:val="both"/>
        <w:rPr>
          <w:sz w:val="20"/>
          <w:szCs w:val="20"/>
        </w:rPr>
      </w:pPr>
    </w:p>
    <w:p w14:paraId="40DE1C68" w14:textId="4659C123" w:rsidR="008656F1" w:rsidRPr="008656F1" w:rsidRDefault="008656F1" w:rsidP="008656F1">
      <w:pPr>
        <w:numPr>
          <w:ilvl w:val="0"/>
          <w:numId w:val="19"/>
        </w:numPr>
        <w:spacing w:line="360" w:lineRule="auto"/>
        <w:jc w:val="both"/>
        <w:rPr>
          <w:sz w:val="20"/>
          <w:szCs w:val="20"/>
        </w:rPr>
      </w:pPr>
      <w:r w:rsidRPr="008656F1">
        <w:rPr>
          <w:sz w:val="20"/>
          <w:szCs w:val="20"/>
        </w:rPr>
        <w:t>Oświadczamy, że jesteśmy:</w:t>
      </w: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8656F1" w:rsidRPr="00A85027" w14:paraId="5C621E8B" w14:textId="77777777" w:rsidTr="00232671">
        <w:trPr>
          <w:trHeight w:val="425"/>
        </w:trPr>
        <w:tc>
          <w:tcPr>
            <w:tcW w:w="6917" w:type="dxa"/>
            <w:shd w:val="clear" w:color="auto" w:fill="8EAADB" w:themeFill="accent1" w:themeFillTint="99"/>
            <w:vAlign w:val="center"/>
          </w:tcPr>
          <w:p w14:paraId="23F49DCC" w14:textId="77777777" w:rsidR="008656F1" w:rsidRPr="00A85027" w:rsidRDefault="008656F1" w:rsidP="00232671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8EAADB" w:themeFill="accent1" w:themeFillTint="99"/>
            <w:vAlign w:val="center"/>
          </w:tcPr>
          <w:p w14:paraId="7A5650AE" w14:textId="77777777" w:rsidR="008656F1" w:rsidRPr="00A85027" w:rsidRDefault="008656F1" w:rsidP="00232671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8656F1" w:rsidRPr="00A85027" w14:paraId="7E4D3345" w14:textId="77777777" w:rsidTr="00232671">
        <w:trPr>
          <w:trHeight w:val="422"/>
        </w:trPr>
        <w:tc>
          <w:tcPr>
            <w:tcW w:w="6917" w:type="dxa"/>
            <w:vAlign w:val="center"/>
          </w:tcPr>
          <w:p w14:paraId="3B3A93BC" w14:textId="77777777" w:rsidR="008656F1" w:rsidRPr="00A85027" w:rsidRDefault="008656F1" w:rsidP="00232671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514279F3" w14:textId="77777777" w:rsidR="008656F1" w:rsidRPr="00A85027" w:rsidRDefault="008656F1" w:rsidP="00232671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8656F1" w:rsidRPr="00A85027" w14:paraId="1CC85973" w14:textId="77777777" w:rsidTr="00232671">
        <w:trPr>
          <w:trHeight w:val="422"/>
        </w:trPr>
        <w:tc>
          <w:tcPr>
            <w:tcW w:w="6917" w:type="dxa"/>
            <w:vAlign w:val="center"/>
          </w:tcPr>
          <w:p w14:paraId="72B4CFA8" w14:textId="77777777" w:rsidR="008656F1" w:rsidRPr="00A85027" w:rsidRDefault="008656F1" w:rsidP="00232671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1D8F47F6" w14:textId="77777777" w:rsidR="008656F1" w:rsidRPr="00A85027" w:rsidRDefault="008656F1" w:rsidP="00232671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8656F1" w:rsidRPr="00A85027" w14:paraId="5755C054" w14:textId="77777777" w:rsidTr="00232671">
        <w:trPr>
          <w:trHeight w:val="422"/>
        </w:trPr>
        <w:tc>
          <w:tcPr>
            <w:tcW w:w="6917" w:type="dxa"/>
            <w:vAlign w:val="center"/>
          </w:tcPr>
          <w:p w14:paraId="4D1C4347" w14:textId="77777777" w:rsidR="008656F1" w:rsidRPr="00A85027" w:rsidRDefault="008656F1" w:rsidP="00232671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504DE4F7" w14:textId="77777777" w:rsidR="008656F1" w:rsidRPr="00A85027" w:rsidRDefault="008656F1" w:rsidP="00232671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8656F1" w:rsidRPr="00A85027" w14:paraId="3AA37B66" w14:textId="77777777" w:rsidTr="00232671">
        <w:trPr>
          <w:trHeight w:val="422"/>
        </w:trPr>
        <w:tc>
          <w:tcPr>
            <w:tcW w:w="6917" w:type="dxa"/>
            <w:vAlign w:val="center"/>
          </w:tcPr>
          <w:p w14:paraId="0FC0463D" w14:textId="77777777" w:rsidR="008656F1" w:rsidRPr="00A85027" w:rsidRDefault="008656F1" w:rsidP="00232671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5E533EF7" w14:textId="77777777" w:rsidR="008656F1" w:rsidRPr="00A85027" w:rsidRDefault="008656F1" w:rsidP="00232671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8656F1" w:rsidRPr="00A85027" w14:paraId="2349DDEF" w14:textId="77777777" w:rsidTr="00232671">
        <w:trPr>
          <w:trHeight w:val="422"/>
        </w:trPr>
        <w:tc>
          <w:tcPr>
            <w:tcW w:w="6917" w:type="dxa"/>
            <w:vAlign w:val="center"/>
          </w:tcPr>
          <w:p w14:paraId="2CC1C096" w14:textId="77777777" w:rsidR="008656F1" w:rsidRPr="00A85027" w:rsidRDefault="008656F1" w:rsidP="00232671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20060DBD" w14:textId="77777777" w:rsidR="008656F1" w:rsidRPr="00A85027" w:rsidRDefault="008656F1" w:rsidP="00232671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4D0DC469" w14:textId="77777777" w:rsidR="008656F1" w:rsidRDefault="008656F1" w:rsidP="008656F1">
      <w:pPr>
        <w:ind w:left="142"/>
        <w:jc w:val="both"/>
        <w:rPr>
          <w:sz w:val="20"/>
          <w:szCs w:val="20"/>
        </w:rPr>
      </w:pPr>
    </w:p>
    <w:p w14:paraId="63D3DE3B" w14:textId="45B1B230" w:rsidR="008656F1" w:rsidRPr="008656F1" w:rsidRDefault="008656F1" w:rsidP="008656F1">
      <w:pPr>
        <w:numPr>
          <w:ilvl w:val="0"/>
          <w:numId w:val="19"/>
        </w:numPr>
        <w:ind w:left="142" w:hanging="142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8656F1">
        <w:rPr>
          <w:sz w:val="20"/>
          <w:szCs w:val="20"/>
        </w:rPr>
        <w:t>świadczam, że wypełniłem obowiązki informacyjne przewidziane w art. 13 lub art. 14 RODO* wobec osób fizycznych, od których dane osobowe bezpośrednio lub pośrednio pozyskałem w celu ubiegania się o udzielenie zamówienia publicznego w niniejszym postępowaniu**.</w:t>
      </w:r>
    </w:p>
    <w:p w14:paraId="5201776B" w14:textId="77777777" w:rsidR="008656F1" w:rsidRPr="00A85027" w:rsidRDefault="008656F1" w:rsidP="008656F1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D4F12A0" w14:textId="77777777" w:rsidR="008656F1" w:rsidRPr="00A85027" w:rsidRDefault="008656F1" w:rsidP="008656F1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>**W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D8A33ED" w14:textId="77777777" w:rsidR="008656F1" w:rsidRDefault="008656F1" w:rsidP="008656F1">
      <w:pPr>
        <w:rPr>
          <w:rFonts w:asciiTheme="minorHAnsi" w:hAnsiTheme="minorHAnsi" w:cstheme="minorHAnsi"/>
        </w:rPr>
      </w:pPr>
    </w:p>
    <w:p w14:paraId="007C4C9F" w14:textId="77777777" w:rsidR="00491A84" w:rsidRPr="008656F1" w:rsidRDefault="00491A84" w:rsidP="008656F1">
      <w:pPr>
        <w:pStyle w:val="Akapitzlist"/>
        <w:numPr>
          <w:ilvl w:val="0"/>
          <w:numId w:val="19"/>
        </w:numPr>
        <w:suppressAutoHyphens/>
        <w:jc w:val="both"/>
        <w:rPr>
          <w:rFonts w:ascii="Arial" w:hAnsi="Arial" w:cs="Arial"/>
          <w:sz w:val="20"/>
          <w:szCs w:val="20"/>
          <w:lang w:eastAsia="zh-CN"/>
        </w:rPr>
      </w:pPr>
      <w:r w:rsidRPr="008656F1">
        <w:rPr>
          <w:rFonts w:ascii="Arial" w:hAnsi="Arial" w:cs="Arial"/>
          <w:sz w:val="20"/>
          <w:szCs w:val="20"/>
          <w:lang w:eastAsia="zh-CN"/>
        </w:rPr>
        <w:t>Wykaz osób uprawnionych do podpisywania dokumentów  i podejmowania zobowiązań w imieniu Wykonawcy:</w:t>
      </w:r>
    </w:p>
    <w:p w14:paraId="3B941EE4" w14:textId="77777777" w:rsidR="00491A84" w:rsidRPr="008656F1" w:rsidRDefault="00491A84" w:rsidP="00491A84">
      <w:pPr>
        <w:suppressAutoHyphens/>
        <w:ind w:left="720"/>
        <w:jc w:val="both"/>
        <w:rPr>
          <w:sz w:val="20"/>
          <w:szCs w:val="20"/>
          <w:lang w:eastAsia="zh-CN"/>
        </w:rPr>
      </w:pPr>
    </w:p>
    <w:p w14:paraId="3C71F456" w14:textId="77777777" w:rsidR="00491A84" w:rsidRPr="008656F1" w:rsidRDefault="00491A84" w:rsidP="00491A84">
      <w:pPr>
        <w:suppressAutoHyphens/>
        <w:ind w:left="720"/>
        <w:rPr>
          <w:b/>
          <w:sz w:val="20"/>
          <w:szCs w:val="20"/>
          <w:lang w:eastAsia="zh-CN"/>
        </w:rPr>
      </w:pPr>
      <w:r w:rsidRPr="008656F1">
        <w:rPr>
          <w:b/>
          <w:sz w:val="20"/>
          <w:szCs w:val="20"/>
          <w:lang w:eastAsia="zh-CN"/>
        </w:rPr>
        <w:t>Imię i</w:t>
      </w:r>
      <w:r w:rsidR="00571E80" w:rsidRPr="008656F1">
        <w:rPr>
          <w:b/>
          <w:sz w:val="20"/>
          <w:szCs w:val="20"/>
          <w:lang w:eastAsia="zh-CN"/>
        </w:rPr>
        <w:t xml:space="preserve"> </w:t>
      </w:r>
      <w:r w:rsidRPr="008656F1">
        <w:rPr>
          <w:b/>
          <w:sz w:val="20"/>
          <w:szCs w:val="20"/>
          <w:lang w:eastAsia="zh-CN"/>
        </w:rPr>
        <w:t>nazwisko .....................................................................................................</w:t>
      </w:r>
    </w:p>
    <w:p w14:paraId="7AB74E92" w14:textId="77777777" w:rsidR="00491A84" w:rsidRPr="008656F1" w:rsidRDefault="00491A84" w:rsidP="00491A84">
      <w:pPr>
        <w:suppressAutoHyphens/>
        <w:ind w:left="720"/>
        <w:jc w:val="both"/>
        <w:rPr>
          <w:sz w:val="20"/>
          <w:szCs w:val="20"/>
          <w:lang w:eastAsia="zh-CN"/>
        </w:rPr>
      </w:pPr>
    </w:p>
    <w:p w14:paraId="654E343E" w14:textId="49E7EC48" w:rsidR="00491A84" w:rsidRPr="00392287" w:rsidRDefault="00491A84" w:rsidP="00392287">
      <w:pPr>
        <w:pStyle w:val="Akapitzlist"/>
        <w:numPr>
          <w:ilvl w:val="0"/>
          <w:numId w:val="19"/>
        </w:numPr>
        <w:suppressAutoHyphens/>
        <w:jc w:val="both"/>
        <w:rPr>
          <w:rFonts w:ascii="Arial" w:hAnsi="Arial" w:cs="Arial"/>
          <w:sz w:val="20"/>
          <w:szCs w:val="20"/>
          <w:lang w:eastAsia="zh-CN"/>
        </w:rPr>
      </w:pPr>
      <w:r w:rsidRPr="00392287">
        <w:rPr>
          <w:rFonts w:ascii="Arial" w:hAnsi="Arial" w:cs="Arial"/>
          <w:sz w:val="20"/>
          <w:szCs w:val="20"/>
          <w:lang w:eastAsia="zh-CN"/>
        </w:rPr>
        <w:t>Upoważnienie dla powyżej wskazanych osób wynika z następującego (</w:t>
      </w:r>
      <w:proofErr w:type="spellStart"/>
      <w:r w:rsidRPr="00392287">
        <w:rPr>
          <w:rFonts w:ascii="Arial" w:hAnsi="Arial" w:cs="Arial"/>
          <w:sz w:val="20"/>
          <w:szCs w:val="20"/>
          <w:lang w:eastAsia="zh-CN"/>
        </w:rPr>
        <w:t>ych</w:t>
      </w:r>
      <w:proofErr w:type="spellEnd"/>
      <w:r w:rsidRPr="00392287">
        <w:rPr>
          <w:rFonts w:ascii="Arial" w:hAnsi="Arial" w:cs="Arial"/>
          <w:sz w:val="20"/>
          <w:szCs w:val="20"/>
          <w:lang w:eastAsia="zh-CN"/>
        </w:rPr>
        <w:t>) dokumentu(ów) …………………………………………………...........................…… które dołączamy do oferty.</w:t>
      </w:r>
    </w:p>
    <w:p w14:paraId="514B06CC" w14:textId="77777777" w:rsidR="00491A84" w:rsidRPr="00392287" w:rsidRDefault="00491A84" w:rsidP="00392287">
      <w:pPr>
        <w:pStyle w:val="Akapitzlist"/>
        <w:numPr>
          <w:ilvl w:val="0"/>
          <w:numId w:val="19"/>
        </w:numPr>
        <w:suppressAutoHyphens/>
        <w:jc w:val="both"/>
        <w:rPr>
          <w:rFonts w:ascii="Arial" w:hAnsi="Arial" w:cs="Arial"/>
          <w:sz w:val="20"/>
          <w:szCs w:val="20"/>
          <w:lang w:eastAsia="zh-CN"/>
        </w:rPr>
      </w:pPr>
      <w:r w:rsidRPr="00392287">
        <w:rPr>
          <w:rFonts w:ascii="Arial" w:hAnsi="Arial" w:cs="Arial"/>
          <w:sz w:val="20"/>
          <w:szCs w:val="20"/>
          <w:lang w:eastAsia="zh-CN"/>
        </w:rPr>
        <w:lastRenderedPageBreak/>
        <w:t>Załącznikami do niniejszej oferty są:</w:t>
      </w:r>
    </w:p>
    <w:p w14:paraId="4650A197" w14:textId="77777777" w:rsidR="00491A84" w:rsidRPr="00392287" w:rsidRDefault="00491A84" w:rsidP="00491A84">
      <w:pPr>
        <w:numPr>
          <w:ilvl w:val="1"/>
          <w:numId w:val="20"/>
        </w:numPr>
        <w:suppressAutoHyphens/>
        <w:jc w:val="both"/>
        <w:rPr>
          <w:sz w:val="20"/>
          <w:szCs w:val="20"/>
          <w:lang w:eastAsia="zh-CN"/>
        </w:rPr>
      </w:pPr>
      <w:r w:rsidRPr="00392287">
        <w:rPr>
          <w:sz w:val="20"/>
          <w:szCs w:val="20"/>
          <w:lang w:eastAsia="zh-CN"/>
        </w:rPr>
        <w:t>………………………………………………………………………………………….</w:t>
      </w:r>
    </w:p>
    <w:p w14:paraId="1E5403C3" w14:textId="77777777" w:rsidR="00491A84" w:rsidRPr="00392287" w:rsidRDefault="00491A84" w:rsidP="00491A84">
      <w:pPr>
        <w:numPr>
          <w:ilvl w:val="1"/>
          <w:numId w:val="20"/>
        </w:numPr>
        <w:suppressAutoHyphens/>
        <w:jc w:val="both"/>
        <w:rPr>
          <w:sz w:val="20"/>
          <w:szCs w:val="20"/>
          <w:lang w:eastAsia="zh-CN"/>
        </w:rPr>
      </w:pPr>
      <w:r w:rsidRPr="00392287">
        <w:rPr>
          <w:sz w:val="20"/>
          <w:szCs w:val="20"/>
          <w:lang w:eastAsia="zh-CN"/>
        </w:rPr>
        <w:t>……………………………………………..……………………………………………</w:t>
      </w:r>
    </w:p>
    <w:p w14:paraId="18210484" w14:textId="77777777" w:rsidR="00491A84" w:rsidRPr="00392287" w:rsidRDefault="00491A84" w:rsidP="00491A84">
      <w:pPr>
        <w:numPr>
          <w:ilvl w:val="1"/>
          <w:numId w:val="20"/>
        </w:numPr>
        <w:suppressAutoHyphens/>
        <w:jc w:val="both"/>
        <w:rPr>
          <w:sz w:val="20"/>
          <w:szCs w:val="20"/>
          <w:lang w:eastAsia="zh-CN"/>
        </w:rPr>
      </w:pPr>
      <w:r w:rsidRPr="00392287">
        <w:rPr>
          <w:sz w:val="20"/>
          <w:szCs w:val="20"/>
          <w:lang w:eastAsia="zh-CN"/>
        </w:rPr>
        <w:t>...............................................................................</w:t>
      </w:r>
    </w:p>
    <w:p w14:paraId="45B70A07" w14:textId="77777777" w:rsidR="00491A84" w:rsidRPr="00392287" w:rsidRDefault="00491A84" w:rsidP="00491A84">
      <w:pPr>
        <w:ind w:left="2124" w:firstLine="708"/>
        <w:jc w:val="right"/>
        <w:rPr>
          <w:sz w:val="20"/>
          <w:szCs w:val="20"/>
        </w:rPr>
      </w:pPr>
    </w:p>
    <w:p w14:paraId="1A0892BA" w14:textId="77777777" w:rsidR="00491A84" w:rsidRPr="00392287" w:rsidRDefault="00491A84" w:rsidP="00491A84">
      <w:pPr>
        <w:ind w:left="2124" w:firstLine="708"/>
        <w:jc w:val="right"/>
        <w:rPr>
          <w:sz w:val="20"/>
          <w:szCs w:val="20"/>
        </w:rPr>
      </w:pPr>
      <w:r w:rsidRPr="00392287">
        <w:rPr>
          <w:sz w:val="20"/>
          <w:szCs w:val="20"/>
        </w:rPr>
        <w:t>.................................. , dnia ............................................</w:t>
      </w:r>
    </w:p>
    <w:p w14:paraId="55F1976D" w14:textId="77777777" w:rsidR="00491A84" w:rsidRPr="00392287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  <w:lang w:eastAsia="zh-CN"/>
        </w:rPr>
      </w:pPr>
    </w:p>
    <w:p w14:paraId="304B10BB" w14:textId="77777777" w:rsidR="003C0D4C" w:rsidRPr="00392287" w:rsidRDefault="003C0D4C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  <w:lang w:eastAsia="zh-CN"/>
        </w:rPr>
      </w:pPr>
    </w:p>
    <w:p w14:paraId="4ACDB17F" w14:textId="77777777" w:rsidR="00491A84" w:rsidRPr="00392287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  <w:lang w:eastAsia="zh-CN"/>
        </w:rPr>
      </w:pPr>
      <w:r w:rsidRPr="00392287">
        <w:rPr>
          <w:bCs/>
          <w:i/>
          <w:iCs/>
          <w:color w:val="FF0000"/>
          <w:sz w:val="20"/>
          <w:szCs w:val="20"/>
          <w:lang w:eastAsia="zh-CN"/>
        </w:rPr>
        <w:t>Ofertę należy podpisać kwalifikowanym</w:t>
      </w:r>
    </w:p>
    <w:p w14:paraId="501F2DA0" w14:textId="77777777" w:rsidR="00491A84" w:rsidRPr="00392287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  <w:rPr>
          <w:sz w:val="20"/>
          <w:szCs w:val="20"/>
        </w:rPr>
      </w:pPr>
      <w:r w:rsidRPr="00392287">
        <w:rPr>
          <w:bCs/>
          <w:i/>
          <w:iCs/>
          <w:color w:val="FF0000"/>
          <w:sz w:val="20"/>
          <w:szCs w:val="20"/>
          <w:lang w:eastAsia="zh-CN"/>
        </w:rPr>
        <w:t>podpisem elektronicznym lub podpisem zaufanym lub podpisem osobistym.</w:t>
      </w:r>
    </w:p>
    <w:sectPr w:rsidR="00491A84" w:rsidRPr="00392287" w:rsidSect="0069283F">
      <w:footerReference w:type="even" r:id="rId8"/>
      <w:headerReference w:type="first" r:id="rId9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23D26" w14:textId="77777777" w:rsidR="00BB047F" w:rsidRDefault="00BB047F">
      <w:r>
        <w:separator/>
      </w:r>
    </w:p>
  </w:endnote>
  <w:endnote w:type="continuationSeparator" w:id="0">
    <w:p w14:paraId="017E2CC6" w14:textId="77777777" w:rsidR="00BB047F" w:rsidRDefault="00BB0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3B15F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685E7A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7C36A" w14:textId="77777777" w:rsidR="00BB047F" w:rsidRDefault="00BB047F">
      <w:r>
        <w:separator/>
      </w:r>
    </w:p>
  </w:footnote>
  <w:footnote w:type="continuationSeparator" w:id="0">
    <w:p w14:paraId="0CF9A7D7" w14:textId="77777777" w:rsidR="00BB047F" w:rsidRDefault="00BB047F">
      <w:r>
        <w:continuationSeparator/>
      </w:r>
    </w:p>
  </w:footnote>
  <w:footnote w:id="1">
    <w:p w14:paraId="100A2928" w14:textId="77777777" w:rsidR="00BA027F" w:rsidRDefault="00BA027F" w:rsidP="00BA027F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91DA5" w14:textId="77777777" w:rsidR="0069283F" w:rsidRPr="0069283F" w:rsidRDefault="0069283F" w:rsidP="0069283F">
    <w:pPr>
      <w:pStyle w:val="Nagwek"/>
    </w:pPr>
  </w:p>
  <w:p w14:paraId="3CA31F2E" w14:textId="77777777"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0170A6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BE3D3A"/>
    <w:multiLevelType w:val="hybridMultilevel"/>
    <w:tmpl w:val="F1BEA224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64312C"/>
    <w:multiLevelType w:val="hybridMultilevel"/>
    <w:tmpl w:val="302EC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7E641BBF"/>
    <w:multiLevelType w:val="hybridMultilevel"/>
    <w:tmpl w:val="F672F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0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5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4"/>
  </w:num>
  <w:num w:numId="23">
    <w:abstractNumId w:val="14"/>
  </w:num>
  <w:num w:numId="24">
    <w:abstractNumId w:val="12"/>
  </w:num>
  <w:num w:numId="25">
    <w:abstractNumId w:val="7"/>
  </w:num>
  <w:num w:numId="26">
    <w:abstractNumId w:val="11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C6163"/>
    <w:rsid w:val="000D401E"/>
    <w:rsid w:val="000F42F4"/>
    <w:rsid w:val="000F7132"/>
    <w:rsid w:val="00124B57"/>
    <w:rsid w:val="00142716"/>
    <w:rsid w:val="001873C5"/>
    <w:rsid w:val="0019679F"/>
    <w:rsid w:val="001A30F2"/>
    <w:rsid w:val="001A7714"/>
    <w:rsid w:val="001C18B2"/>
    <w:rsid w:val="001C6B7C"/>
    <w:rsid w:val="0020004E"/>
    <w:rsid w:val="002447A0"/>
    <w:rsid w:val="00257D3C"/>
    <w:rsid w:val="002855DD"/>
    <w:rsid w:val="002A6527"/>
    <w:rsid w:val="002C5543"/>
    <w:rsid w:val="002D4A6C"/>
    <w:rsid w:val="002D6B17"/>
    <w:rsid w:val="002F0B2F"/>
    <w:rsid w:val="0033695E"/>
    <w:rsid w:val="0035159A"/>
    <w:rsid w:val="00363F21"/>
    <w:rsid w:val="00382993"/>
    <w:rsid w:val="00392287"/>
    <w:rsid w:val="00394D2A"/>
    <w:rsid w:val="003B310D"/>
    <w:rsid w:val="003B3C59"/>
    <w:rsid w:val="003C0D4C"/>
    <w:rsid w:val="003D05D2"/>
    <w:rsid w:val="003D7F58"/>
    <w:rsid w:val="00417B4B"/>
    <w:rsid w:val="00420CC2"/>
    <w:rsid w:val="00491A84"/>
    <w:rsid w:val="004B2FEA"/>
    <w:rsid w:val="00504246"/>
    <w:rsid w:val="0051633B"/>
    <w:rsid w:val="005175CD"/>
    <w:rsid w:val="00523D48"/>
    <w:rsid w:val="00530684"/>
    <w:rsid w:val="005423B1"/>
    <w:rsid w:val="005506CC"/>
    <w:rsid w:val="00565A94"/>
    <w:rsid w:val="00571A2F"/>
    <w:rsid w:val="00571E80"/>
    <w:rsid w:val="0057285E"/>
    <w:rsid w:val="00586B94"/>
    <w:rsid w:val="005A0177"/>
    <w:rsid w:val="006063C6"/>
    <w:rsid w:val="006249FA"/>
    <w:rsid w:val="00641579"/>
    <w:rsid w:val="00647A8A"/>
    <w:rsid w:val="00687135"/>
    <w:rsid w:val="0069283F"/>
    <w:rsid w:val="006B221B"/>
    <w:rsid w:val="006C1736"/>
    <w:rsid w:val="006F4EB2"/>
    <w:rsid w:val="006F5077"/>
    <w:rsid w:val="006F6153"/>
    <w:rsid w:val="006F6AF9"/>
    <w:rsid w:val="0070052D"/>
    <w:rsid w:val="007070BC"/>
    <w:rsid w:val="0071586B"/>
    <w:rsid w:val="00721B5F"/>
    <w:rsid w:val="00732B3A"/>
    <w:rsid w:val="00735215"/>
    <w:rsid w:val="007728BA"/>
    <w:rsid w:val="0079153E"/>
    <w:rsid w:val="00791AF5"/>
    <w:rsid w:val="00792229"/>
    <w:rsid w:val="007A17F4"/>
    <w:rsid w:val="007B060B"/>
    <w:rsid w:val="007F1354"/>
    <w:rsid w:val="007F2CF3"/>
    <w:rsid w:val="00815C90"/>
    <w:rsid w:val="00841636"/>
    <w:rsid w:val="00847ABF"/>
    <w:rsid w:val="008656F1"/>
    <w:rsid w:val="0087404D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B5029"/>
    <w:rsid w:val="009B51E3"/>
    <w:rsid w:val="009C2BDB"/>
    <w:rsid w:val="009D5C1C"/>
    <w:rsid w:val="00A23458"/>
    <w:rsid w:val="00A629E6"/>
    <w:rsid w:val="00A718FE"/>
    <w:rsid w:val="00AC76F9"/>
    <w:rsid w:val="00AD5E04"/>
    <w:rsid w:val="00AE61AA"/>
    <w:rsid w:val="00B04206"/>
    <w:rsid w:val="00B11E95"/>
    <w:rsid w:val="00B12D3B"/>
    <w:rsid w:val="00B24DE4"/>
    <w:rsid w:val="00B616B8"/>
    <w:rsid w:val="00B639E0"/>
    <w:rsid w:val="00B64160"/>
    <w:rsid w:val="00B81BD2"/>
    <w:rsid w:val="00B9752F"/>
    <w:rsid w:val="00BA027F"/>
    <w:rsid w:val="00BB047F"/>
    <w:rsid w:val="00BC1E84"/>
    <w:rsid w:val="00BD10B0"/>
    <w:rsid w:val="00BE2535"/>
    <w:rsid w:val="00BE751B"/>
    <w:rsid w:val="00BF5418"/>
    <w:rsid w:val="00C016FA"/>
    <w:rsid w:val="00C32B78"/>
    <w:rsid w:val="00C70E06"/>
    <w:rsid w:val="00CA56B7"/>
    <w:rsid w:val="00CA6A4D"/>
    <w:rsid w:val="00CB41B2"/>
    <w:rsid w:val="00CB7259"/>
    <w:rsid w:val="00CB7BDD"/>
    <w:rsid w:val="00CD1224"/>
    <w:rsid w:val="00D24480"/>
    <w:rsid w:val="00D31A71"/>
    <w:rsid w:val="00D32490"/>
    <w:rsid w:val="00D43FB1"/>
    <w:rsid w:val="00D96DAD"/>
    <w:rsid w:val="00DC034D"/>
    <w:rsid w:val="00DF26B7"/>
    <w:rsid w:val="00E10C05"/>
    <w:rsid w:val="00E26FD6"/>
    <w:rsid w:val="00E42716"/>
    <w:rsid w:val="00E45581"/>
    <w:rsid w:val="00E60230"/>
    <w:rsid w:val="00E607EA"/>
    <w:rsid w:val="00E616D4"/>
    <w:rsid w:val="00E92678"/>
    <w:rsid w:val="00EA3850"/>
    <w:rsid w:val="00EC0743"/>
    <w:rsid w:val="00EF47EE"/>
    <w:rsid w:val="00F15130"/>
    <w:rsid w:val="00F22C71"/>
    <w:rsid w:val="00F25932"/>
    <w:rsid w:val="00F46E39"/>
    <w:rsid w:val="00F53FFB"/>
    <w:rsid w:val="00F56087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6F493D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BA027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  <w:style w:type="character" w:customStyle="1" w:styleId="Nagwek5Znak">
    <w:name w:val="Nagłówek 5 Znak"/>
    <w:basedOn w:val="Domylnaczcionkaakapitu"/>
    <w:link w:val="Nagwek5"/>
    <w:semiHidden/>
    <w:rsid w:val="00BA027F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customStyle="1" w:styleId="arimr">
    <w:name w:val="arimr"/>
    <w:basedOn w:val="Normalny"/>
    <w:uiPriority w:val="99"/>
    <w:rsid w:val="00BA027F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D1F873-3761-4CA5-845A-7659907A9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3</Pages>
  <Words>649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Agnieszka Baran</cp:lastModifiedBy>
  <cp:revision>10</cp:revision>
  <cp:lastPrinted>2022-06-24T10:09:00Z</cp:lastPrinted>
  <dcterms:created xsi:type="dcterms:W3CDTF">2022-06-23T06:38:00Z</dcterms:created>
  <dcterms:modified xsi:type="dcterms:W3CDTF">2022-08-09T09:42:00Z</dcterms:modified>
</cp:coreProperties>
</file>