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AE861" w14:textId="77777777" w:rsidR="00E60836" w:rsidRPr="00FA69AE" w:rsidRDefault="00E60836" w:rsidP="00E60836">
      <w:pPr>
        <w:ind w:left="4956" w:firstLine="708"/>
        <w:jc w:val="center"/>
        <w:rPr>
          <w:rFonts w:ascii="Arial" w:hAnsi="Arial" w:cs="Arial"/>
          <w:b/>
          <w:bCs/>
          <w:sz w:val="20"/>
          <w:szCs w:val="20"/>
        </w:rPr>
      </w:pPr>
      <w:r w:rsidRPr="00FA69AE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5D6490" w:rsidRPr="00FA69AE">
        <w:rPr>
          <w:rFonts w:ascii="Arial" w:hAnsi="Arial" w:cs="Arial"/>
          <w:b/>
          <w:bCs/>
          <w:sz w:val="20"/>
          <w:szCs w:val="20"/>
        </w:rPr>
        <w:t>8</w:t>
      </w:r>
      <w:r w:rsidRPr="00FA69AE">
        <w:rPr>
          <w:rFonts w:ascii="Arial" w:hAnsi="Arial" w:cs="Arial"/>
          <w:b/>
          <w:bCs/>
          <w:sz w:val="20"/>
          <w:szCs w:val="20"/>
        </w:rPr>
        <w:t xml:space="preserve"> do SWZ</w:t>
      </w:r>
    </w:p>
    <w:p w14:paraId="0BC1870A" w14:textId="7D9266A7" w:rsidR="005D6490" w:rsidRPr="00FA69AE" w:rsidRDefault="005D6490" w:rsidP="00E6083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A69AE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Znak sprawy : KA-2/</w:t>
      </w:r>
      <w:r w:rsidR="00DA6548" w:rsidRPr="00FA69AE">
        <w:rPr>
          <w:rFonts w:ascii="Arial" w:hAnsi="Arial" w:cs="Arial"/>
          <w:b/>
          <w:bCs/>
          <w:sz w:val="20"/>
          <w:szCs w:val="20"/>
        </w:rPr>
        <w:t>0</w:t>
      </w:r>
      <w:r w:rsidR="00370B09" w:rsidRPr="00FA69AE">
        <w:rPr>
          <w:rFonts w:ascii="Arial" w:hAnsi="Arial" w:cs="Arial"/>
          <w:b/>
          <w:bCs/>
          <w:sz w:val="20"/>
          <w:szCs w:val="20"/>
        </w:rPr>
        <w:t>7</w:t>
      </w:r>
      <w:r w:rsidR="00FA69AE">
        <w:rPr>
          <w:rFonts w:ascii="Arial" w:hAnsi="Arial" w:cs="Arial"/>
          <w:b/>
          <w:bCs/>
          <w:sz w:val="20"/>
          <w:szCs w:val="20"/>
        </w:rPr>
        <w:t>4</w:t>
      </w:r>
      <w:r w:rsidRPr="00FA69AE">
        <w:rPr>
          <w:rFonts w:ascii="Arial" w:hAnsi="Arial" w:cs="Arial"/>
          <w:b/>
          <w:bCs/>
          <w:sz w:val="20"/>
          <w:szCs w:val="20"/>
        </w:rPr>
        <w:t>/202</w:t>
      </w:r>
      <w:r w:rsidR="00DA6548" w:rsidRPr="00FA69AE">
        <w:rPr>
          <w:rFonts w:ascii="Arial" w:hAnsi="Arial" w:cs="Arial"/>
          <w:b/>
          <w:bCs/>
          <w:sz w:val="20"/>
          <w:szCs w:val="20"/>
        </w:rPr>
        <w:t>2</w:t>
      </w:r>
    </w:p>
    <w:p w14:paraId="2B6BFF52" w14:textId="77777777" w:rsidR="00FA69AE" w:rsidRPr="00CC1734" w:rsidRDefault="00FA69AE" w:rsidP="00FA69A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CC1734">
        <w:rPr>
          <w:rFonts w:ascii="Arial" w:hAnsi="Arial" w:cs="Arial"/>
          <w:b/>
          <w:sz w:val="20"/>
          <w:szCs w:val="20"/>
        </w:rPr>
        <w:t>Zamawiający:</w:t>
      </w:r>
    </w:p>
    <w:p w14:paraId="692EC667" w14:textId="77777777" w:rsidR="00FA69AE" w:rsidRPr="00CC1734" w:rsidRDefault="00FA69AE" w:rsidP="00FA69AE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Politechnika Krakowska im. Tadeusza   Kościuszki</w:t>
      </w:r>
    </w:p>
    <w:p w14:paraId="427E408C" w14:textId="77777777" w:rsidR="00FA69AE" w:rsidRPr="00CC1734" w:rsidRDefault="00FA69AE" w:rsidP="00FA69AE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ul. Warszawska 24 W-9 /pok. 110,</w:t>
      </w:r>
    </w:p>
    <w:p w14:paraId="007F209E" w14:textId="77777777" w:rsidR="00FA69AE" w:rsidRPr="00CC1734" w:rsidRDefault="00FA69AE" w:rsidP="00FA69AE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31-155 KRAKÓW</w:t>
      </w:r>
    </w:p>
    <w:p w14:paraId="2812F423" w14:textId="77777777" w:rsidR="00FA69AE" w:rsidRPr="00CC1734" w:rsidRDefault="00FA69AE" w:rsidP="00FA69AE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i/>
          <w:sz w:val="20"/>
          <w:szCs w:val="20"/>
        </w:rPr>
        <w:t xml:space="preserve"> </w:t>
      </w:r>
    </w:p>
    <w:p w14:paraId="7A2CB908" w14:textId="77777777" w:rsidR="00FA69AE" w:rsidRPr="00CC1734" w:rsidRDefault="00FA69AE" w:rsidP="00FA69AE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CC1734">
        <w:rPr>
          <w:rFonts w:ascii="Arial" w:hAnsi="Arial" w:cs="Arial"/>
          <w:b/>
          <w:sz w:val="20"/>
          <w:szCs w:val="20"/>
        </w:rPr>
        <w:t>Wykonawca:</w:t>
      </w:r>
    </w:p>
    <w:p w14:paraId="20C356D7" w14:textId="77777777" w:rsidR="00FA69AE" w:rsidRPr="00CC1734" w:rsidRDefault="00FA69AE" w:rsidP="00FA69AE">
      <w:pPr>
        <w:spacing w:after="0" w:line="480" w:lineRule="auto"/>
        <w:ind w:right="552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…………………………………….…..</w:t>
      </w:r>
    </w:p>
    <w:p w14:paraId="00E739C5" w14:textId="77777777" w:rsidR="00FA69AE" w:rsidRPr="00CC1734" w:rsidRDefault="00FA69AE" w:rsidP="00FA69AE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…………………………………………</w:t>
      </w:r>
    </w:p>
    <w:p w14:paraId="419FEEDE" w14:textId="77777777" w:rsidR="00FA69AE" w:rsidRPr="00CC1734" w:rsidRDefault="00FA69AE" w:rsidP="00FA69AE">
      <w:pPr>
        <w:ind w:right="5528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2F9B8C3F" w14:textId="77777777" w:rsidR="00FA69AE" w:rsidRPr="00CC1734" w:rsidRDefault="00FA69AE" w:rsidP="00FA69A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CC1734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D602AC5" w14:textId="77777777" w:rsidR="00FA69AE" w:rsidRPr="00CC1734" w:rsidRDefault="00FA69AE" w:rsidP="00FA69AE">
      <w:pPr>
        <w:spacing w:after="240" w:line="240" w:lineRule="auto"/>
        <w:ind w:right="552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…………………………………………</w:t>
      </w:r>
    </w:p>
    <w:p w14:paraId="6D55B842" w14:textId="77777777" w:rsidR="00FA69AE" w:rsidRPr="00CC1734" w:rsidRDefault="00FA69AE" w:rsidP="00FA69AE">
      <w:pPr>
        <w:spacing w:after="40" w:line="240" w:lineRule="auto"/>
        <w:ind w:right="552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…………………………………………</w:t>
      </w:r>
    </w:p>
    <w:p w14:paraId="0C8A9D03" w14:textId="77777777" w:rsidR="00FA69AE" w:rsidRPr="00CC1734" w:rsidRDefault="00FA69AE" w:rsidP="00FA69AE">
      <w:pPr>
        <w:spacing w:after="0" w:line="240" w:lineRule="auto"/>
        <w:ind w:right="5103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3E95DF4" w14:textId="77777777" w:rsidR="00FA69AE" w:rsidRPr="00FA69AE" w:rsidRDefault="00FA69AE" w:rsidP="00E6083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1D0AE2B" w14:textId="706C1C9B" w:rsidR="00E60836" w:rsidRPr="00FA69AE" w:rsidRDefault="005D6490" w:rsidP="00FA69A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A69AE">
        <w:rPr>
          <w:rFonts w:ascii="Arial" w:hAnsi="Arial" w:cs="Arial"/>
          <w:b/>
          <w:bCs/>
          <w:sz w:val="20"/>
          <w:szCs w:val="20"/>
        </w:rPr>
        <w:t>OŚWIADCZENIE WYKONAWCÓW</w:t>
      </w:r>
      <w:r w:rsidR="00FA69AE">
        <w:rPr>
          <w:rFonts w:ascii="Arial" w:hAnsi="Arial" w:cs="Arial"/>
          <w:b/>
          <w:bCs/>
          <w:sz w:val="20"/>
          <w:szCs w:val="20"/>
        </w:rPr>
        <w:t xml:space="preserve"> WSP</w:t>
      </w:r>
      <w:r w:rsidR="00844F8A">
        <w:rPr>
          <w:rFonts w:ascii="Arial" w:hAnsi="Arial" w:cs="Arial"/>
          <w:b/>
          <w:bCs/>
          <w:sz w:val="20"/>
          <w:szCs w:val="20"/>
        </w:rPr>
        <w:t>ÓL</w:t>
      </w:r>
      <w:r w:rsidR="00FA69AE">
        <w:rPr>
          <w:rFonts w:ascii="Arial" w:hAnsi="Arial" w:cs="Arial"/>
          <w:b/>
          <w:bCs/>
          <w:sz w:val="20"/>
          <w:szCs w:val="20"/>
        </w:rPr>
        <w:t>NIE UBIEGAJĄCYCH SIĘ O UDZIELENIE ZAMÓWIENIA</w:t>
      </w:r>
    </w:p>
    <w:p w14:paraId="27318E2E" w14:textId="77777777" w:rsidR="00FA69AE" w:rsidRPr="00FA69AE" w:rsidRDefault="00FA69AE" w:rsidP="00FA69AE">
      <w:pPr>
        <w:ind w:right="12"/>
        <w:jc w:val="center"/>
        <w:rPr>
          <w:rFonts w:ascii="Arial" w:hAnsi="Arial" w:cs="Arial"/>
          <w:sz w:val="20"/>
          <w:szCs w:val="20"/>
        </w:rPr>
      </w:pPr>
      <w:r w:rsidRPr="00FA69AE">
        <w:rPr>
          <w:rFonts w:ascii="Arial" w:hAnsi="Arial" w:cs="Arial"/>
          <w:sz w:val="20"/>
          <w:szCs w:val="20"/>
        </w:rPr>
        <w:t>składane na podstawie art. 117 ust. 4 ustawy z dnia 11 września 2019 r. Prawo zamówień publicznych (Dz. U. z 2021 r., poz. 1129 z późn. zm.)</w:t>
      </w:r>
    </w:p>
    <w:p w14:paraId="2585A0AA" w14:textId="77777777" w:rsidR="00FA69AE" w:rsidRPr="00FA69AE" w:rsidRDefault="00FA69AE" w:rsidP="00FA69A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A69AE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  <w:r w:rsidRPr="00FA69AE">
        <w:rPr>
          <w:rFonts w:ascii="Arial" w:hAnsi="Arial" w:cs="Arial"/>
          <w:b/>
          <w:sz w:val="20"/>
          <w:szCs w:val="20"/>
        </w:rPr>
        <w:t>Politechnika Krakowska im. Tadeusza Kościuszki,</w:t>
      </w:r>
      <w:r w:rsidRPr="00FA69AE">
        <w:rPr>
          <w:rFonts w:ascii="Arial" w:hAnsi="Arial" w:cs="Arial"/>
          <w:sz w:val="20"/>
          <w:szCs w:val="20"/>
        </w:rPr>
        <w:t xml:space="preserve"> pn.: </w:t>
      </w:r>
    </w:p>
    <w:p w14:paraId="12714E4A" w14:textId="77777777" w:rsidR="00FA69AE" w:rsidRPr="00FA69AE" w:rsidRDefault="00FA69AE" w:rsidP="00FA69A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FD51DAA" w14:textId="1EF9BA64" w:rsidR="00FA69AE" w:rsidRPr="00FA69AE" w:rsidRDefault="00FA69AE" w:rsidP="00FA69A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A69AE">
        <w:rPr>
          <w:rFonts w:ascii="Arial" w:eastAsia="Times New Roman" w:hAnsi="Arial" w:cs="Arial"/>
          <w:b/>
          <w:sz w:val="20"/>
          <w:szCs w:val="20"/>
          <w:lang w:eastAsia="pl-PL"/>
        </w:rPr>
        <w:t>Remont instalacji elektrycznej</w:t>
      </w:r>
      <w:r w:rsidR="00317B1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instalacja strukturalna -</w:t>
      </w:r>
      <w:r w:rsidRPr="00FA69A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budynku W-12 (10-35), Wydział Inżynierii i Technologii Chemicznej Politechniki Krakowskiej, ul. Warszawska 24 w Krakowie - ul. Szlak 24</w:t>
      </w:r>
    </w:p>
    <w:p w14:paraId="7AC9B4FF" w14:textId="77777777" w:rsidR="00FA69AE" w:rsidRPr="00FA69AE" w:rsidRDefault="00FA69AE" w:rsidP="00E6083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A2D59E7" w14:textId="678BEE13" w:rsidR="00E60836" w:rsidRPr="00FA69AE" w:rsidRDefault="00E60836" w:rsidP="00A127D3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A69AE">
        <w:rPr>
          <w:rFonts w:ascii="Arial" w:hAnsi="Arial" w:cs="Arial"/>
          <w:sz w:val="20"/>
          <w:szCs w:val="20"/>
        </w:rPr>
        <w:t>oświadczamy</w:t>
      </w:r>
      <w:r w:rsidR="00A127D3" w:rsidRPr="00FA69AE">
        <w:rPr>
          <w:rFonts w:ascii="Arial" w:hAnsi="Arial" w:cs="Arial"/>
          <w:sz w:val="20"/>
          <w:szCs w:val="20"/>
        </w:rPr>
        <w:t>,</w:t>
      </w:r>
      <w:r w:rsidR="00FA69AE" w:rsidRPr="00FA69AE">
        <w:rPr>
          <w:rFonts w:ascii="Arial" w:hAnsi="Arial" w:cs="Arial"/>
          <w:sz w:val="20"/>
          <w:szCs w:val="20"/>
        </w:rPr>
        <w:t xml:space="preserve"> że</w:t>
      </w:r>
      <w:r w:rsidRPr="00FA69AE">
        <w:rPr>
          <w:rFonts w:ascii="Arial" w:hAnsi="Arial" w:cs="Arial"/>
          <w:sz w:val="20"/>
          <w:szCs w:val="20"/>
        </w:rPr>
        <w:t xml:space="preserve"> następujące roboty</w:t>
      </w:r>
      <w:r w:rsidR="00FA69AE" w:rsidRPr="00FA69AE">
        <w:rPr>
          <w:rFonts w:ascii="Arial" w:hAnsi="Arial" w:cs="Arial"/>
          <w:sz w:val="20"/>
          <w:szCs w:val="20"/>
        </w:rPr>
        <w:t xml:space="preserve"> budowlane</w:t>
      </w:r>
      <w:r w:rsidRPr="00FA69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FA69AE">
        <w:rPr>
          <w:rFonts w:ascii="Arial" w:hAnsi="Arial" w:cs="Arial"/>
          <w:sz w:val="20"/>
          <w:szCs w:val="20"/>
        </w:rPr>
        <w:t>wykonają poszczególni wykonawcy wspólnie ubiegający się o udzielenie zamówienia: </w:t>
      </w:r>
    </w:p>
    <w:p w14:paraId="48DEE123" w14:textId="77777777" w:rsidR="00A127D3" w:rsidRPr="00FA69AE" w:rsidRDefault="00A127D3" w:rsidP="00E60836">
      <w:pPr>
        <w:rPr>
          <w:rFonts w:ascii="Arial" w:hAnsi="Arial" w:cs="Arial"/>
          <w:sz w:val="20"/>
          <w:szCs w:val="20"/>
        </w:rPr>
      </w:pPr>
    </w:p>
    <w:p w14:paraId="296FDCF9" w14:textId="77777777" w:rsidR="00E60836" w:rsidRPr="00FA69AE" w:rsidRDefault="00E60836" w:rsidP="00E60836">
      <w:pPr>
        <w:rPr>
          <w:rFonts w:ascii="Arial" w:hAnsi="Arial" w:cs="Arial"/>
          <w:sz w:val="20"/>
          <w:szCs w:val="20"/>
        </w:rPr>
      </w:pPr>
      <w:r w:rsidRPr="00FA69AE">
        <w:rPr>
          <w:rFonts w:ascii="Arial" w:hAnsi="Arial" w:cs="Arial"/>
          <w:sz w:val="20"/>
          <w:szCs w:val="20"/>
        </w:rPr>
        <w:t>Wykonawca (nazwa): _______________ wykona: __________________________</w:t>
      </w:r>
    </w:p>
    <w:p w14:paraId="437D0D74" w14:textId="77777777" w:rsidR="00E60836" w:rsidRPr="00FA69AE" w:rsidRDefault="00E60836" w:rsidP="00E60836">
      <w:pPr>
        <w:rPr>
          <w:rFonts w:ascii="Arial" w:hAnsi="Arial" w:cs="Arial"/>
          <w:sz w:val="20"/>
          <w:szCs w:val="20"/>
        </w:rPr>
      </w:pPr>
      <w:r w:rsidRPr="00FA69AE">
        <w:rPr>
          <w:rFonts w:ascii="Arial" w:hAnsi="Arial" w:cs="Arial"/>
          <w:sz w:val="20"/>
          <w:szCs w:val="20"/>
        </w:rPr>
        <w:t> </w:t>
      </w:r>
    </w:p>
    <w:p w14:paraId="2F7A028B" w14:textId="77777777" w:rsidR="00E60836" w:rsidRPr="00FA69AE" w:rsidRDefault="00E60836" w:rsidP="00E60836">
      <w:pPr>
        <w:rPr>
          <w:rFonts w:ascii="Arial" w:hAnsi="Arial" w:cs="Arial"/>
          <w:sz w:val="20"/>
          <w:szCs w:val="20"/>
        </w:rPr>
      </w:pPr>
      <w:r w:rsidRPr="00FA69AE">
        <w:rPr>
          <w:rFonts w:ascii="Arial" w:hAnsi="Arial" w:cs="Arial"/>
          <w:sz w:val="20"/>
          <w:szCs w:val="20"/>
        </w:rPr>
        <w:t>Wykonawca (nazwa): _______________ wykona: __________________________</w:t>
      </w:r>
    </w:p>
    <w:p w14:paraId="76C05B72" w14:textId="77777777" w:rsidR="00E60836" w:rsidRPr="00FA69AE" w:rsidRDefault="00E60836" w:rsidP="00E60836">
      <w:pPr>
        <w:rPr>
          <w:rFonts w:ascii="Arial" w:hAnsi="Arial" w:cs="Arial"/>
          <w:sz w:val="20"/>
          <w:szCs w:val="20"/>
        </w:rPr>
      </w:pPr>
    </w:p>
    <w:p w14:paraId="0FF12FD6" w14:textId="77777777" w:rsidR="00B05BF0" w:rsidRPr="00E62DDA" w:rsidRDefault="00B05BF0" w:rsidP="00B05BF0">
      <w:pPr>
        <w:pStyle w:val="right"/>
        <w:spacing w:before="240" w:after="0"/>
        <w:rPr>
          <w:rFonts w:ascii="Arial" w:hAnsi="Arial" w:cs="Arial"/>
          <w:sz w:val="20"/>
          <w:szCs w:val="20"/>
        </w:rPr>
      </w:pPr>
      <w:r w:rsidRPr="00E62DD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</w:t>
      </w:r>
    </w:p>
    <w:p w14:paraId="32C4DEBD" w14:textId="77777777" w:rsidR="00B05BF0" w:rsidRPr="00C21A48" w:rsidRDefault="00B05BF0" w:rsidP="00B05BF0">
      <w:pPr>
        <w:pStyle w:val="right"/>
        <w:rPr>
          <w:rFonts w:ascii="Tahoma" w:hAnsi="Tahoma" w:cs="Tahoma"/>
          <w:sz w:val="18"/>
          <w:szCs w:val="18"/>
        </w:rPr>
      </w:pPr>
      <w:r w:rsidRPr="00E62DDA">
        <w:rPr>
          <w:rFonts w:ascii="Arial" w:hAnsi="Arial" w:cs="Arial"/>
          <w:sz w:val="20"/>
          <w:szCs w:val="20"/>
        </w:rPr>
        <w:t>podpis osoby uprawnionej do składania oświadczeń woli w imieniu Wykonawcy</w:t>
      </w:r>
    </w:p>
    <w:p w14:paraId="4540B016" w14:textId="77777777" w:rsidR="00B05BF0" w:rsidRPr="00CC1734" w:rsidRDefault="00B05BF0" w:rsidP="00B05BF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C811328" w14:textId="77777777" w:rsidR="00E60836" w:rsidRPr="00FA69AE" w:rsidRDefault="00E60836" w:rsidP="00E60836">
      <w:pPr>
        <w:rPr>
          <w:rFonts w:ascii="Arial" w:hAnsi="Arial" w:cs="Arial"/>
          <w:sz w:val="20"/>
          <w:szCs w:val="20"/>
        </w:rPr>
      </w:pPr>
    </w:p>
    <w:p w14:paraId="0EC8D15B" w14:textId="77777777" w:rsidR="00E60836" w:rsidRPr="00FA69AE" w:rsidRDefault="00E60836" w:rsidP="00E60836">
      <w:pPr>
        <w:rPr>
          <w:rFonts w:ascii="Arial" w:hAnsi="Arial" w:cs="Arial"/>
          <w:sz w:val="20"/>
          <w:szCs w:val="20"/>
        </w:rPr>
      </w:pPr>
    </w:p>
    <w:p w14:paraId="49145225" w14:textId="77777777" w:rsidR="00E60836" w:rsidRPr="00FA69AE" w:rsidRDefault="00E60836" w:rsidP="00E60836">
      <w:pPr>
        <w:rPr>
          <w:rFonts w:ascii="Arial" w:hAnsi="Arial" w:cs="Arial"/>
          <w:sz w:val="20"/>
          <w:szCs w:val="20"/>
        </w:rPr>
      </w:pPr>
    </w:p>
    <w:p w14:paraId="2BA03739" w14:textId="77777777" w:rsidR="00512454" w:rsidRPr="00FA69AE" w:rsidRDefault="00512454">
      <w:pPr>
        <w:rPr>
          <w:rFonts w:ascii="Arial" w:hAnsi="Arial" w:cs="Arial"/>
          <w:sz w:val="20"/>
          <w:szCs w:val="20"/>
        </w:rPr>
      </w:pPr>
    </w:p>
    <w:sectPr w:rsidR="00512454" w:rsidRPr="00FA69AE" w:rsidSect="00FA69AE">
      <w:footerReference w:type="default" r:id="rId7"/>
      <w:pgSz w:w="11906" w:h="16838"/>
      <w:pgMar w:top="83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AFE40" w14:textId="77777777" w:rsidR="00C774EB" w:rsidRDefault="00C774EB" w:rsidP="00E60836">
      <w:pPr>
        <w:spacing w:after="0" w:line="240" w:lineRule="auto"/>
      </w:pPr>
      <w:r>
        <w:separator/>
      </w:r>
    </w:p>
  </w:endnote>
  <w:endnote w:type="continuationSeparator" w:id="0">
    <w:p w14:paraId="51E81533" w14:textId="77777777" w:rsidR="00C774EB" w:rsidRDefault="00C774EB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894F7" w14:textId="77777777" w:rsidR="00E60836" w:rsidRDefault="00E60836">
    <w:pPr>
      <w:pStyle w:val="Stopka"/>
    </w:pPr>
  </w:p>
  <w:p w14:paraId="70C7B5CC" w14:textId="77777777"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14:paraId="38964CDE" w14:textId="77777777"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14:paraId="790FC0EE" w14:textId="77777777"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14:paraId="6C6953F5" w14:textId="77777777" w:rsidR="00D108F6" w:rsidRDefault="00C774EB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C0334" w14:textId="77777777" w:rsidR="00C774EB" w:rsidRDefault="00C774EB" w:rsidP="00E60836">
      <w:pPr>
        <w:spacing w:after="0" w:line="240" w:lineRule="auto"/>
      </w:pPr>
      <w:r>
        <w:separator/>
      </w:r>
    </w:p>
  </w:footnote>
  <w:footnote w:type="continuationSeparator" w:id="0">
    <w:p w14:paraId="3F65C69B" w14:textId="77777777" w:rsidR="00C774EB" w:rsidRDefault="00C774EB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95FE3"/>
    <w:rsid w:val="00317B16"/>
    <w:rsid w:val="00370B09"/>
    <w:rsid w:val="003D29AC"/>
    <w:rsid w:val="003F4DE2"/>
    <w:rsid w:val="004E0F77"/>
    <w:rsid w:val="00512454"/>
    <w:rsid w:val="005D6490"/>
    <w:rsid w:val="00844F8A"/>
    <w:rsid w:val="00880404"/>
    <w:rsid w:val="00925CEF"/>
    <w:rsid w:val="009662E9"/>
    <w:rsid w:val="009D4408"/>
    <w:rsid w:val="00A127D3"/>
    <w:rsid w:val="00A57E4A"/>
    <w:rsid w:val="00A937FB"/>
    <w:rsid w:val="00AA3E7E"/>
    <w:rsid w:val="00AA6226"/>
    <w:rsid w:val="00AC5AE6"/>
    <w:rsid w:val="00B05BF0"/>
    <w:rsid w:val="00BB56EE"/>
    <w:rsid w:val="00C21431"/>
    <w:rsid w:val="00C7431A"/>
    <w:rsid w:val="00C774EB"/>
    <w:rsid w:val="00DA6548"/>
    <w:rsid w:val="00E564BA"/>
    <w:rsid w:val="00E60836"/>
    <w:rsid w:val="00F57E39"/>
    <w:rsid w:val="00FA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764A93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">
    <w:name w:val="Body Text"/>
    <w:basedOn w:val="Normalny"/>
    <w:link w:val="TekstpodstawowyZnak"/>
    <w:rsid w:val="00FA69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69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">
    <w:name w:val="right"/>
    <w:uiPriority w:val="99"/>
    <w:rsid w:val="00B05BF0"/>
    <w:pPr>
      <w:spacing w:after="200" w:line="276" w:lineRule="auto"/>
      <w:jc w:val="right"/>
    </w:pPr>
    <w:rPr>
      <w:rFonts w:ascii="Arial Narrow" w:eastAsia="Times New Roman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Agnieszka Baran</cp:lastModifiedBy>
  <cp:revision>6</cp:revision>
  <cp:lastPrinted>2022-06-24T08:18:00Z</cp:lastPrinted>
  <dcterms:created xsi:type="dcterms:W3CDTF">2022-06-23T08:19:00Z</dcterms:created>
  <dcterms:modified xsi:type="dcterms:W3CDTF">2022-08-10T07:27:00Z</dcterms:modified>
</cp:coreProperties>
</file>