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9A7F3" w14:textId="21113F9E" w:rsidR="006676AE" w:rsidRPr="00CC1734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CC1734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CC1734">
        <w:rPr>
          <w:rFonts w:ascii="Arial" w:hAnsi="Arial" w:cs="Arial"/>
          <w:b/>
          <w:bCs/>
          <w:i w:val="0"/>
          <w:sz w:val="20"/>
        </w:rPr>
        <w:t>3</w:t>
      </w:r>
      <w:r w:rsidR="00EE1DD8">
        <w:rPr>
          <w:rFonts w:ascii="Arial" w:hAnsi="Arial" w:cs="Arial"/>
          <w:b/>
          <w:bCs/>
          <w:i w:val="0"/>
          <w:sz w:val="20"/>
        </w:rPr>
        <w:t>a</w:t>
      </w:r>
      <w:r w:rsidR="00B36ABD" w:rsidRPr="00CC1734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48CD2A5" w14:textId="6C683E26" w:rsidR="006676AE" w:rsidRPr="00CC1734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   </w:t>
      </w:r>
      <w:r w:rsidR="00CC1734">
        <w:rPr>
          <w:rFonts w:ascii="Arial" w:hAnsi="Arial" w:cs="Arial"/>
          <w:sz w:val="20"/>
          <w:szCs w:val="20"/>
        </w:rPr>
        <w:t xml:space="preserve">         </w:t>
      </w:r>
      <w:r w:rsidRPr="00CC1734">
        <w:rPr>
          <w:rFonts w:ascii="Arial" w:hAnsi="Arial" w:cs="Arial"/>
          <w:sz w:val="20"/>
          <w:szCs w:val="20"/>
        </w:rPr>
        <w:t xml:space="preserve"> </w:t>
      </w:r>
      <w:r w:rsidR="005103B9" w:rsidRPr="00CC1734">
        <w:rPr>
          <w:rFonts w:ascii="Arial" w:hAnsi="Arial" w:cs="Arial"/>
          <w:sz w:val="20"/>
          <w:szCs w:val="20"/>
        </w:rPr>
        <w:t>Znak sprawy:</w:t>
      </w:r>
      <w:r w:rsidR="005103B9" w:rsidRPr="00CC1734">
        <w:rPr>
          <w:rFonts w:ascii="Arial" w:hAnsi="Arial" w:cs="Arial"/>
          <w:b/>
          <w:sz w:val="20"/>
          <w:szCs w:val="20"/>
        </w:rPr>
        <w:t xml:space="preserve"> </w:t>
      </w:r>
      <w:r w:rsidR="001B35E0" w:rsidRPr="00CC1734">
        <w:rPr>
          <w:rFonts w:ascii="Arial" w:hAnsi="Arial" w:cs="Arial"/>
          <w:b/>
          <w:sz w:val="20"/>
          <w:szCs w:val="20"/>
        </w:rPr>
        <w:t>KA-2/0</w:t>
      </w:r>
      <w:r w:rsidR="00CC1734">
        <w:rPr>
          <w:rFonts w:ascii="Arial" w:hAnsi="Arial" w:cs="Arial"/>
          <w:b/>
          <w:sz w:val="20"/>
          <w:szCs w:val="20"/>
        </w:rPr>
        <w:t>74</w:t>
      </w:r>
      <w:r w:rsidR="001B35E0" w:rsidRPr="00CC1734">
        <w:rPr>
          <w:rFonts w:ascii="Arial" w:hAnsi="Arial" w:cs="Arial"/>
          <w:b/>
          <w:sz w:val="20"/>
          <w:szCs w:val="20"/>
        </w:rPr>
        <w:t>/2022</w:t>
      </w:r>
    </w:p>
    <w:p w14:paraId="1979D4B7" w14:textId="77777777" w:rsidR="00C4103F" w:rsidRPr="00CC1734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CC1734">
        <w:rPr>
          <w:rFonts w:ascii="Arial" w:hAnsi="Arial" w:cs="Arial"/>
          <w:b/>
          <w:sz w:val="20"/>
          <w:szCs w:val="20"/>
        </w:rPr>
        <w:t xml:space="preserve"> </w:t>
      </w:r>
      <w:r w:rsidR="007118F0" w:rsidRPr="00CC1734">
        <w:rPr>
          <w:rFonts w:ascii="Arial" w:hAnsi="Arial" w:cs="Arial"/>
          <w:b/>
          <w:sz w:val="20"/>
          <w:szCs w:val="20"/>
        </w:rPr>
        <w:t>Zamawiający</w:t>
      </w:r>
      <w:r w:rsidR="007936D6" w:rsidRPr="00CC1734">
        <w:rPr>
          <w:rFonts w:ascii="Arial" w:hAnsi="Arial" w:cs="Arial"/>
          <w:b/>
          <w:sz w:val="20"/>
          <w:szCs w:val="20"/>
        </w:rPr>
        <w:t>:</w:t>
      </w:r>
    </w:p>
    <w:p w14:paraId="71E242F9" w14:textId="77777777" w:rsidR="006676AE" w:rsidRPr="00CC1734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CC1734">
        <w:rPr>
          <w:rFonts w:ascii="Arial" w:hAnsi="Arial" w:cs="Arial"/>
          <w:sz w:val="20"/>
          <w:szCs w:val="20"/>
        </w:rPr>
        <w:t xml:space="preserve">  </w:t>
      </w:r>
      <w:r w:rsidRPr="00CC1734">
        <w:rPr>
          <w:rFonts w:ascii="Arial" w:hAnsi="Arial" w:cs="Arial"/>
          <w:sz w:val="20"/>
          <w:szCs w:val="20"/>
        </w:rPr>
        <w:t>Kościuszki</w:t>
      </w:r>
    </w:p>
    <w:p w14:paraId="10304A23" w14:textId="77777777" w:rsidR="006676AE" w:rsidRPr="00CC1734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ul. Warszawska 24</w:t>
      </w:r>
      <w:r w:rsidR="006676AE"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sz w:val="20"/>
          <w:szCs w:val="20"/>
        </w:rPr>
        <w:t>W-9</w:t>
      </w:r>
      <w:r w:rsidR="006676AE"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sz w:val="20"/>
          <w:szCs w:val="20"/>
        </w:rPr>
        <w:t>/pok. 110,</w:t>
      </w:r>
    </w:p>
    <w:p w14:paraId="2798E7F9" w14:textId="77777777" w:rsidR="00F90CD1" w:rsidRPr="00CC1734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31-155</w:t>
      </w:r>
      <w:r w:rsidR="006676AE"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sz w:val="20"/>
          <w:szCs w:val="20"/>
        </w:rPr>
        <w:t>KRAKÓW</w:t>
      </w:r>
    </w:p>
    <w:p w14:paraId="30080B55" w14:textId="77777777" w:rsidR="00C4103F" w:rsidRPr="00CC1734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i/>
          <w:sz w:val="20"/>
          <w:szCs w:val="20"/>
        </w:rPr>
        <w:t xml:space="preserve"> </w:t>
      </w:r>
    </w:p>
    <w:p w14:paraId="3FA7877B" w14:textId="5C13F642" w:rsidR="00C4103F" w:rsidRPr="00CC1734" w:rsidRDefault="00C220D7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</w:t>
      </w:r>
      <w:r w:rsidR="007936D6" w:rsidRPr="00CC1734">
        <w:rPr>
          <w:rFonts w:ascii="Arial" w:hAnsi="Arial" w:cs="Arial"/>
          <w:b/>
          <w:sz w:val="20"/>
          <w:szCs w:val="20"/>
        </w:rPr>
        <w:t>:</w:t>
      </w:r>
    </w:p>
    <w:p w14:paraId="19055E17" w14:textId="77777777" w:rsidR="007118F0" w:rsidRPr="00CC1734" w:rsidRDefault="007118F0" w:rsidP="00757EFB">
      <w:pPr>
        <w:spacing w:after="0" w:line="480" w:lineRule="auto"/>
        <w:ind w:right="552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……………………………………</w:t>
      </w:r>
      <w:r w:rsidR="00757EFB" w:rsidRPr="00CC1734">
        <w:rPr>
          <w:rFonts w:ascii="Arial" w:hAnsi="Arial" w:cs="Arial"/>
          <w:sz w:val="20"/>
          <w:szCs w:val="20"/>
        </w:rPr>
        <w:t>.…</w:t>
      </w:r>
      <w:r w:rsidR="004541F9" w:rsidRPr="00CC1734">
        <w:rPr>
          <w:rFonts w:ascii="Arial" w:hAnsi="Arial" w:cs="Arial"/>
          <w:sz w:val="20"/>
          <w:szCs w:val="20"/>
        </w:rPr>
        <w:t>..</w:t>
      </w:r>
    </w:p>
    <w:p w14:paraId="7DF75B1D" w14:textId="77777777" w:rsidR="00757EFB" w:rsidRPr="00CC1734" w:rsidRDefault="00757EFB" w:rsidP="00757EFB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…………………………………………</w:t>
      </w:r>
    </w:p>
    <w:p w14:paraId="156F61AC" w14:textId="77777777" w:rsidR="007118F0" w:rsidRPr="00CC1734" w:rsidRDefault="007118F0" w:rsidP="00757EFB">
      <w:pPr>
        <w:ind w:right="5528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i/>
          <w:sz w:val="20"/>
          <w:szCs w:val="20"/>
        </w:rPr>
        <w:t>(pełna nazwa/firma, adres</w:t>
      </w:r>
      <w:r w:rsidR="00757EFB" w:rsidRPr="00CC1734">
        <w:rPr>
          <w:rFonts w:ascii="Arial" w:hAnsi="Arial" w:cs="Arial"/>
          <w:i/>
          <w:sz w:val="20"/>
          <w:szCs w:val="20"/>
        </w:rPr>
        <w:t xml:space="preserve">, w zależności od </w:t>
      </w:r>
      <w:r w:rsidR="00BB0C3C" w:rsidRPr="00CC1734">
        <w:rPr>
          <w:rFonts w:ascii="Arial" w:hAnsi="Arial" w:cs="Arial"/>
          <w:i/>
          <w:sz w:val="20"/>
          <w:szCs w:val="20"/>
        </w:rPr>
        <w:t xml:space="preserve">podmiotu: NIP/PESEL, </w:t>
      </w:r>
      <w:r w:rsidRPr="00CC1734">
        <w:rPr>
          <w:rFonts w:ascii="Arial" w:hAnsi="Arial" w:cs="Arial"/>
          <w:i/>
          <w:sz w:val="20"/>
          <w:szCs w:val="20"/>
        </w:rPr>
        <w:t>KRS/CEiDG)</w:t>
      </w:r>
    </w:p>
    <w:p w14:paraId="6D02B9F4" w14:textId="77777777" w:rsidR="007118F0" w:rsidRPr="00CC1734" w:rsidRDefault="007936D6" w:rsidP="00F04280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CC1734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CA4C7DE" w14:textId="77777777" w:rsidR="00C4103F" w:rsidRPr="00CC1734" w:rsidRDefault="007936D6" w:rsidP="00757EFB">
      <w:pPr>
        <w:spacing w:after="240" w:line="240" w:lineRule="auto"/>
        <w:ind w:right="552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……………………………………</w:t>
      </w:r>
      <w:r w:rsidR="00757EFB" w:rsidRPr="00CC1734">
        <w:rPr>
          <w:rFonts w:ascii="Arial" w:hAnsi="Arial" w:cs="Arial"/>
          <w:sz w:val="20"/>
          <w:szCs w:val="20"/>
        </w:rPr>
        <w:t>……</w:t>
      </w:r>
    </w:p>
    <w:p w14:paraId="78945DCC" w14:textId="77777777" w:rsidR="00757EFB" w:rsidRPr="00CC1734" w:rsidRDefault="00757EFB" w:rsidP="00757EFB">
      <w:pPr>
        <w:spacing w:after="40" w:line="240" w:lineRule="auto"/>
        <w:ind w:right="552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…………………………………………</w:t>
      </w:r>
    </w:p>
    <w:p w14:paraId="6EDF4641" w14:textId="77777777" w:rsidR="007936D6" w:rsidRPr="00CC1734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i/>
          <w:sz w:val="20"/>
          <w:szCs w:val="20"/>
        </w:rPr>
        <w:t>(imię, n</w:t>
      </w:r>
      <w:r w:rsidR="00825A09" w:rsidRPr="00CC1734">
        <w:rPr>
          <w:rFonts w:ascii="Arial" w:hAnsi="Arial" w:cs="Arial"/>
          <w:i/>
          <w:sz w:val="20"/>
          <w:szCs w:val="20"/>
        </w:rPr>
        <w:t xml:space="preserve">azwisko, </w:t>
      </w:r>
      <w:r w:rsidR="00757EFB" w:rsidRPr="00CC1734">
        <w:rPr>
          <w:rFonts w:ascii="Arial" w:hAnsi="Arial" w:cs="Arial"/>
          <w:i/>
          <w:sz w:val="20"/>
          <w:szCs w:val="20"/>
        </w:rPr>
        <w:t>stanowisko/podstawa do</w:t>
      </w:r>
      <w:r w:rsidR="0012157F" w:rsidRPr="00CC1734">
        <w:rPr>
          <w:rFonts w:ascii="Arial" w:hAnsi="Arial" w:cs="Arial"/>
          <w:i/>
          <w:sz w:val="20"/>
          <w:szCs w:val="20"/>
        </w:rPr>
        <w:t xml:space="preserve"> </w:t>
      </w:r>
      <w:r w:rsidR="00825A09" w:rsidRPr="00CC1734">
        <w:rPr>
          <w:rFonts w:ascii="Arial" w:hAnsi="Arial" w:cs="Arial"/>
          <w:i/>
          <w:sz w:val="20"/>
          <w:szCs w:val="20"/>
        </w:rPr>
        <w:t>reprezentacji</w:t>
      </w:r>
      <w:r w:rsidRPr="00CC1734">
        <w:rPr>
          <w:rFonts w:ascii="Arial" w:hAnsi="Arial" w:cs="Arial"/>
          <w:i/>
          <w:sz w:val="20"/>
          <w:szCs w:val="20"/>
        </w:rPr>
        <w:t>)</w:t>
      </w:r>
    </w:p>
    <w:p w14:paraId="0697223B" w14:textId="77777777" w:rsidR="00484F88" w:rsidRPr="00CC1734" w:rsidRDefault="00484F88" w:rsidP="00C4103F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CC1734" w14:paraId="3863EF33" w14:textId="77777777" w:rsidTr="00EC7D5B">
        <w:tc>
          <w:tcPr>
            <w:tcW w:w="9212" w:type="dxa"/>
            <w:shd w:val="clear" w:color="auto" w:fill="D9D9D9"/>
          </w:tcPr>
          <w:p w14:paraId="6F08D339" w14:textId="3F4C8032" w:rsidR="001B35E0" w:rsidRPr="00CC1734" w:rsidRDefault="001B35E0" w:rsidP="00EC7D5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</w:t>
            </w:r>
            <w:r w:rsidR="00C220D7">
              <w:rPr>
                <w:rFonts w:ascii="Arial" w:hAnsi="Arial" w:cs="Arial"/>
                <w:b/>
                <w:sz w:val="20"/>
                <w:szCs w:val="20"/>
              </w:rPr>
              <w:t>podmiotu udostępniającego zasoby</w:t>
            </w:r>
          </w:p>
          <w:p w14:paraId="409C2ED6" w14:textId="77777777" w:rsidR="001B35E0" w:rsidRPr="00CC1734" w:rsidRDefault="001B35E0" w:rsidP="00EC7D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(t.j. Dz.U. z 2021r. poz. 1129) (dalej jako: ustawa Pzp), dotyczące:</w:t>
            </w:r>
          </w:p>
          <w:p w14:paraId="42BDAEC5" w14:textId="007564AD" w:rsidR="001B35E0" w:rsidRDefault="001B35E0" w:rsidP="00EC7D5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01E68C0B" w14:textId="25033F5F" w:rsidR="001B35E0" w:rsidRPr="00CC1734" w:rsidRDefault="00CC1734" w:rsidP="00CC1734">
            <w:pPr>
              <w:spacing w:after="120" w:line="360" w:lineRule="auto"/>
              <w:jc w:val="center"/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  <w:r w:rsidR="001B35E0"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ORAZ</w:t>
            </w:r>
          </w:p>
          <w:p w14:paraId="0497389F" w14:textId="77777777" w:rsidR="001B35E0" w:rsidRPr="00CC1734" w:rsidRDefault="001B35E0" w:rsidP="00EC7D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6CDC5447" w14:textId="77777777" w:rsidR="004C4854" w:rsidRPr="00CC1734" w:rsidRDefault="004C4854" w:rsidP="004C485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B9A13C3" w14:textId="7063EE66" w:rsidR="005434B3" w:rsidRDefault="001F027E" w:rsidP="009A044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Na potrzeby postę</w:t>
      </w:r>
      <w:r w:rsidR="008D0487" w:rsidRPr="00CC1734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C1734">
        <w:rPr>
          <w:rFonts w:ascii="Arial" w:hAnsi="Arial" w:cs="Arial"/>
          <w:sz w:val="20"/>
          <w:szCs w:val="20"/>
        </w:rPr>
        <w:t>zamówienia publicznego</w:t>
      </w:r>
      <w:r w:rsidR="005434B3" w:rsidRPr="00CC1734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C1734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C1734">
        <w:rPr>
          <w:rFonts w:ascii="Arial" w:hAnsi="Arial" w:cs="Arial"/>
          <w:b/>
          <w:sz w:val="20"/>
          <w:szCs w:val="20"/>
        </w:rPr>
        <w:t>,</w:t>
      </w:r>
      <w:r w:rsidR="002B2AD9" w:rsidRPr="00CC1734">
        <w:rPr>
          <w:rFonts w:ascii="Arial" w:hAnsi="Arial" w:cs="Arial"/>
          <w:sz w:val="20"/>
          <w:szCs w:val="20"/>
        </w:rPr>
        <w:t xml:space="preserve"> </w:t>
      </w:r>
      <w:r w:rsidR="002168A8" w:rsidRPr="00CC1734">
        <w:rPr>
          <w:rFonts w:ascii="Arial" w:hAnsi="Arial" w:cs="Arial"/>
          <w:sz w:val="20"/>
          <w:szCs w:val="20"/>
        </w:rPr>
        <w:t>pn.</w:t>
      </w:r>
      <w:r w:rsidR="002B2AD9" w:rsidRPr="00CC1734">
        <w:rPr>
          <w:rFonts w:ascii="Arial" w:hAnsi="Arial" w:cs="Arial"/>
          <w:sz w:val="20"/>
          <w:szCs w:val="20"/>
        </w:rPr>
        <w:t>:</w:t>
      </w:r>
      <w:r w:rsidR="002168A8" w:rsidRPr="00CC1734">
        <w:rPr>
          <w:rFonts w:ascii="Arial" w:hAnsi="Arial" w:cs="Arial"/>
          <w:sz w:val="20"/>
          <w:szCs w:val="20"/>
        </w:rPr>
        <w:t xml:space="preserve"> </w:t>
      </w:r>
    </w:p>
    <w:p w14:paraId="44BDB045" w14:textId="77777777" w:rsidR="009A044E" w:rsidRPr="00CC1734" w:rsidRDefault="009A044E" w:rsidP="009A044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2ACAF59" w14:textId="276E306B" w:rsidR="009A044E" w:rsidRDefault="009A044E" w:rsidP="009A044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A044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Remont instalacji elektrycznej </w:t>
      </w:r>
      <w:r w:rsidR="00411A8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- instalacja strukturalna - </w:t>
      </w:r>
      <w:r w:rsidRPr="009A044E">
        <w:rPr>
          <w:rFonts w:ascii="Arial" w:eastAsia="Times New Roman" w:hAnsi="Arial" w:cs="Arial"/>
          <w:b/>
          <w:sz w:val="20"/>
          <w:szCs w:val="20"/>
          <w:lang w:eastAsia="pl-PL"/>
        </w:rPr>
        <w:t>w budynku W-12 (10-35), Wydział Inżynierii i Technologii Chemicznej Politechniki Krakowskiej, ul. Warszawska 24 w Krakowie - ul. Szlak 24</w:t>
      </w:r>
    </w:p>
    <w:p w14:paraId="0EFE6EEC" w14:textId="77777777" w:rsidR="009A044E" w:rsidRPr="009A044E" w:rsidRDefault="009A044E" w:rsidP="009A044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565687C" w14:textId="77777777" w:rsidR="00F90CD1" w:rsidRPr="00CC1734" w:rsidRDefault="00E65685" w:rsidP="00232DF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</w:t>
      </w:r>
      <w:r w:rsidR="00825A09" w:rsidRPr="00CC1734">
        <w:rPr>
          <w:rFonts w:ascii="Arial" w:hAnsi="Arial" w:cs="Arial"/>
          <w:sz w:val="20"/>
          <w:szCs w:val="20"/>
        </w:rPr>
        <w:t>dczam</w:t>
      </w:r>
      <w:r w:rsidRPr="00CC1734">
        <w:rPr>
          <w:rFonts w:ascii="Arial" w:hAnsi="Arial" w:cs="Arial"/>
          <w:sz w:val="20"/>
          <w:szCs w:val="20"/>
        </w:rPr>
        <w:t>,</w:t>
      </w:r>
      <w:r w:rsidR="002B2AD9" w:rsidRPr="00CC1734">
        <w:rPr>
          <w:rFonts w:ascii="Arial" w:hAnsi="Arial" w:cs="Arial"/>
          <w:sz w:val="20"/>
          <w:szCs w:val="20"/>
        </w:rPr>
        <w:t xml:space="preserve"> co następuje:</w:t>
      </w:r>
    </w:p>
    <w:p w14:paraId="18CA6745" w14:textId="77777777" w:rsidR="00CC1734" w:rsidRPr="001448FB" w:rsidRDefault="00CC1734" w:rsidP="00CC1734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6E660EB9" w14:textId="425E47AD" w:rsidR="00C113BF" w:rsidRPr="00CC1734" w:rsidRDefault="00C113BF" w:rsidP="00CC1734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2C4137" w:rsidRPr="00CC1734">
        <w:rPr>
          <w:rFonts w:ascii="Arial" w:hAnsi="Arial" w:cs="Arial"/>
          <w:sz w:val="20"/>
          <w:szCs w:val="20"/>
        </w:rPr>
        <w:t xml:space="preserve">dstawie art. </w:t>
      </w:r>
      <w:r w:rsidR="00232DF0" w:rsidRPr="00CC1734">
        <w:rPr>
          <w:rFonts w:ascii="Arial" w:hAnsi="Arial" w:cs="Arial"/>
          <w:sz w:val="20"/>
          <w:szCs w:val="20"/>
        </w:rPr>
        <w:t>108</w:t>
      </w:r>
      <w:r w:rsidR="002C4137" w:rsidRPr="00CC1734">
        <w:rPr>
          <w:rFonts w:ascii="Arial" w:hAnsi="Arial" w:cs="Arial"/>
          <w:sz w:val="20"/>
          <w:szCs w:val="20"/>
        </w:rPr>
        <w:t xml:space="preserve"> ust 1 </w:t>
      </w:r>
      <w:r w:rsidRPr="00CC1734">
        <w:rPr>
          <w:rFonts w:ascii="Arial" w:hAnsi="Arial" w:cs="Arial"/>
          <w:sz w:val="20"/>
          <w:szCs w:val="20"/>
        </w:rPr>
        <w:t>ustawy Pzp</w:t>
      </w:r>
      <w:r w:rsidR="00641874" w:rsidRPr="00CC1734">
        <w:rPr>
          <w:rFonts w:ascii="Arial" w:hAnsi="Arial" w:cs="Arial"/>
          <w:sz w:val="20"/>
          <w:szCs w:val="20"/>
        </w:rPr>
        <w:t>.</w:t>
      </w:r>
    </w:p>
    <w:p w14:paraId="0C798B4C" w14:textId="35F099B5" w:rsidR="00CC1734" w:rsidRPr="00CC1734" w:rsidRDefault="00CC1734" w:rsidP="00CC1734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że nie podlegam wykluczeniu z postępowania na podstawie art. 109 ust. 1 pkt. 4, pkt 5, pkt 6 , pkt 7 ustawy Pzp.</w:t>
      </w:r>
    </w:p>
    <w:p w14:paraId="1C87CC2F" w14:textId="77777777" w:rsidR="00CC1734" w:rsidRPr="00CC1734" w:rsidRDefault="00CC1734" w:rsidP="00CC1734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CC1734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Pzp).</w:t>
      </w:r>
      <w:r w:rsidRPr="00CC1734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 i zapobiegawcze: </w:t>
      </w:r>
      <w:r w:rsidRPr="00CC1734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B0F9DF" w14:textId="77777777" w:rsidR="00CC1734" w:rsidRPr="00CC1734" w:rsidRDefault="00CC1734" w:rsidP="00CC1734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C4FB974" w14:textId="77777777" w:rsidR="002426FF" w:rsidRPr="00CC1734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798A86DB" w14:textId="77777777" w:rsidR="00023477" w:rsidRPr="00CC1734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52647917" w14:textId="133340DD" w:rsidR="00023477" w:rsidRDefault="00CC1734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="00023477" w:rsidRPr="00CC1734">
        <w:rPr>
          <w:rFonts w:ascii="Arial" w:hAnsi="Arial" w:cs="Arial"/>
          <w:sz w:val="20"/>
          <w:szCs w:val="20"/>
        </w:rPr>
        <w:t xml:space="preserve">…………….……. </w:t>
      </w:r>
      <w:r w:rsidR="00023477"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="00023477"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4C0EFD" w14:textId="77777777" w:rsidR="00CC1734" w:rsidRPr="00CC1734" w:rsidRDefault="00CC1734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386592B" w14:textId="77777777" w:rsidR="00023477" w:rsidRPr="00CC1734" w:rsidRDefault="00023477" w:rsidP="00F509CF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</w:p>
    <w:p w14:paraId="4F102364" w14:textId="77777777" w:rsidR="00CC1734" w:rsidRPr="00E31C06" w:rsidRDefault="00CC1734" w:rsidP="00CC173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0417C375" w14:textId="77777777" w:rsidR="00023477" w:rsidRPr="00CC1734" w:rsidRDefault="00023477" w:rsidP="00F509C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2713E64B" w14:textId="79962972" w:rsidR="00D2702A" w:rsidRPr="002B2CC2" w:rsidRDefault="004F23F7" w:rsidP="002B2CC2">
      <w:pPr>
        <w:pStyle w:val="Akapitzlist"/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Oświadczam,</w:t>
      </w:r>
      <w:r w:rsidR="00313417" w:rsidRPr="002B2CC2">
        <w:rPr>
          <w:rFonts w:ascii="Arial" w:hAnsi="Arial" w:cs="Arial"/>
          <w:sz w:val="20"/>
          <w:szCs w:val="20"/>
        </w:rPr>
        <w:t xml:space="preserve"> że spełniam</w:t>
      </w:r>
      <w:r w:rsidR="004541F9" w:rsidRPr="002B2CC2">
        <w:rPr>
          <w:rFonts w:ascii="Arial" w:hAnsi="Arial" w:cs="Arial"/>
          <w:sz w:val="20"/>
          <w:szCs w:val="20"/>
        </w:rPr>
        <w:t>, określone przez Zamawiającego,</w:t>
      </w:r>
      <w:r w:rsidR="00313417" w:rsidRPr="002B2CC2">
        <w:rPr>
          <w:rFonts w:ascii="Arial" w:hAnsi="Arial" w:cs="Arial"/>
          <w:sz w:val="20"/>
          <w:szCs w:val="20"/>
        </w:rPr>
        <w:t xml:space="preserve"> warunki udziału </w:t>
      </w:r>
      <w:r w:rsidR="004541F9" w:rsidRPr="002B2CC2">
        <w:rPr>
          <w:rFonts w:ascii="Arial" w:hAnsi="Arial" w:cs="Arial"/>
          <w:sz w:val="20"/>
          <w:szCs w:val="20"/>
        </w:rPr>
        <w:t>w postępowaniu</w:t>
      </w:r>
      <w:r w:rsidR="002B2CC2" w:rsidRPr="002B2CC2">
        <w:rPr>
          <w:rFonts w:ascii="Arial" w:hAnsi="Arial" w:cs="Arial"/>
          <w:sz w:val="20"/>
          <w:szCs w:val="20"/>
        </w:rPr>
        <w:t xml:space="preserve"> określone w pkt. 8.2. SWZ, a to</w:t>
      </w:r>
      <w:r w:rsidR="004541F9" w:rsidRPr="002B2CC2">
        <w:rPr>
          <w:rFonts w:ascii="Arial" w:hAnsi="Arial" w:cs="Arial"/>
          <w:sz w:val="20"/>
          <w:szCs w:val="20"/>
        </w:rPr>
        <w:t>:</w:t>
      </w:r>
    </w:p>
    <w:p w14:paraId="4FEBC3ED" w14:textId="22C82C66" w:rsidR="002B2CC2" w:rsidRDefault="002B2CC2" w:rsidP="006B52D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2B2CC2" w:rsidRPr="002B2CC2" w14:paraId="21167D51" w14:textId="77777777" w:rsidTr="00BB209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121F247" w14:textId="77777777" w:rsidR="002B2CC2" w:rsidRPr="002B2CC2" w:rsidRDefault="002B2CC2" w:rsidP="002B2CC2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E586B3A" w14:textId="77777777" w:rsidR="002B2CC2" w:rsidRPr="002B2CC2" w:rsidRDefault="002B2CC2" w:rsidP="002B2CC2">
            <w:pPr>
              <w:spacing w:before="6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Warunki udziału w postępowaniu</w:t>
            </w:r>
          </w:p>
        </w:tc>
      </w:tr>
      <w:tr w:rsidR="002B2CC2" w:rsidRPr="002B2CC2" w14:paraId="6D35C9B6" w14:textId="77777777" w:rsidTr="00BB209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5FF8" w14:textId="77777777" w:rsidR="002B2CC2" w:rsidRPr="002B2CC2" w:rsidRDefault="002B2CC2" w:rsidP="002B2CC2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9B3C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Zdolność do występowania w obrocie gospodarczym</w:t>
            </w:r>
          </w:p>
          <w:p w14:paraId="68284D99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nie stawia warunków w powyższym zakresie</w:t>
            </w:r>
          </w:p>
        </w:tc>
      </w:tr>
      <w:tr w:rsidR="002B2CC2" w:rsidRPr="002B2CC2" w14:paraId="5F970068" w14:textId="77777777" w:rsidTr="00BB209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30DF" w14:textId="77777777" w:rsidR="002B2CC2" w:rsidRPr="002B2CC2" w:rsidRDefault="002B2CC2" w:rsidP="002B2CC2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A843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Uprawnienia do prowadzenia określonej działalności gospodarczej lub zawodowej, o ile wynika to z odrębnych przepisów</w:t>
            </w:r>
          </w:p>
          <w:p w14:paraId="388EF698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nie określa warunków w powyższym zakresie.</w:t>
            </w:r>
          </w:p>
        </w:tc>
      </w:tr>
      <w:tr w:rsidR="002B2CC2" w:rsidRPr="002B2CC2" w14:paraId="33E8B796" w14:textId="77777777" w:rsidTr="00BB209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771CB" w14:textId="77777777" w:rsidR="002B2CC2" w:rsidRPr="002B2CC2" w:rsidRDefault="002B2CC2" w:rsidP="002B2CC2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554AF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Sytuacja ekonomiczna lub finansowa</w:t>
            </w:r>
          </w:p>
          <w:p w14:paraId="541E928B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Wykonawca spełni warunek, jeżeli wykaże, że jest ubezpieczony od odpowiedzialności cywilnej w zakresie prowadzonej działalności związanej z przedmiotem zamówienia na kwotę nie mniejszą niż 200 000,00 zł.</w:t>
            </w:r>
          </w:p>
        </w:tc>
      </w:tr>
      <w:tr w:rsidR="002B2CC2" w:rsidRPr="002B2CC2" w14:paraId="026515D3" w14:textId="77777777" w:rsidTr="00BB209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7CE36" w14:textId="77777777" w:rsidR="002B2CC2" w:rsidRPr="002B2CC2" w:rsidRDefault="002B2CC2" w:rsidP="002B2CC2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EA37D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Zdolność techniczna lub zawodowa</w:t>
            </w:r>
          </w:p>
          <w:p w14:paraId="7FA2E340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uzna wyżej wymieniony warunek za spełniony, jeżeli  Wykonawca wykaże, że:</w:t>
            </w:r>
          </w:p>
          <w:p w14:paraId="26F51439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 w okresie ostatnich 5 lat przed upływem terminu składania ofert, a jeżeli okres prowadzenia działalności jest krótszy - w tym okresie wykonał, a w przypadku świadczeń okresowych lub ciągłych wykonuje: minimum 2 roboty budowlane odpowiadające swoim rodzajem przedmiotowi zamówienia, t.j remont/nowe instalacje elektryczne zasilania i oświetlenia zrealizowane w obiekcie użyteczności publicznej/przemysłowym/lub oratoryjnym oraz przedstawi dowody określające, że roboty te zostały wykonane z należycie  - o wartości minimum 200 000,00 zł każda</w:t>
            </w:r>
          </w:p>
          <w:p w14:paraId="23159FDB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przypadku, gdy roboty te były częścią zamówienia/zamówień o większym zakresie, należy wyszczególnić kwotę zrealizowanych robót w wymaganym powyżej zakresie z całości zamówienia/zamówień.</w:t>
            </w:r>
          </w:p>
          <w:p w14:paraId="0FA26389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2. Dysponuje lub będzie dysponował: </w:t>
            </w:r>
          </w:p>
          <w:p w14:paraId="63D1437A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 xml:space="preserve">a). </w:t>
            </w: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kierownikiem robót budowlanych:</w:t>
            </w: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posiadający uprawnienia budowlane bez ograniczeń do prowadzenia robót budowlanych w specjalności konstrukcyjno-budowlanej oraz aktualne zaświadczenie o przynależności do Izby Inżynierów Budownictwa </w:t>
            </w:r>
          </w:p>
          <w:p w14:paraId="6E168ED0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b). </w:t>
            </w: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kierownikiem branży elektrycznej</w:t>
            </w: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posiadający uprawnienia budowlane bez ograniczeń w specjalności instalacyjnej w zakresie sieci instalacji i urządzeń elektrycznych oraz aktualne zaświadczenie o przynależności do Izby Inżynierów Budownictwa </w:t>
            </w:r>
          </w:p>
          <w:p w14:paraId="00676D0A" w14:textId="77777777" w:rsid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D017D8C" w14:textId="3E5FE881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Osoby wymienione powyżej powinny posiadać odpowiednie uprawnienia budowlane do kierowania robotami budowlanymi, zgodnie z ustawą z dnia 7 lipca 1994 r. Prawo budowlane (tj. Dz. U. z 2019 r., poz.1186 ze zm.), Rozporządzeniem Ministra Infrastruktury i Rozwoju z dnia 11 września 2014 r. w sprawie samodzielnych funkcji technicznych w budownictwie (Dz. U. 2014 r., poz. 1278 ze zm.) oraz ustawą z dnia 9 maja 2014 r. o ułatwieniu dostępu do wykonywania niektórych zawodów regulowanych (Dz. U. z 2014 r., poz. 768 ze zm), albo odpowiadające im ważne uprawnienia budowlane, które zostały wydane na podstawie wcześniej obowiązujących przepisów. </w:t>
            </w:r>
          </w:p>
          <w:p w14:paraId="0D3A0BF3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6E92393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 ze zm.).</w:t>
            </w:r>
          </w:p>
          <w:p w14:paraId="39067E04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c). </w:t>
            </w: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co najmniej jedną osobą</w:t>
            </w: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posiadającą aktualne świadectwo kwalifikacyjne grupy 1 uprawniające do zajmowania się eksploatacją urządzeń instalacji i sieci wraz z pomiarami w pełnym zakresie do 1 kV na stanowisku Dozoru (D), zgodnie z Rozporządzeniem Ministra Gospodarki, Pracy i Polityki Społecznej z dnia 28 kwietnia 2003 r. w sprawie szczegółowych zasad stwierdzania posiadania kwalifikacji przez osoby zajmujące się eksploatacją urządzeń, instalacji i sieci tj. w zakresie obsługi, konserwacji, remontów, montażu i kontrolno-pomiarowymi; </w:t>
            </w:r>
          </w:p>
          <w:p w14:paraId="491D4176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d). </w:t>
            </w: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co najmniej jedną osobą</w:t>
            </w: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posiadającą aktualne świadectwo kwalifikacyjne grupy 1 uprawniające do zajmowania się eksploatacją urządzeń, instalacji i sieci, wraz z pomiarami w pełnym zakresie, do 1 kV na stanowisku Eksploatacji (E), zgodnie z Rozporządzeniem Ministra Gospodarki, Pracy i Polityki Społecznej z dnia 28 kwietnia 2003 r. w sprawie szczegółowych zasad stwierdzania posiadania kwalifikacji przez osoby zajmujące się eksploatacją urządzeń, instalacji i sieci tj. w zakresie obsługi, konserwacji, remontów, montażu i kontrolno-pomiarowym.</w:t>
            </w:r>
          </w:p>
        </w:tc>
      </w:tr>
    </w:tbl>
    <w:p w14:paraId="745BFB9A" w14:textId="07D025C8" w:rsidR="002B2CC2" w:rsidRDefault="002B2CC2" w:rsidP="006B52D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28AE8B04" w14:textId="77777777" w:rsidR="00D2702A" w:rsidRPr="00CC1734" w:rsidRDefault="00D2702A" w:rsidP="00D2702A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97BE260" w14:textId="3600541B" w:rsidR="00CC1734" w:rsidRPr="002B2CC2" w:rsidRDefault="002B2CC2" w:rsidP="00CC173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b/>
          <w:sz w:val="20"/>
          <w:szCs w:val="20"/>
        </w:rPr>
        <w:t>I</w:t>
      </w:r>
      <w:r w:rsidR="00CC1734" w:rsidRPr="002B2CC2">
        <w:rPr>
          <w:rFonts w:ascii="Arial" w:hAnsi="Arial" w:cs="Arial"/>
          <w:b/>
          <w:sz w:val="20"/>
          <w:szCs w:val="20"/>
        </w:rPr>
        <w:t>NFORMACJA W ZWIĄZKU Z POLEGANIEM NA ZDOLNOŚCIACH LUB SYTUACJI PODMIOTÓW UDOSTEPNIAJĄCYCH ZASOBY</w:t>
      </w:r>
      <w:r w:rsidR="00CC1734" w:rsidRPr="002B2CC2">
        <w:rPr>
          <w:rFonts w:ascii="Arial" w:hAnsi="Arial" w:cs="Arial"/>
          <w:sz w:val="20"/>
          <w:szCs w:val="20"/>
        </w:rPr>
        <w:t xml:space="preserve">: </w:t>
      </w:r>
    </w:p>
    <w:p w14:paraId="40A83658" w14:textId="46C69B00" w:rsidR="00CC1734" w:rsidRPr="002B2CC2" w:rsidRDefault="00CC1734" w:rsidP="00CC1734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2B2CC2" w:rsidRPr="002B2CC2">
        <w:rPr>
          <w:rFonts w:ascii="Arial" w:hAnsi="Arial" w:cs="Arial"/>
          <w:sz w:val="20"/>
          <w:szCs w:val="20"/>
        </w:rPr>
        <w:t xml:space="preserve"> pkt 8.2 SWZ</w:t>
      </w:r>
      <w:r w:rsidRPr="002B2CC2">
        <w:rPr>
          <w:rFonts w:ascii="Arial" w:hAnsi="Arial" w:cs="Arial"/>
          <w:i/>
          <w:sz w:val="20"/>
          <w:szCs w:val="20"/>
        </w:rPr>
        <w:t>,</w:t>
      </w:r>
      <w:r w:rsidRPr="002B2CC2">
        <w:rPr>
          <w:rFonts w:ascii="Arial" w:hAnsi="Arial" w:cs="Arial"/>
          <w:sz w:val="20"/>
          <w:szCs w:val="20"/>
        </w:rPr>
        <w:t xml:space="preserve"> polegam na zdolnościach lub sytuacji następującego/ych podmiotu/ów udostępniających zasoby: </w:t>
      </w:r>
      <w:bookmarkStart w:id="0" w:name="_Hlk99014455"/>
      <w:r w:rsidRPr="002B2CC2">
        <w:rPr>
          <w:rFonts w:ascii="Arial" w:hAnsi="Arial" w:cs="Arial"/>
          <w:i/>
          <w:sz w:val="20"/>
          <w:szCs w:val="20"/>
        </w:rPr>
        <w:t>(wskazać nazwę/y podmiotu/ów)</w:t>
      </w:r>
      <w:bookmarkEnd w:id="0"/>
      <w:r w:rsidRPr="002B2CC2">
        <w:rPr>
          <w:rFonts w:ascii="Arial" w:hAnsi="Arial" w:cs="Arial"/>
          <w:sz w:val="20"/>
          <w:szCs w:val="20"/>
        </w:rPr>
        <w:t>…………………</w:t>
      </w:r>
      <w:r w:rsidRPr="002B2CC2" w:rsidDel="002B0BDF">
        <w:rPr>
          <w:rFonts w:ascii="Arial" w:hAnsi="Arial" w:cs="Arial"/>
          <w:sz w:val="20"/>
          <w:szCs w:val="20"/>
        </w:rPr>
        <w:t xml:space="preserve"> </w:t>
      </w:r>
      <w:r w:rsidRPr="002B2CC2">
        <w:rPr>
          <w:rFonts w:ascii="Arial" w:hAnsi="Arial" w:cs="Arial"/>
          <w:sz w:val="20"/>
          <w:szCs w:val="20"/>
        </w:rPr>
        <w:t>………………………..……………………………………………… w następującym zakresie: …………………………………………………………………….</w:t>
      </w:r>
    </w:p>
    <w:p w14:paraId="1039B406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 xml:space="preserve">(określić odpowiedni zakres udostępnianych zasobów dla wskazanego podmiotu). </w:t>
      </w:r>
    </w:p>
    <w:p w14:paraId="10BC0CCB" w14:textId="35A8E055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19438D95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1"/>
    <w:p w14:paraId="4F9B4BB2" w14:textId="77777777" w:rsidR="00CC1734" w:rsidRPr="002B2CC2" w:rsidRDefault="00CC1734" w:rsidP="00CC1734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13B3B8D8" w14:textId="77777777" w:rsidR="00CC1734" w:rsidRPr="002B2CC2" w:rsidRDefault="00CC1734" w:rsidP="00CC173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B2CC2">
        <w:rPr>
          <w:rFonts w:ascii="Arial" w:hAnsi="Arial" w:cs="Arial"/>
          <w:b/>
          <w:sz w:val="20"/>
          <w:szCs w:val="20"/>
        </w:rPr>
        <w:lastRenderedPageBreak/>
        <w:t>INFORMACJA DOTYCZĄCA DOSTĘPU DO PODMIOTOWYCH ŚRODKÓW DOWODOWYCH:</w:t>
      </w:r>
    </w:p>
    <w:p w14:paraId="70C6ED63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2B2CC2">
        <w:rPr>
          <w:sz w:val="20"/>
          <w:szCs w:val="20"/>
        </w:rPr>
        <w:t xml:space="preserve"> </w:t>
      </w:r>
      <w:r w:rsidRPr="002B2CC2">
        <w:rPr>
          <w:rFonts w:ascii="Arial" w:hAnsi="Arial" w:cs="Arial"/>
          <w:sz w:val="20"/>
          <w:szCs w:val="20"/>
        </w:rPr>
        <w:t>dane umożliwiające dostęp do tych środków:</w:t>
      </w:r>
    </w:p>
    <w:p w14:paraId="1A8DF4A4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52EEECDA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30146A8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53005E3E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502C47BD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C9CBE13" w14:textId="77777777" w:rsidR="008A3FCB" w:rsidRPr="002B2CC2" w:rsidRDefault="008A3FCB" w:rsidP="008A3FCB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</w:pPr>
      <w:r w:rsidRPr="002B2CC2"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44349394" w14:textId="77777777" w:rsidR="00197BC2" w:rsidRPr="002B2CC2" w:rsidRDefault="00197BC2" w:rsidP="008A3FC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00E62D8" w14:textId="77777777" w:rsidR="008A3FCB" w:rsidRPr="002B2CC2" w:rsidRDefault="008A3FCB" w:rsidP="008A3FCB">
      <w:pPr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sectPr w:rsidR="008A3FCB" w:rsidRPr="002B2CC2" w:rsidSect="006B52DE">
      <w:foot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BD48C" w14:textId="77777777" w:rsidR="00DA14AE" w:rsidRDefault="00DA14AE" w:rsidP="0038231F">
      <w:pPr>
        <w:spacing w:after="0" w:line="240" w:lineRule="auto"/>
      </w:pPr>
      <w:r>
        <w:separator/>
      </w:r>
    </w:p>
  </w:endnote>
  <w:endnote w:type="continuationSeparator" w:id="0">
    <w:p w14:paraId="672EFB5D" w14:textId="77777777" w:rsidR="00DA14AE" w:rsidRDefault="00DA14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4A67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E2B94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CAED6" w14:textId="77777777" w:rsidR="00DA14AE" w:rsidRDefault="00DA14AE" w:rsidP="0038231F">
      <w:pPr>
        <w:spacing w:after="0" w:line="240" w:lineRule="auto"/>
      </w:pPr>
      <w:r>
        <w:separator/>
      </w:r>
    </w:p>
  </w:footnote>
  <w:footnote w:type="continuationSeparator" w:id="0">
    <w:p w14:paraId="20F998CE" w14:textId="77777777" w:rsidR="00DA14AE" w:rsidRDefault="00DA14AE" w:rsidP="0038231F">
      <w:pPr>
        <w:spacing w:after="0" w:line="240" w:lineRule="auto"/>
      </w:pPr>
      <w:r>
        <w:continuationSeparator/>
      </w:r>
    </w:p>
  </w:footnote>
  <w:footnote w:id="1">
    <w:p w14:paraId="406EAED6" w14:textId="77777777" w:rsidR="00CC1734" w:rsidRPr="00A82964" w:rsidRDefault="00CC1734" w:rsidP="00CC173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13624E0" w14:textId="77777777" w:rsidR="00CC1734" w:rsidRPr="00A82964" w:rsidRDefault="00CC1734" w:rsidP="00CC173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319D1C" w14:textId="77777777" w:rsidR="00CC1734" w:rsidRPr="00A82964" w:rsidRDefault="00CC1734" w:rsidP="00CC173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B651F34" w14:textId="77777777" w:rsidR="00CC1734" w:rsidRPr="00761CEB" w:rsidRDefault="00CC1734" w:rsidP="00CC173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2449C"/>
    <w:rsid w:val="00160A7A"/>
    <w:rsid w:val="001902D2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B2CC2"/>
    <w:rsid w:val="002C1C7B"/>
    <w:rsid w:val="002C4137"/>
    <w:rsid w:val="002C4948"/>
    <w:rsid w:val="002E641A"/>
    <w:rsid w:val="003067D6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1A85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160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044E"/>
    <w:rsid w:val="009C7756"/>
    <w:rsid w:val="009E608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220D7"/>
    <w:rsid w:val="00C4103F"/>
    <w:rsid w:val="00C57DEB"/>
    <w:rsid w:val="00C737A7"/>
    <w:rsid w:val="00C81012"/>
    <w:rsid w:val="00C909B9"/>
    <w:rsid w:val="00CC1734"/>
    <w:rsid w:val="00CD0851"/>
    <w:rsid w:val="00CF739F"/>
    <w:rsid w:val="00D23F3D"/>
    <w:rsid w:val="00D2702A"/>
    <w:rsid w:val="00D34D9A"/>
    <w:rsid w:val="00D409DE"/>
    <w:rsid w:val="00D42C9B"/>
    <w:rsid w:val="00D43078"/>
    <w:rsid w:val="00D531D5"/>
    <w:rsid w:val="00D7532C"/>
    <w:rsid w:val="00D81309"/>
    <w:rsid w:val="00DA14AE"/>
    <w:rsid w:val="00DA6EC7"/>
    <w:rsid w:val="00DD146A"/>
    <w:rsid w:val="00DD3E9D"/>
    <w:rsid w:val="00DF0145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DD8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2C6F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B66BDC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C1734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5FD7-8529-4FEB-83D3-4EBC1E315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1218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Agnieszka Baran</cp:lastModifiedBy>
  <cp:revision>5</cp:revision>
  <cp:lastPrinted>2016-07-26T10:32:00Z</cp:lastPrinted>
  <dcterms:created xsi:type="dcterms:W3CDTF">2022-06-24T07:51:00Z</dcterms:created>
  <dcterms:modified xsi:type="dcterms:W3CDTF">2022-08-09T09:43:00Z</dcterms:modified>
</cp:coreProperties>
</file>