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7561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F7561A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335B8F" w:rsidRPr="00F7561A">
        <w:rPr>
          <w:rFonts w:ascii="Arial Narrow" w:hAnsi="Arial Narrow" w:cs="Arial"/>
          <w:bCs/>
          <w:i w:val="0"/>
          <w:sz w:val="20"/>
          <w:szCs w:val="24"/>
        </w:rPr>
        <w:t>2</w:t>
      </w:r>
      <w:r w:rsidR="007666D6" w:rsidRPr="00F7561A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F7561A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F7561A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F7561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F7561A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F7561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F7561A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F7561A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F7561A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F7561A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F7561A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F7561A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F7561A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F7561A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F7561A">
        <w:rPr>
          <w:rFonts w:ascii="Arial Narrow" w:hAnsi="Arial Narrow" w:cs="Arial"/>
          <w:sz w:val="18"/>
        </w:rPr>
        <w:t>……………………………………………</w:t>
      </w:r>
      <w:r w:rsidR="00071D4C" w:rsidRPr="00F7561A">
        <w:rPr>
          <w:rFonts w:ascii="Arial Narrow" w:hAnsi="Arial Narrow" w:cs="Arial"/>
          <w:sz w:val="18"/>
        </w:rPr>
        <w:t>…………………………………………………………....</w:t>
      </w:r>
      <w:r w:rsidRPr="00F7561A">
        <w:rPr>
          <w:rFonts w:ascii="Arial Narrow" w:hAnsi="Arial Narrow" w:cs="Arial"/>
          <w:sz w:val="18"/>
        </w:rPr>
        <w:t>…</w:t>
      </w:r>
    </w:p>
    <w:p w:rsidR="00B62AD0" w:rsidRPr="00F7561A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F7561A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F7561A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F7561A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7561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7561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F7561A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F7561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F7561A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F7561A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F7561A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7561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F7561A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F7561A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335B8F" w:rsidRPr="00F7561A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F7561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F7561A" w:rsidRDefault="00335B8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Dostawa komputerów, monitorów i laptopów</w:t>
      </w:r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335B8F" w:rsidRPr="00F7561A">
        <w:rPr>
          <w:rFonts w:ascii="Arial Narrow" w:eastAsia="Times New Roman" w:hAnsi="Arial Narrow" w:cs="Arial"/>
          <w:b/>
          <w:sz w:val="20"/>
          <w:szCs w:val="24"/>
          <w:lang w:eastAsia="pl-PL"/>
        </w:rPr>
        <w:t>110/2022</w:t>
      </w:r>
    </w:p>
    <w:p w:rsidR="00DC652A" w:rsidRPr="00F7561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F7561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F756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F7561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F7561A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bookmarkStart w:id="1" w:name="_GoBack"/>
      <w:bookmarkEnd w:id="1"/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F756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F7561A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F756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F7561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F7561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F7561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F7561A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F7561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F7561A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F7561A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F7561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F756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F7561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7561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F756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7561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F7561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F756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F7561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F7561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F7561A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F7561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F7561A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7561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756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F756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F756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F7561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F7561A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F7561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F7561A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756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F756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F756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F7561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F7561A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7561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F7561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F7561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F7561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F7561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F7561A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7561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F7561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11F" w:rsidRDefault="0017611F" w:rsidP="00025386">
      <w:pPr>
        <w:spacing w:after="0" w:line="240" w:lineRule="auto"/>
      </w:pPr>
      <w:r>
        <w:separator/>
      </w:r>
    </w:p>
  </w:endnote>
  <w:endnote w:type="continuationSeparator" w:id="0">
    <w:p w:rsidR="0017611F" w:rsidRDefault="001761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8F" w:rsidRDefault="00335B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56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56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8F" w:rsidRDefault="00335B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11F" w:rsidRDefault="0017611F" w:rsidP="00025386">
      <w:pPr>
        <w:spacing w:after="0" w:line="240" w:lineRule="auto"/>
      </w:pPr>
      <w:r>
        <w:separator/>
      </w:r>
    </w:p>
  </w:footnote>
  <w:footnote w:type="continuationSeparator" w:id="0">
    <w:p w:rsidR="0017611F" w:rsidRDefault="001761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8F" w:rsidRDefault="00335B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8F" w:rsidRDefault="00335B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8F" w:rsidRDefault="00335B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11F"/>
    <w:rsid w:val="00025386"/>
    <w:rsid w:val="000423B9"/>
    <w:rsid w:val="00053927"/>
    <w:rsid w:val="00066C44"/>
    <w:rsid w:val="00071D4C"/>
    <w:rsid w:val="00084786"/>
    <w:rsid w:val="0016158F"/>
    <w:rsid w:val="0017611F"/>
    <w:rsid w:val="001C2314"/>
    <w:rsid w:val="00213980"/>
    <w:rsid w:val="00335B8F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561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2022-08-12T10:35:00Z</dcterms:created>
  <dcterms:modified xsi:type="dcterms:W3CDTF">2022-08-12T10:35:00Z</dcterms:modified>
</cp:coreProperties>
</file>