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E04F9" w14:textId="77777777" w:rsidR="006A5DF1" w:rsidRPr="009003D1" w:rsidRDefault="00B7698B" w:rsidP="00202F89">
      <w:pPr>
        <w:jc w:val="right"/>
        <w:rPr>
          <w:rFonts w:ascii="Arial" w:hAnsi="Arial" w:cs="Arial"/>
          <w:sz w:val="24"/>
          <w:szCs w:val="24"/>
        </w:rPr>
      </w:pPr>
      <w:r w:rsidRPr="00B7698B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B7698B">
        <w:rPr>
          <w:rFonts w:ascii="Arial" w:hAnsi="Arial" w:cs="Arial"/>
          <w:sz w:val="24"/>
          <w:szCs w:val="24"/>
        </w:rPr>
        <w:t>2022-08-16</w:t>
      </w:r>
    </w:p>
    <w:p w14:paraId="2A6D0B74" w14:textId="77777777" w:rsidR="00B7698B" w:rsidRPr="00B7698B" w:rsidRDefault="00B7698B" w:rsidP="00202F89">
      <w:pPr>
        <w:rPr>
          <w:rFonts w:ascii="Arial" w:hAnsi="Arial" w:cs="Arial"/>
          <w:b/>
          <w:bCs/>
          <w:sz w:val="24"/>
          <w:szCs w:val="24"/>
        </w:rPr>
      </w:pPr>
      <w:r w:rsidRPr="00B7698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45D27CD" w14:textId="77777777" w:rsidR="006A5DF1" w:rsidRPr="009003D1" w:rsidRDefault="00B7698B" w:rsidP="00202F89">
      <w:pPr>
        <w:rPr>
          <w:rFonts w:ascii="Arial" w:hAnsi="Arial" w:cs="Arial"/>
          <w:b/>
          <w:bCs/>
          <w:sz w:val="24"/>
          <w:szCs w:val="24"/>
        </w:rPr>
      </w:pPr>
      <w:r w:rsidRPr="00B7698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4CCA1F6" w14:textId="77777777" w:rsidR="006A5DF1" w:rsidRPr="009003D1" w:rsidRDefault="00B7698B" w:rsidP="00202F89">
      <w:pPr>
        <w:rPr>
          <w:rFonts w:ascii="Arial" w:hAnsi="Arial" w:cs="Arial"/>
          <w:sz w:val="24"/>
          <w:szCs w:val="24"/>
        </w:rPr>
      </w:pPr>
      <w:r w:rsidRPr="00B7698B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7698B">
        <w:rPr>
          <w:rFonts w:ascii="Arial" w:hAnsi="Arial" w:cs="Arial"/>
          <w:sz w:val="24"/>
          <w:szCs w:val="24"/>
        </w:rPr>
        <w:t>7/19</w:t>
      </w:r>
    </w:p>
    <w:p w14:paraId="696E46F0" w14:textId="77777777" w:rsidR="006A5DF1" w:rsidRPr="009003D1" w:rsidRDefault="00B7698B" w:rsidP="00202F89">
      <w:pPr>
        <w:rPr>
          <w:rFonts w:ascii="Arial" w:hAnsi="Arial" w:cs="Arial"/>
          <w:sz w:val="24"/>
          <w:szCs w:val="24"/>
        </w:rPr>
      </w:pPr>
      <w:r w:rsidRPr="00B7698B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7698B">
        <w:rPr>
          <w:rFonts w:ascii="Arial" w:hAnsi="Arial" w:cs="Arial"/>
          <w:sz w:val="24"/>
          <w:szCs w:val="24"/>
        </w:rPr>
        <w:t>Poznań</w:t>
      </w:r>
    </w:p>
    <w:p w14:paraId="1FCCE36C" w14:textId="4236A3F4" w:rsidR="006A5DF1" w:rsidRPr="009003D1" w:rsidRDefault="006A5DF1" w:rsidP="00202F8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123D640E" w14:textId="77777777" w:rsidR="006A5DF1" w:rsidRPr="009003D1" w:rsidRDefault="006A5DF1" w:rsidP="00202F8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8341AF1" w14:textId="77777777" w:rsidR="006A5DF1" w:rsidRPr="009003D1" w:rsidRDefault="006A5DF1" w:rsidP="00202F89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61FA6FAF" w14:textId="77777777" w:rsidR="006A5DF1" w:rsidRPr="009003D1" w:rsidRDefault="006A5DF1" w:rsidP="00202F89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5F9B6823" w14:textId="77777777" w:rsidR="006D4AB3" w:rsidRPr="009003D1" w:rsidRDefault="006D4AB3" w:rsidP="00202F89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4DDBB97" w14:textId="77777777" w:rsidR="006D4AB3" w:rsidRPr="009003D1" w:rsidRDefault="006D4AB3" w:rsidP="00202F8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9724055" w14:textId="7616D187" w:rsidR="00632C3C" w:rsidRDefault="00E21B49" w:rsidP="00202F89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647125B2" w14:textId="63C00F07" w:rsidR="00202F89" w:rsidRDefault="00202F89" w:rsidP="00202F89"/>
    <w:p w14:paraId="5A0D78ED" w14:textId="77777777" w:rsidR="00202F89" w:rsidRPr="00202F89" w:rsidRDefault="00202F89" w:rsidP="00202F89"/>
    <w:p w14:paraId="3F1AEAB9" w14:textId="726158D8" w:rsidR="006D4AB3" w:rsidRDefault="00632C3C" w:rsidP="00202F89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B7698B" w:rsidRPr="00B7698B">
        <w:rPr>
          <w:rFonts w:ascii="Arial" w:hAnsi="Arial" w:cs="Arial"/>
          <w:sz w:val="24"/>
          <w:szCs w:val="24"/>
        </w:rPr>
        <w:t>przetarg</w:t>
      </w:r>
      <w:r w:rsidR="00202F89">
        <w:rPr>
          <w:rFonts w:ascii="Arial" w:hAnsi="Arial" w:cs="Arial"/>
          <w:sz w:val="24"/>
          <w:szCs w:val="24"/>
        </w:rPr>
        <w:t>u</w:t>
      </w:r>
      <w:r w:rsidR="00B7698B" w:rsidRPr="00B7698B">
        <w:rPr>
          <w:rFonts w:ascii="Arial" w:hAnsi="Arial" w:cs="Arial"/>
          <w:sz w:val="24"/>
          <w:szCs w:val="24"/>
        </w:rPr>
        <w:t xml:space="preserve"> nieograniczon</w:t>
      </w:r>
      <w:r w:rsidR="00202F89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B7698B" w:rsidRPr="00B7698B">
        <w:rPr>
          <w:rFonts w:ascii="Arial" w:hAnsi="Arial" w:cs="Arial"/>
          <w:b/>
          <w:bCs/>
          <w:sz w:val="24"/>
          <w:szCs w:val="24"/>
        </w:rPr>
        <w:t xml:space="preserve">Płyny oraz sprzęt jednorazowego użytku medycznego do </w:t>
      </w:r>
      <w:proofErr w:type="spellStart"/>
      <w:r w:rsidR="00B7698B" w:rsidRPr="00B7698B">
        <w:rPr>
          <w:rFonts w:ascii="Arial" w:hAnsi="Arial" w:cs="Arial"/>
          <w:b/>
          <w:bCs/>
          <w:sz w:val="24"/>
          <w:szCs w:val="24"/>
        </w:rPr>
        <w:t>hemofiltracji</w:t>
      </w:r>
      <w:proofErr w:type="spellEnd"/>
      <w:r w:rsidR="00B7698B" w:rsidRPr="00B7698B">
        <w:rPr>
          <w:rFonts w:ascii="Arial" w:hAnsi="Arial" w:cs="Arial"/>
          <w:b/>
          <w:bCs/>
          <w:sz w:val="24"/>
          <w:szCs w:val="24"/>
        </w:rPr>
        <w:t>, hemodializy i perfuzji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B7698B" w:rsidRPr="00B7698B">
        <w:rPr>
          <w:rFonts w:ascii="Arial" w:hAnsi="Arial" w:cs="Arial"/>
          <w:b/>
          <w:sz w:val="24"/>
          <w:szCs w:val="24"/>
        </w:rPr>
        <w:t>SZW/DZP/39/2022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1B9A595F" w14:textId="77777777" w:rsidR="00202F89" w:rsidRPr="009003D1" w:rsidRDefault="00202F89" w:rsidP="00202F89">
      <w:pPr>
        <w:jc w:val="both"/>
        <w:rPr>
          <w:rFonts w:ascii="Arial" w:hAnsi="Arial" w:cs="Arial"/>
          <w:sz w:val="24"/>
          <w:szCs w:val="24"/>
        </w:rPr>
      </w:pPr>
    </w:p>
    <w:p w14:paraId="01256C27" w14:textId="06BA2ABB" w:rsidR="0012774F" w:rsidRPr="009003D1" w:rsidRDefault="00520165" w:rsidP="00202F89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B7698B" w:rsidRPr="00B7698B">
        <w:rPr>
          <w:rFonts w:ascii="Arial" w:hAnsi="Arial" w:cs="Arial"/>
          <w:b/>
          <w:sz w:val="24"/>
          <w:szCs w:val="24"/>
        </w:rPr>
        <w:t>Szpital Wojewódzki w Poznaniu</w:t>
      </w:r>
      <w:r w:rsidR="00202F89">
        <w:rPr>
          <w:rFonts w:ascii="Arial" w:hAnsi="Arial" w:cs="Arial"/>
          <w:b/>
          <w:sz w:val="24"/>
          <w:szCs w:val="24"/>
        </w:rPr>
        <w:t xml:space="preserve">, </w:t>
      </w:r>
      <w:r w:rsidR="00B7698B" w:rsidRPr="00B7698B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B7698B" w:rsidRPr="00B7698B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698B" w:rsidRPr="00394A9A" w14:paraId="4AF3FAB2" w14:textId="77777777" w:rsidTr="0024190C">
        <w:tc>
          <w:tcPr>
            <w:tcW w:w="9356" w:type="dxa"/>
            <w:shd w:val="clear" w:color="auto" w:fill="auto"/>
          </w:tcPr>
          <w:p w14:paraId="32DDB4D6" w14:textId="77777777" w:rsidR="00202F89" w:rsidRPr="00394A9A" w:rsidRDefault="00202F89" w:rsidP="00202F8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DD25A4" w14:textId="0F2A5A5B" w:rsidR="00B7698B" w:rsidRPr="00394A9A" w:rsidRDefault="00202F89" w:rsidP="00202F8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4A9A">
              <w:rPr>
                <w:rFonts w:ascii="Arial" w:hAnsi="Arial" w:cs="Arial"/>
                <w:sz w:val="22"/>
                <w:szCs w:val="22"/>
              </w:rPr>
              <w:t>C</w:t>
            </w:r>
            <w:r w:rsidR="00B7698B" w:rsidRPr="00394A9A">
              <w:rPr>
                <w:rFonts w:ascii="Arial" w:hAnsi="Arial" w:cs="Arial"/>
                <w:sz w:val="22"/>
                <w:szCs w:val="22"/>
              </w:rPr>
              <w:t xml:space="preserve">zy Zamawiający odstąpi od wymogu posiadania zezwolenia, licencji, lub koncesji na prowadzenie hurtowni farmaceutycznej, w celu potwierdzenia spełniania przez wykonawcę warunku udziału w postępowaniu, określonego w rozdziale 9 ust. 9.2 SWZ. W przypadku zaoferowania przez wykonawcę wyrobu medycznego, przepisy prawa nie wymagają, posiadania zezwolenia/licencji/koncesji na prowadzenie hurtowni farmaceutycznej. </w:t>
            </w:r>
            <w:r w:rsidR="00B7698B" w:rsidRPr="00394A9A">
              <w:rPr>
                <w:rFonts w:ascii="Arial" w:hAnsi="Arial" w:cs="Arial"/>
                <w:sz w:val="22"/>
                <w:szCs w:val="22"/>
                <w:u w:val="single"/>
              </w:rPr>
              <w:t>Odpowiedź:</w:t>
            </w:r>
          </w:p>
          <w:p w14:paraId="6B84CA26" w14:textId="77777777" w:rsidR="00B7698B" w:rsidRPr="00394A9A" w:rsidRDefault="00B7698B" w:rsidP="00202F8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4A9A">
              <w:rPr>
                <w:rFonts w:ascii="Arial" w:hAnsi="Arial" w:cs="Arial"/>
                <w:sz w:val="22"/>
                <w:szCs w:val="22"/>
              </w:rPr>
              <w:t>Zamawiający odstąpi od opisanego w powyższym pytaniu wymogu, ale w odniesieniu do pakietu 4 i 5.</w:t>
            </w:r>
          </w:p>
          <w:p w14:paraId="0B58063D" w14:textId="445E2A2D" w:rsidR="00202F89" w:rsidRPr="00394A9A" w:rsidRDefault="00202F89" w:rsidP="00202F8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CE562C6" w14:textId="77777777" w:rsidR="00BE7BFD" w:rsidRPr="009003D1" w:rsidRDefault="00BE7BFD" w:rsidP="00202F89">
      <w:pPr>
        <w:jc w:val="both"/>
        <w:rPr>
          <w:rFonts w:ascii="Arial" w:hAnsi="Arial" w:cs="Arial"/>
          <w:sz w:val="22"/>
          <w:szCs w:val="22"/>
        </w:rPr>
      </w:pPr>
    </w:p>
    <w:p w14:paraId="570AECD1" w14:textId="1E837AF5" w:rsidR="006D4AB3" w:rsidRDefault="006D4AB3" w:rsidP="00202F8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3510D9A1" w14:textId="6279BA0C" w:rsidR="00394A9A" w:rsidRDefault="00394A9A" w:rsidP="00202F8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317E0E2" w14:textId="77777777" w:rsidR="00394A9A" w:rsidRDefault="00394A9A" w:rsidP="00394A9A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61AEEBC" w14:textId="77777777" w:rsidR="00394A9A" w:rsidRDefault="00394A9A" w:rsidP="00394A9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245515B" w14:textId="77777777" w:rsidR="00394A9A" w:rsidRDefault="00394A9A" w:rsidP="00394A9A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72E33FEA" w14:textId="77777777" w:rsidR="00394A9A" w:rsidRPr="009003D1" w:rsidRDefault="00394A9A" w:rsidP="00202F8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394A9A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DB975" w14:textId="77777777" w:rsidR="00600315" w:rsidRDefault="00600315">
      <w:r>
        <w:separator/>
      </w:r>
    </w:p>
  </w:endnote>
  <w:endnote w:type="continuationSeparator" w:id="0">
    <w:p w14:paraId="4AE52BB4" w14:textId="77777777" w:rsidR="00600315" w:rsidRDefault="00600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B73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5B70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7A670" w14:textId="77777777" w:rsidR="006D4AB3" w:rsidRDefault="00394A9A">
    <w:pPr>
      <w:pStyle w:val="Stopka"/>
      <w:tabs>
        <w:tab w:val="clear" w:pos="4536"/>
      </w:tabs>
      <w:jc w:val="center"/>
    </w:pPr>
    <w:r>
      <w:rPr>
        <w:noProof/>
      </w:rPr>
      <w:pict w14:anchorId="1CA015C0">
        <v:line id="_x0000_s1025" style="position:absolute;left:0;text-align:left;z-index:251657728" from="-3.85pt,8.75pt" to="455.15pt,8.75pt"/>
      </w:pict>
    </w:r>
  </w:p>
  <w:p w14:paraId="7BA8E3A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31E3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0B72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33C999" w14:textId="77777777" w:rsidR="006D4AB3" w:rsidRDefault="006D4AB3">
    <w:pPr>
      <w:pStyle w:val="Stopka"/>
      <w:tabs>
        <w:tab w:val="clear" w:pos="4536"/>
        <w:tab w:val="left" w:pos="6237"/>
      </w:tabs>
    </w:pPr>
  </w:p>
  <w:p w14:paraId="25C9E88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613E5" w14:textId="77777777" w:rsidR="00600315" w:rsidRDefault="00600315">
      <w:r>
        <w:separator/>
      </w:r>
    </w:p>
  </w:footnote>
  <w:footnote w:type="continuationSeparator" w:id="0">
    <w:p w14:paraId="142B8D9A" w14:textId="77777777" w:rsidR="00600315" w:rsidRDefault="00600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D131A" w14:textId="77777777" w:rsidR="00B7698B" w:rsidRDefault="00B769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08ED5" w14:textId="77777777" w:rsidR="00B7698B" w:rsidRDefault="00B769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6ECD4" w14:textId="77777777" w:rsidR="00B7698B" w:rsidRDefault="00B769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2209953">
    <w:abstractNumId w:val="3"/>
  </w:num>
  <w:num w:numId="2" w16cid:durableId="1674913966">
    <w:abstractNumId w:val="6"/>
  </w:num>
  <w:num w:numId="3" w16cid:durableId="1741556922">
    <w:abstractNumId w:val="2"/>
  </w:num>
  <w:num w:numId="4" w16cid:durableId="2110805970">
    <w:abstractNumId w:val="5"/>
  </w:num>
  <w:num w:numId="5" w16cid:durableId="1834641825">
    <w:abstractNumId w:val="0"/>
  </w:num>
  <w:num w:numId="6" w16cid:durableId="452335398">
    <w:abstractNumId w:val="1"/>
  </w:num>
  <w:num w:numId="7" w16cid:durableId="10640619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315"/>
    <w:rsid w:val="00031374"/>
    <w:rsid w:val="000A1097"/>
    <w:rsid w:val="000E2A8F"/>
    <w:rsid w:val="0012774F"/>
    <w:rsid w:val="00144B7A"/>
    <w:rsid w:val="00180C6E"/>
    <w:rsid w:val="00202F89"/>
    <w:rsid w:val="0029606A"/>
    <w:rsid w:val="00394A9A"/>
    <w:rsid w:val="004848F3"/>
    <w:rsid w:val="004A75F2"/>
    <w:rsid w:val="005144A9"/>
    <w:rsid w:val="00520165"/>
    <w:rsid w:val="005B1B08"/>
    <w:rsid w:val="00600315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7698B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8186E7"/>
  <w15:chartTrackingRefBased/>
  <w15:docId w15:val="{8FF62471-F027-4BAD-9096-87890B4B5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94A9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2022-08-16T07:15:00Z</cp:lastPrinted>
  <dcterms:created xsi:type="dcterms:W3CDTF">2022-08-16T07:16:00Z</dcterms:created>
  <dcterms:modified xsi:type="dcterms:W3CDTF">2022-08-16T07:16:00Z</dcterms:modified>
</cp:coreProperties>
</file>