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21D33" w14:textId="77777777" w:rsidR="00D665F5" w:rsidRPr="006028D5" w:rsidRDefault="00264FE2" w:rsidP="006028D5">
      <w:pPr>
        <w:jc w:val="right"/>
        <w:rPr>
          <w:sz w:val="22"/>
          <w:szCs w:val="22"/>
        </w:rPr>
      </w:pPr>
      <w:bookmarkStart w:id="0" w:name="_Hlk52197885"/>
      <w:r w:rsidRPr="006028D5">
        <w:rPr>
          <w:sz w:val="22"/>
          <w:szCs w:val="22"/>
        </w:rPr>
        <w:t>Poznań</w:t>
      </w:r>
      <w:r w:rsidR="00D665F5" w:rsidRPr="006028D5">
        <w:rPr>
          <w:sz w:val="22"/>
          <w:szCs w:val="22"/>
        </w:rPr>
        <w:t xml:space="preserve"> dnia: </w:t>
      </w:r>
      <w:r w:rsidRPr="006028D5">
        <w:rPr>
          <w:sz w:val="22"/>
          <w:szCs w:val="22"/>
        </w:rPr>
        <w:t>2022-08-12</w:t>
      </w:r>
    </w:p>
    <w:p w14:paraId="5BF6A89E" w14:textId="77777777" w:rsidR="00264FE2" w:rsidRPr="006028D5" w:rsidRDefault="00264FE2" w:rsidP="006028D5">
      <w:pPr>
        <w:rPr>
          <w:b/>
          <w:bCs/>
          <w:sz w:val="22"/>
          <w:szCs w:val="22"/>
        </w:rPr>
      </w:pPr>
      <w:r w:rsidRPr="006028D5">
        <w:rPr>
          <w:b/>
          <w:bCs/>
          <w:sz w:val="22"/>
          <w:szCs w:val="22"/>
        </w:rPr>
        <w:t>Szpital Wojewódzki w Poznaniu</w:t>
      </w:r>
    </w:p>
    <w:p w14:paraId="20AFA92A" w14:textId="77777777" w:rsidR="00D665F5" w:rsidRPr="006028D5" w:rsidRDefault="00264FE2" w:rsidP="006028D5">
      <w:pPr>
        <w:rPr>
          <w:b/>
          <w:bCs/>
          <w:sz w:val="22"/>
          <w:szCs w:val="22"/>
        </w:rPr>
      </w:pPr>
      <w:r w:rsidRPr="006028D5">
        <w:rPr>
          <w:b/>
          <w:bCs/>
          <w:sz w:val="22"/>
          <w:szCs w:val="22"/>
        </w:rPr>
        <w:t>Dział Zamówień Publicznych</w:t>
      </w:r>
    </w:p>
    <w:p w14:paraId="0DF97C17" w14:textId="77777777" w:rsidR="00D665F5" w:rsidRPr="006028D5" w:rsidRDefault="00264FE2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Juraszów</w:t>
      </w:r>
      <w:r w:rsidR="00D665F5" w:rsidRPr="006028D5"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7/19</w:t>
      </w:r>
    </w:p>
    <w:p w14:paraId="371A2AF0" w14:textId="77777777" w:rsidR="00D665F5" w:rsidRPr="006028D5" w:rsidRDefault="00264FE2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60-479</w:t>
      </w:r>
      <w:r w:rsidR="00D665F5" w:rsidRPr="006028D5"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Poznań</w:t>
      </w:r>
    </w:p>
    <w:p w14:paraId="621661A5" w14:textId="77777777" w:rsidR="00D665F5" w:rsidRPr="006028D5" w:rsidRDefault="00D665F5" w:rsidP="006028D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FACF01B" w14:textId="77777777" w:rsidR="00A80738" w:rsidRPr="006028D5" w:rsidRDefault="00D665F5" w:rsidP="006028D5">
      <w:pPr>
        <w:pStyle w:val="Nagwek"/>
        <w:tabs>
          <w:tab w:val="clear" w:pos="4536"/>
        </w:tabs>
        <w:rPr>
          <w:sz w:val="22"/>
          <w:szCs w:val="22"/>
        </w:rPr>
      </w:pPr>
      <w:r w:rsidRPr="006028D5">
        <w:rPr>
          <w:sz w:val="22"/>
          <w:szCs w:val="22"/>
        </w:rPr>
        <w:t>Znak sprawy:</w:t>
      </w:r>
      <w:r w:rsidRPr="006028D5">
        <w:rPr>
          <w:b/>
          <w:sz w:val="22"/>
          <w:szCs w:val="22"/>
        </w:rPr>
        <w:t xml:space="preserve"> </w:t>
      </w:r>
      <w:r w:rsidR="00264FE2" w:rsidRPr="006028D5">
        <w:rPr>
          <w:b/>
          <w:sz w:val="22"/>
          <w:szCs w:val="22"/>
        </w:rPr>
        <w:t>SZW/DZP/47/2022</w:t>
      </w:r>
      <w:r w:rsidR="00A80738" w:rsidRPr="006028D5">
        <w:rPr>
          <w:sz w:val="22"/>
          <w:szCs w:val="22"/>
        </w:rPr>
        <w:tab/>
        <w:t xml:space="preserve"> </w:t>
      </w:r>
    </w:p>
    <w:p w14:paraId="7883E444" w14:textId="77777777" w:rsidR="00A80738" w:rsidRPr="006028D5" w:rsidRDefault="00A80738" w:rsidP="006028D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1C8456" w14:textId="77777777" w:rsidR="00A80738" w:rsidRPr="006028D5" w:rsidRDefault="00A80738" w:rsidP="006028D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0DC22B" w14:textId="77777777" w:rsidR="00A80738" w:rsidRPr="006028D5" w:rsidRDefault="00A80738" w:rsidP="006028D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6028D5">
        <w:rPr>
          <w:b/>
          <w:spacing w:val="20"/>
          <w:sz w:val="28"/>
          <w:szCs w:val="28"/>
        </w:rPr>
        <w:t>INFORMACJA Z OTWARCIA OFERT</w:t>
      </w:r>
    </w:p>
    <w:p w14:paraId="1EDEA6E4" w14:textId="24611CCE" w:rsidR="00A80738" w:rsidRDefault="00A80738" w:rsidP="006028D5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C9AD77D" w14:textId="77777777" w:rsidR="007C0674" w:rsidRPr="006028D5" w:rsidRDefault="007C0674" w:rsidP="006028D5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EB5464D" w14:textId="639C1FCB" w:rsidR="00C659E2" w:rsidRDefault="00C659E2" w:rsidP="006028D5">
      <w:pPr>
        <w:jc w:val="both"/>
        <w:rPr>
          <w:sz w:val="22"/>
          <w:szCs w:val="22"/>
        </w:rPr>
      </w:pPr>
      <w:r w:rsidRPr="006028D5">
        <w:rPr>
          <w:bCs/>
          <w:sz w:val="22"/>
          <w:szCs w:val="22"/>
        </w:rPr>
        <w:t xml:space="preserve">Dotyczy </w:t>
      </w:r>
      <w:r w:rsidRPr="006028D5">
        <w:rPr>
          <w:sz w:val="22"/>
          <w:szCs w:val="22"/>
        </w:rPr>
        <w:t xml:space="preserve">postępowania o udzielenie zamówienia publicznego prowadzonego w trybie </w:t>
      </w:r>
      <w:r w:rsidR="00264FE2" w:rsidRPr="006028D5">
        <w:rPr>
          <w:sz w:val="22"/>
          <w:szCs w:val="22"/>
        </w:rPr>
        <w:t>podstawowy</w:t>
      </w:r>
      <w:r w:rsidR="006028D5">
        <w:rPr>
          <w:sz w:val="22"/>
          <w:szCs w:val="22"/>
        </w:rPr>
        <w:t>m</w:t>
      </w:r>
      <w:r w:rsidR="00264FE2" w:rsidRPr="006028D5">
        <w:rPr>
          <w:sz w:val="22"/>
          <w:szCs w:val="22"/>
        </w:rPr>
        <w:t xml:space="preserve"> bez negocjacji - art. 275 pkt. 1 ustawy Pzp</w:t>
      </w:r>
      <w:r w:rsidRPr="006028D5">
        <w:rPr>
          <w:sz w:val="22"/>
          <w:szCs w:val="22"/>
        </w:rPr>
        <w:t xml:space="preserve"> na:</w:t>
      </w:r>
    </w:p>
    <w:p w14:paraId="777C9518" w14:textId="77777777" w:rsidR="006028D5" w:rsidRPr="006028D5" w:rsidRDefault="006028D5" w:rsidP="006028D5">
      <w:pPr>
        <w:jc w:val="both"/>
        <w:rPr>
          <w:b/>
          <w:bCs/>
          <w:sz w:val="22"/>
          <w:szCs w:val="22"/>
        </w:rPr>
      </w:pPr>
    </w:p>
    <w:p w14:paraId="6B56F121" w14:textId="60D34D76" w:rsidR="00A80738" w:rsidRDefault="00264FE2" w:rsidP="006028D5">
      <w:pPr>
        <w:pStyle w:val="Tekstpodstawowywcity"/>
        <w:ind w:firstLine="0"/>
        <w:jc w:val="center"/>
        <w:rPr>
          <w:b/>
          <w:sz w:val="22"/>
          <w:szCs w:val="22"/>
        </w:rPr>
      </w:pPr>
      <w:r w:rsidRPr="006028D5">
        <w:rPr>
          <w:b/>
          <w:sz w:val="22"/>
          <w:szCs w:val="22"/>
        </w:rPr>
        <w:t>Sukcesywna dostawa jajek, kiszonek, przetworów, przypraw i nasion strączkowych do Szpitala Wojewódzkiego w Poznaniu</w:t>
      </w:r>
    </w:p>
    <w:p w14:paraId="254F9052" w14:textId="77777777" w:rsidR="006028D5" w:rsidRPr="006028D5" w:rsidRDefault="006028D5" w:rsidP="006028D5">
      <w:pPr>
        <w:pStyle w:val="Tekstpodstawowywcity"/>
        <w:ind w:firstLine="0"/>
        <w:jc w:val="center"/>
        <w:rPr>
          <w:sz w:val="22"/>
          <w:szCs w:val="22"/>
        </w:rPr>
      </w:pPr>
    </w:p>
    <w:p w14:paraId="016D742E" w14:textId="77777777" w:rsidR="00D665F5" w:rsidRPr="006028D5" w:rsidRDefault="00D665F5" w:rsidP="006028D5">
      <w:pPr>
        <w:jc w:val="both"/>
        <w:rPr>
          <w:sz w:val="22"/>
          <w:szCs w:val="22"/>
        </w:rPr>
      </w:pPr>
      <w:r w:rsidRPr="006028D5">
        <w:rPr>
          <w:sz w:val="22"/>
          <w:szCs w:val="22"/>
        </w:rPr>
        <w:t>Zamawiający, działając na podstawie art. 22</w:t>
      </w:r>
      <w:r w:rsidR="00FC7F5E" w:rsidRPr="006028D5">
        <w:rPr>
          <w:sz w:val="22"/>
          <w:szCs w:val="22"/>
        </w:rPr>
        <w:t>2</w:t>
      </w:r>
      <w:r w:rsidRPr="006028D5">
        <w:rPr>
          <w:sz w:val="22"/>
          <w:szCs w:val="22"/>
        </w:rPr>
        <w:t xml:space="preserve"> ust. 5 </w:t>
      </w:r>
      <w:r w:rsidRPr="006028D5">
        <w:rPr>
          <w:bCs/>
          <w:sz w:val="22"/>
          <w:szCs w:val="22"/>
        </w:rPr>
        <w:t>ustawy z dnia 11 września 2019 r. Prawo zamówień publicznych</w:t>
      </w:r>
      <w:r w:rsidRPr="006028D5">
        <w:rPr>
          <w:sz w:val="22"/>
          <w:szCs w:val="22"/>
        </w:rPr>
        <w:t xml:space="preserve"> </w:t>
      </w:r>
      <w:r w:rsidR="00264FE2" w:rsidRPr="006028D5">
        <w:rPr>
          <w:sz w:val="22"/>
          <w:szCs w:val="22"/>
        </w:rPr>
        <w:t>(t.j. Dz.U. z 2021r. poz. 1129 z późn. zm.)</w:t>
      </w:r>
      <w:r w:rsidR="00490DC0" w:rsidRPr="006028D5"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udostępnia</w:t>
      </w:r>
      <w:r w:rsidR="00F95C33" w:rsidRPr="006028D5">
        <w:rPr>
          <w:sz w:val="22"/>
          <w:szCs w:val="22"/>
        </w:rPr>
        <w:t xml:space="preserve"> </w:t>
      </w:r>
      <w:r w:rsidR="004C7E9B" w:rsidRPr="006028D5">
        <w:rPr>
          <w:sz w:val="22"/>
          <w:szCs w:val="22"/>
        </w:rPr>
        <w:t>informacj</w:t>
      </w:r>
      <w:r w:rsidR="00577BC6" w:rsidRPr="006028D5">
        <w:rPr>
          <w:sz w:val="22"/>
          <w:szCs w:val="22"/>
        </w:rPr>
        <w:t>ę</w:t>
      </w:r>
      <w:r w:rsidR="00035488" w:rsidRPr="006028D5">
        <w:rPr>
          <w:sz w:val="22"/>
          <w:szCs w:val="22"/>
        </w:rPr>
        <w:t xml:space="preserve"> z otwarcia ofert</w:t>
      </w:r>
      <w:r w:rsidR="00577BC6" w:rsidRPr="006028D5">
        <w:rPr>
          <w:sz w:val="22"/>
          <w:szCs w:val="22"/>
        </w:rPr>
        <w:t>.</w:t>
      </w:r>
    </w:p>
    <w:p w14:paraId="09E4884E" w14:textId="77777777" w:rsidR="006028D5" w:rsidRDefault="006028D5" w:rsidP="006028D5">
      <w:pPr>
        <w:rPr>
          <w:sz w:val="22"/>
          <w:szCs w:val="22"/>
        </w:rPr>
      </w:pPr>
    </w:p>
    <w:p w14:paraId="4AC2B619" w14:textId="1BA7A7FE" w:rsidR="006028D5" w:rsidRPr="006028D5" w:rsidRDefault="006028D5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2550DE89" w14:textId="04FE4E58" w:rsidR="006028D5" w:rsidRPr="006028D5" w:rsidRDefault="006028D5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Zadanie 1 -</w:t>
      </w:r>
      <w:r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41197,50 zł brutto</w:t>
      </w:r>
    </w:p>
    <w:p w14:paraId="0AF53588" w14:textId="28A0DA47" w:rsidR="006028D5" w:rsidRPr="006028D5" w:rsidRDefault="006028D5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Zadanie 2 -</w:t>
      </w:r>
      <w:r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9225,00 zł brutto</w:t>
      </w:r>
    </w:p>
    <w:p w14:paraId="0D42ABBC" w14:textId="3981CDAB" w:rsidR="006028D5" w:rsidRPr="006028D5" w:rsidRDefault="006028D5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Zadanie 3 -</w:t>
      </w:r>
      <w:r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32620,00 zł brutto</w:t>
      </w:r>
    </w:p>
    <w:p w14:paraId="3F8F90CB" w14:textId="79DA86AD" w:rsidR="006028D5" w:rsidRPr="006028D5" w:rsidRDefault="006028D5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Zadanie 4 -</w:t>
      </w:r>
      <w:r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6145,00 zł brutto</w:t>
      </w:r>
    </w:p>
    <w:p w14:paraId="3AD0F0C9" w14:textId="3C96FFD0" w:rsidR="006028D5" w:rsidRPr="006028D5" w:rsidRDefault="006028D5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Zadanie 5 -</w:t>
      </w:r>
      <w:r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38137,68 zł brutto</w:t>
      </w:r>
    </w:p>
    <w:p w14:paraId="59D0A8DB" w14:textId="4FC07391" w:rsidR="006028D5" w:rsidRPr="006028D5" w:rsidRDefault="006028D5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Zadanie 6 -</w:t>
      </w:r>
      <w:r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11882,35 zł brutto</w:t>
      </w:r>
    </w:p>
    <w:p w14:paraId="2AC323CC" w14:textId="16E09D31" w:rsidR="006028D5" w:rsidRPr="006028D5" w:rsidRDefault="006028D5" w:rsidP="006028D5">
      <w:pPr>
        <w:rPr>
          <w:sz w:val="22"/>
          <w:szCs w:val="22"/>
        </w:rPr>
      </w:pPr>
      <w:r w:rsidRPr="006028D5">
        <w:rPr>
          <w:sz w:val="22"/>
          <w:szCs w:val="22"/>
        </w:rPr>
        <w:t>Zadanie 7 -</w:t>
      </w:r>
      <w:r>
        <w:rPr>
          <w:sz w:val="22"/>
          <w:szCs w:val="22"/>
        </w:rPr>
        <w:t xml:space="preserve"> </w:t>
      </w:r>
      <w:r w:rsidRPr="006028D5">
        <w:rPr>
          <w:sz w:val="22"/>
          <w:szCs w:val="22"/>
        </w:rPr>
        <w:t>8053,75 zł brutto</w:t>
      </w:r>
    </w:p>
    <w:p w14:paraId="787250E8" w14:textId="77777777" w:rsidR="006028D5" w:rsidRPr="006028D5" w:rsidRDefault="006028D5" w:rsidP="006028D5">
      <w:pPr>
        <w:jc w:val="both"/>
        <w:rPr>
          <w:sz w:val="22"/>
          <w:szCs w:val="22"/>
        </w:rPr>
      </w:pPr>
    </w:p>
    <w:p w14:paraId="5F0EBF7B" w14:textId="53A4E858" w:rsidR="00A80738" w:rsidRPr="006028D5" w:rsidRDefault="00D665F5" w:rsidP="006028D5">
      <w:pPr>
        <w:jc w:val="both"/>
        <w:rPr>
          <w:sz w:val="22"/>
          <w:szCs w:val="22"/>
        </w:rPr>
      </w:pPr>
      <w:r w:rsidRPr="006028D5">
        <w:rPr>
          <w:sz w:val="22"/>
          <w:szCs w:val="22"/>
        </w:rPr>
        <w:t>Podczas otwarcia ofert, mającego miejsce</w:t>
      </w:r>
      <w:r w:rsidR="00FF4AB1" w:rsidRPr="006028D5">
        <w:rPr>
          <w:sz w:val="22"/>
          <w:szCs w:val="22"/>
        </w:rPr>
        <w:t xml:space="preserve"> w dniu </w:t>
      </w:r>
      <w:r w:rsidR="00264FE2" w:rsidRPr="006028D5">
        <w:rPr>
          <w:sz w:val="22"/>
          <w:szCs w:val="22"/>
        </w:rPr>
        <w:t>12/08/2022</w:t>
      </w:r>
      <w:r w:rsidR="00FF4AB1" w:rsidRPr="006028D5">
        <w:rPr>
          <w:sz w:val="22"/>
          <w:szCs w:val="22"/>
        </w:rPr>
        <w:t xml:space="preserve"> o godz. </w:t>
      </w:r>
      <w:r w:rsidR="00264FE2" w:rsidRPr="006028D5">
        <w:rPr>
          <w:sz w:val="22"/>
          <w:szCs w:val="22"/>
        </w:rPr>
        <w:t>10:00</w:t>
      </w:r>
      <w:r w:rsidRPr="006028D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028D5" w14:paraId="3302DC5A" w14:textId="77777777" w:rsidTr="00C82837">
        <w:tc>
          <w:tcPr>
            <w:tcW w:w="993" w:type="dxa"/>
            <w:shd w:val="clear" w:color="auto" w:fill="auto"/>
            <w:vAlign w:val="center"/>
          </w:tcPr>
          <w:p w14:paraId="53D4C96B" w14:textId="77777777" w:rsidR="006B27ED" w:rsidRPr="006028D5" w:rsidRDefault="006B27ED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FFD37" w14:textId="77777777" w:rsidR="006B27ED" w:rsidRPr="006028D5" w:rsidRDefault="006B27ED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Nr</w:t>
            </w:r>
            <w:r w:rsidR="00C82837"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2E1FDAD" w14:textId="77777777" w:rsidR="006B27ED" w:rsidRPr="006028D5" w:rsidRDefault="006B27ED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D8F64" w14:textId="77777777" w:rsidR="006B27ED" w:rsidRPr="006028D5" w:rsidRDefault="006B27ED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Cena oferty</w:t>
            </w:r>
          </w:p>
        </w:tc>
      </w:tr>
      <w:tr w:rsidR="00264FE2" w:rsidRPr="006028D5" w14:paraId="6D6BDF3F" w14:textId="77777777" w:rsidTr="00645A91">
        <w:tc>
          <w:tcPr>
            <w:tcW w:w="993" w:type="dxa"/>
            <w:shd w:val="clear" w:color="auto" w:fill="auto"/>
            <w:vAlign w:val="center"/>
          </w:tcPr>
          <w:p w14:paraId="0FCC2730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0822A6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125F55A" w14:textId="0FAA74B8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 xml:space="preserve">P.P.H.U. SAUERKRAUT </w:t>
            </w:r>
            <w:r w:rsidR="006028D5">
              <w:rPr>
                <w:sz w:val="22"/>
                <w:szCs w:val="22"/>
              </w:rPr>
              <w:t>Sp.  z o.o.</w:t>
            </w:r>
          </w:p>
          <w:p w14:paraId="48423644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ul. Łódzka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141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2F28ADDD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62-800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A2C4FC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37 545.00 zł</w:t>
            </w:r>
          </w:p>
        </w:tc>
      </w:tr>
      <w:tr w:rsidR="00264FE2" w:rsidRPr="006028D5" w14:paraId="2CA02136" w14:textId="77777777" w:rsidTr="00645A91">
        <w:tc>
          <w:tcPr>
            <w:tcW w:w="993" w:type="dxa"/>
            <w:shd w:val="clear" w:color="auto" w:fill="auto"/>
            <w:vAlign w:val="center"/>
          </w:tcPr>
          <w:p w14:paraId="5E605CB6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D19074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F9F7FEA" w14:textId="4AA3188F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 xml:space="preserve">P.P.H.U. SAUERKRAUT </w:t>
            </w:r>
            <w:r w:rsidR="007C0674">
              <w:rPr>
                <w:sz w:val="22"/>
                <w:szCs w:val="22"/>
              </w:rPr>
              <w:t>Sp. z o.o.</w:t>
            </w:r>
          </w:p>
          <w:p w14:paraId="34FB22AE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ul. Łódzka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141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216E2B8E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62-800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899EDC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7 180.00 zł</w:t>
            </w:r>
          </w:p>
        </w:tc>
      </w:tr>
      <w:tr w:rsidR="00264FE2" w:rsidRPr="006028D5" w14:paraId="4F5B9B8C" w14:textId="77777777" w:rsidTr="00645A91">
        <w:tc>
          <w:tcPr>
            <w:tcW w:w="993" w:type="dxa"/>
            <w:shd w:val="clear" w:color="auto" w:fill="auto"/>
            <w:vAlign w:val="center"/>
          </w:tcPr>
          <w:p w14:paraId="1626CC71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7DCAE3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9DD5D61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 xml:space="preserve">P.P.H. </w:t>
            </w:r>
            <w:proofErr w:type="spellStart"/>
            <w:r w:rsidRPr="006028D5">
              <w:rPr>
                <w:sz w:val="22"/>
                <w:szCs w:val="22"/>
              </w:rPr>
              <w:t>Polaris</w:t>
            </w:r>
            <w:proofErr w:type="spellEnd"/>
            <w:r w:rsidRPr="006028D5">
              <w:rPr>
                <w:sz w:val="22"/>
                <w:szCs w:val="22"/>
              </w:rPr>
              <w:t xml:space="preserve"> Małgorzata Gruszczyńska</w:t>
            </w:r>
          </w:p>
          <w:p w14:paraId="5C540FD4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ul. Żołnierska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20a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1FF01DB2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62-800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FFBCC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85 312.80 zł</w:t>
            </w:r>
          </w:p>
        </w:tc>
      </w:tr>
      <w:tr w:rsidR="00264FE2" w:rsidRPr="006028D5" w14:paraId="5E4247B9" w14:textId="77777777" w:rsidTr="00645A91">
        <w:tc>
          <w:tcPr>
            <w:tcW w:w="993" w:type="dxa"/>
            <w:shd w:val="clear" w:color="auto" w:fill="auto"/>
            <w:vAlign w:val="center"/>
          </w:tcPr>
          <w:p w14:paraId="086B2CEB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A6EBCC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8B09BF8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 xml:space="preserve">P.P.H. </w:t>
            </w:r>
            <w:proofErr w:type="spellStart"/>
            <w:r w:rsidRPr="006028D5">
              <w:rPr>
                <w:sz w:val="22"/>
                <w:szCs w:val="22"/>
              </w:rPr>
              <w:t>Polaris</w:t>
            </w:r>
            <w:proofErr w:type="spellEnd"/>
            <w:r w:rsidRPr="006028D5">
              <w:rPr>
                <w:sz w:val="22"/>
                <w:szCs w:val="22"/>
              </w:rPr>
              <w:t xml:space="preserve"> Małgorzata Gruszczyńska</w:t>
            </w:r>
          </w:p>
          <w:p w14:paraId="1A5C4F0A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ul. Żołnierska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20a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6250F338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62-800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8F9B36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35 058.35 zł</w:t>
            </w:r>
          </w:p>
        </w:tc>
      </w:tr>
      <w:tr w:rsidR="00264FE2" w:rsidRPr="006028D5" w14:paraId="6FB42302" w14:textId="77777777" w:rsidTr="00645A91">
        <w:tc>
          <w:tcPr>
            <w:tcW w:w="993" w:type="dxa"/>
            <w:shd w:val="clear" w:color="auto" w:fill="auto"/>
            <w:vAlign w:val="center"/>
          </w:tcPr>
          <w:p w14:paraId="2FC66DA2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8A921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C2D498E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 xml:space="preserve">P.P.H. </w:t>
            </w:r>
            <w:proofErr w:type="spellStart"/>
            <w:r w:rsidRPr="006028D5">
              <w:rPr>
                <w:sz w:val="22"/>
                <w:szCs w:val="22"/>
              </w:rPr>
              <w:t>Polaris</w:t>
            </w:r>
            <w:proofErr w:type="spellEnd"/>
            <w:r w:rsidRPr="006028D5">
              <w:rPr>
                <w:sz w:val="22"/>
                <w:szCs w:val="22"/>
              </w:rPr>
              <w:t xml:space="preserve"> Małgorzata Gruszczyńska</w:t>
            </w:r>
          </w:p>
          <w:p w14:paraId="006B9C04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ul. Żołnierska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20a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3B4CE73F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62-800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5032A8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13 520.00 zł</w:t>
            </w:r>
          </w:p>
        </w:tc>
      </w:tr>
      <w:tr w:rsidR="00264FE2" w:rsidRPr="006028D5" w14:paraId="56002433" w14:textId="77777777" w:rsidTr="00645A91">
        <w:tc>
          <w:tcPr>
            <w:tcW w:w="993" w:type="dxa"/>
            <w:shd w:val="clear" w:color="auto" w:fill="auto"/>
            <w:vAlign w:val="center"/>
          </w:tcPr>
          <w:p w14:paraId="6CAFE49B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E20944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48A5264" w14:textId="679042D7" w:rsidR="00264FE2" w:rsidRPr="006028D5" w:rsidRDefault="007C0674" w:rsidP="006028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PHU </w:t>
            </w:r>
            <w:r w:rsidR="00264FE2" w:rsidRPr="006028D5">
              <w:rPr>
                <w:sz w:val="22"/>
                <w:szCs w:val="22"/>
              </w:rPr>
              <w:t>Walkowiak</w:t>
            </w:r>
          </w:p>
          <w:p w14:paraId="69879440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Szkolna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3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114F57DC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64-553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EA4906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73 240.00 zł</w:t>
            </w:r>
          </w:p>
        </w:tc>
      </w:tr>
      <w:tr w:rsidR="00264FE2" w:rsidRPr="006028D5" w14:paraId="668925FA" w14:textId="77777777" w:rsidTr="00645A91">
        <w:tc>
          <w:tcPr>
            <w:tcW w:w="993" w:type="dxa"/>
            <w:shd w:val="clear" w:color="auto" w:fill="auto"/>
            <w:vAlign w:val="center"/>
          </w:tcPr>
          <w:p w14:paraId="5E799B22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4142B0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4A843E3" w14:textId="025689FF" w:rsidR="00264FE2" w:rsidRPr="006028D5" w:rsidRDefault="007C0674" w:rsidP="006028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PHU </w:t>
            </w:r>
            <w:r w:rsidR="00264FE2" w:rsidRPr="006028D5">
              <w:rPr>
                <w:sz w:val="22"/>
                <w:szCs w:val="22"/>
              </w:rPr>
              <w:t>Walkowiak</w:t>
            </w:r>
          </w:p>
          <w:p w14:paraId="36412F4F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Szkolna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3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7DC0CD5A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64-553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92E5DC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20 295.00 zł</w:t>
            </w:r>
          </w:p>
        </w:tc>
      </w:tr>
      <w:tr w:rsidR="00264FE2" w:rsidRPr="006028D5" w14:paraId="764F0E42" w14:textId="77777777" w:rsidTr="00645A91">
        <w:tc>
          <w:tcPr>
            <w:tcW w:w="993" w:type="dxa"/>
            <w:shd w:val="clear" w:color="auto" w:fill="auto"/>
            <w:vAlign w:val="center"/>
          </w:tcPr>
          <w:p w14:paraId="3682C7BB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351797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9D6E0B5" w14:textId="7C5CD1F4" w:rsidR="00264FE2" w:rsidRPr="006028D5" w:rsidRDefault="007C0674" w:rsidP="006028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PHU </w:t>
            </w:r>
            <w:r w:rsidR="00264FE2" w:rsidRPr="006028D5">
              <w:rPr>
                <w:sz w:val="22"/>
                <w:szCs w:val="22"/>
              </w:rPr>
              <w:t>Walkowiak</w:t>
            </w:r>
          </w:p>
          <w:p w14:paraId="23776C54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Szkolna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3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37838D8F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64-553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DA85E2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53 649.00 zł</w:t>
            </w:r>
          </w:p>
        </w:tc>
      </w:tr>
      <w:tr w:rsidR="00264FE2" w:rsidRPr="006028D5" w14:paraId="0BB6CA63" w14:textId="77777777" w:rsidTr="00645A91">
        <w:tc>
          <w:tcPr>
            <w:tcW w:w="993" w:type="dxa"/>
            <w:shd w:val="clear" w:color="auto" w:fill="auto"/>
            <w:vAlign w:val="center"/>
          </w:tcPr>
          <w:p w14:paraId="51E2EE0A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2DD6A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984CE92" w14:textId="0FEF8723" w:rsidR="00264FE2" w:rsidRPr="006028D5" w:rsidRDefault="007C0674" w:rsidP="006028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PHU </w:t>
            </w:r>
            <w:r w:rsidR="00264FE2" w:rsidRPr="006028D5">
              <w:rPr>
                <w:sz w:val="22"/>
                <w:szCs w:val="22"/>
              </w:rPr>
              <w:t>Walkowiak</w:t>
            </w:r>
          </w:p>
          <w:p w14:paraId="76F5B78A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Szkolna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3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4B8F16C1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64-553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68BA10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10 640.00 zł</w:t>
            </w:r>
          </w:p>
        </w:tc>
      </w:tr>
      <w:tr w:rsidR="00264FE2" w:rsidRPr="006028D5" w14:paraId="5C344382" w14:textId="77777777" w:rsidTr="00645A91">
        <w:tc>
          <w:tcPr>
            <w:tcW w:w="993" w:type="dxa"/>
            <w:shd w:val="clear" w:color="auto" w:fill="auto"/>
            <w:vAlign w:val="center"/>
          </w:tcPr>
          <w:p w14:paraId="7E7EF1E2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125499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5446832" w14:textId="7320092D" w:rsidR="00264FE2" w:rsidRPr="006028D5" w:rsidRDefault="007C0674" w:rsidP="006028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PHU </w:t>
            </w:r>
            <w:r w:rsidR="00264FE2" w:rsidRPr="006028D5">
              <w:rPr>
                <w:sz w:val="22"/>
                <w:szCs w:val="22"/>
              </w:rPr>
              <w:t>Walkowiak</w:t>
            </w:r>
          </w:p>
          <w:p w14:paraId="6C5E0E3E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Szkolna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3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6F5556AF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64-553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EB62A6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67 546.89 zł</w:t>
            </w:r>
          </w:p>
        </w:tc>
      </w:tr>
      <w:tr w:rsidR="00264FE2" w:rsidRPr="006028D5" w14:paraId="781A8A95" w14:textId="77777777" w:rsidTr="00645A91">
        <w:tc>
          <w:tcPr>
            <w:tcW w:w="993" w:type="dxa"/>
            <w:shd w:val="clear" w:color="auto" w:fill="auto"/>
            <w:vAlign w:val="center"/>
          </w:tcPr>
          <w:p w14:paraId="5C0EBDD2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951B33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F413B4F" w14:textId="2F0CFDC8" w:rsidR="00264FE2" w:rsidRPr="006028D5" w:rsidRDefault="007C0674" w:rsidP="006028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PHU </w:t>
            </w:r>
            <w:r w:rsidR="00264FE2" w:rsidRPr="006028D5">
              <w:rPr>
                <w:sz w:val="22"/>
                <w:szCs w:val="22"/>
              </w:rPr>
              <w:t>Walkowiak</w:t>
            </w:r>
          </w:p>
          <w:p w14:paraId="448D1FFD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Szkolna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3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75110207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64-553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7AD92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19 814.93 zł</w:t>
            </w:r>
          </w:p>
        </w:tc>
      </w:tr>
      <w:tr w:rsidR="00264FE2" w:rsidRPr="006028D5" w14:paraId="16758137" w14:textId="77777777" w:rsidTr="00645A91">
        <w:tc>
          <w:tcPr>
            <w:tcW w:w="993" w:type="dxa"/>
            <w:shd w:val="clear" w:color="auto" w:fill="auto"/>
            <w:vAlign w:val="center"/>
          </w:tcPr>
          <w:p w14:paraId="2D438073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37B3F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7BBCD98" w14:textId="2070B401" w:rsidR="00264FE2" w:rsidRPr="006028D5" w:rsidRDefault="007C0674" w:rsidP="006028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PHU </w:t>
            </w:r>
            <w:r w:rsidR="00264FE2" w:rsidRPr="006028D5">
              <w:rPr>
                <w:sz w:val="22"/>
                <w:szCs w:val="22"/>
              </w:rPr>
              <w:t>Walkowiak</w:t>
            </w:r>
          </w:p>
          <w:p w14:paraId="0ACB126B" w14:textId="77777777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Szkolna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3</w:t>
            </w:r>
            <w:r w:rsidRPr="006028D5">
              <w:rPr>
                <w:sz w:val="22"/>
                <w:szCs w:val="22"/>
              </w:rPr>
              <w:t xml:space="preserve"> </w:t>
            </w:r>
          </w:p>
          <w:p w14:paraId="2B8E5050" w14:textId="77777777" w:rsidR="00264FE2" w:rsidRPr="006028D5" w:rsidRDefault="00264FE2" w:rsidP="006028D5">
            <w:pPr>
              <w:jc w:val="both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64-553</w:t>
            </w:r>
            <w:r w:rsidRPr="006028D5">
              <w:rPr>
                <w:sz w:val="22"/>
                <w:szCs w:val="22"/>
              </w:rPr>
              <w:t xml:space="preserve"> </w:t>
            </w:r>
            <w:r w:rsidRPr="006028D5">
              <w:rPr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ABE4CF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9 807.50 zł</w:t>
            </w:r>
          </w:p>
        </w:tc>
      </w:tr>
      <w:tr w:rsidR="00264FE2" w:rsidRPr="006028D5" w14:paraId="2722A13C" w14:textId="77777777" w:rsidTr="00645A91">
        <w:tc>
          <w:tcPr>
            <w:tcW w:w="993" w:type="dxa"/>
            <w:shd w:val="clear" w:color="auto" w:fill="auto"/>
            <w:vAlign w:val="center"/>
          </w:tcPr>
          <w:p w14:paraId="34EACE4F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97070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25B33F5" w14:textId="2A4B955D" w:rsidR="00264FE2" w:rsidRPr="006028D5" w:rsidRDefault="00264FE2" w:rsidP="006028D5">
            <w:pPr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Gospodarstwo Rolne Zdzisław Lasocki Będlewo</w:t>
            </w:r>
            <w:r w:rsidR="007C0674">
              <w:rPr>
                <w:sz w:val="22"/>
                <w:szCs w:val="22"/>
              </w:rPr>
              <w:t>, ul. Mosińska 9</w:t>
            </w:r>
          </w:p>
          <w:p w14:paraId="40F6407B" w14:textId="1A6D9396" w:rsidR="00264FE2" w:rsidRPr="006028D5" w:rsidRDefault="007C0674" w:rsidP="006028D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62-060 Stęszew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147D95" w14:textId="77777777" w:rsidR="00264FE2" w:rsidRPr="006028D5" w:rsidRDefault="00264FE2" w:rsidP="006028D5">
            <w:pPr>
              <w:jc w:val="center"/>
              <w:rPr>
                <w:sz w:val="22"/>
                <w:szCs w:val="22"/>
              </w:rPr>
            </w:pPr>
            <w:r w:rsidRPr="006028D5">
              <w:rPr>
                <w:sz w:val="22"/>
                <w:szCs w:val="22"/>
              </w:rPr>
              <w:t>43 101.74 zł</w:t>
            </w:r>
          </w:p>
        </w:tc>
      </w:tr>
    </w:tbl>
    <w:p w14:paraId="06A90C8E" w14:textId="77777777" w:rsidR="007C0674" w:rsidRDefault="007C0674" w:rsidP="006028D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7690480C" w14:textId="4D5B1571" w:rsidR="00A80738" w:rsidRDefault="00A80738" w:rsidP="006028D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028D5">
        <w:rPr>
          <w:i/>
          <w:sz w:val="22"/>
          <w:szCs w:val="22"/>
        </w:rPr>
        <w:t>Zamawiający</w:t>
      </w:r>
    </w:p>
    <w:p w14:paraId="3A527774" w14:textId="77777777" w:rsidR="00450F7A" w:rsidRDefault="00450F7A" w:rsidP="006028D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389345CC" w14:textId="77777777" w:rsidR="00450F7A" w:rsidRDefault="00450F7A" w:rsidP="00450F7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4E9747C" w14:textId="77777777" w:rsidR="00450F7A" w:rsidRDefault="00450F7A" w:rsidP="00450F7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B267691" w14:textId="77777777" w:rsidR="00450F7A" w:rsidRDefault="00450F7A" w:rsidP="00450F7A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614AAF12" w14:textId="77777777" w:rsidR="007C0674" w:rsidRPr="006028D5" w:rsidRDefault="007C0674" w:rsidP="00450F7A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7C0674" w:rsidRPr="006028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2D40A" w14:textId="77777777" w:rsidR="00C96C6B" w:rsidRDefault="00C96C6B">
      <w:r>
        <w:separator/>
      </w:r>
    </w:p>
  </w:endnote>
  <w:endnote w:type="continuationSeparator" w:id="0">
    <w:p w14:paraId="59460547" w14:textId="77777777" w:rsidR="00C96C6B" w:rsidRDefault="00C96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F94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B491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0655F" w14:textId="1CA8E255" w:rsidR="009F189D" w:rsidRDefault="00450F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53DB01" wp14:editId="7985CA2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8BCB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3BDB7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971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22FC07" w14:textId="77777777" w:rsidR="009F189D" w:rsidRDefault="009F189D">
    <w:pPr>
      <w:pStyle w:val="Stopka"/>
      <w:tabs>
        <w:tab w:val="clear" w:pos="4536"/>
      </w:tabs>
      <w:jc w:val="center"/>
    </w:pPr>
  </w:p>
  <w:p w14:paraId="392B7F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28688" w14:textId="77777777" w:rsidR="00C96C6B" w:rsidRDefault="00C96C6B">
      <w:r>
        <w:separator/>
      </w:r>
    </w:p>
  </w:footnote>
  <w:footnote w:type="continuationSeparator" w:id="0">
    <w:p w14:paraId="0CA5831E" w14:textId="77777777" w:rsidR="00C96C6B" w:rsidRDefault="00C96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7ADBF" w14:textId="77777777" w:rsidR="00264FE2" w:rsidRDefault="00264F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360F" w14:textId="77777777" w:rsidR="00264FE2" w:rsidRDefault="00264F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1165" w14:textId="77777777" w:rsidR="00264FE2" w:rsidRDefault="00264F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C6B"/>
    <w:rsid w:val="00007727"/>
    <w:rsid w:val="00017720"/>
    <w:rsid w:val="00035488"/>
    <w:rsid w:val="000D7F25"/>
    <w:rsid w:val="000E00E5"/>
    <w:rsid w:val="00173B20"/>
    <w:rsid w:val="001C69FF"/>
    <w:rsid w:val="0023318D"/>
    <w:rsid w:val="00264FE2"/>
    <w:rsid w:val="003D72FD"/>
    <w:rsid w:val="00423179"/>
    <w:rsid w:val="00450F7A"/>
    <w:rsid w:val="00490DC0"/>
    <w:rsid w:val="00493F8C"/>
    <w:rsid w:val="004C7E9B"/>
    <w:rsid w:val="005614F2"/>
    <w:rsid w:val="00577BC6"/>
    <w:rsid w:val="006028D5"/>
    <w:rsid w:val="0069085C"/>
    <w:rsid w:val="006B27ED"/>
    <w:rsid w:val="007C067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96C6B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1B6E3A"/>
  <w15:chartTrackingRefBased/>
  <w15:docId w15:val="{4B7A6028-8B33-4DEF-9BBA-9BEB7164D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28D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0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6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23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05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32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18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58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56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0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4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79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23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59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56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2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70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7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2022-08-12T08:42:00Z</cp:lastPrinted>
  <dcterms:created xsi:type="dcterms:W3CDTF">2022-08-12T08:43:00Z</dcterms:created>
  <dcterms:modified xsi:type="dcterms:W3CDTF">2022-08-12T08:43:00Z</dcterms:modified>
</cp:coreProperties>
</file>