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5DF20" w14:textId="4F516D35" w:rsidR="00FB7F50" w:rsidRPr="002245BE" w:rsidRDefault="0011241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1241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11241B">
        <w:rPr>
          <w:sz w:val="22"/>
          <w:szCs w:val="22"/>
        </w:rPr>
        <w:t>2022-08-1</w:t>
      </w:r>
      <w:r w:rsidR="00F078E7">
        <w:rPr>
          <w:sz w:val="22"/>
          <w:szCs w:val="22"/>
        </w:rPr>
        <w:t>6</w:t>
      </w:r>
    </w:p>
    <w:p w14:paraId="4F5586A1" w14:textId="77777777" w:rsidR="0011241B" w:rsidRPr="0011241B" w:rsidRDefault="0011241B" w:rsidP="00FB7F50">
      <w:pPr>
        <w:spacing w:after="40"/>
        <w:rPr>
          <w:b/>
          <w:bCs/>
          <w:sz w:val="22"/>
          <w:szCs w:val="22"/>
        </w:rPr>
      </w:pPr>
      <w:r w:rsidRPr="0011241B">
        <w:rPr>
          <w:b/>
          <w:bCs/>
          <w:sz w:val="22"/>
          <w:szCs w:val="22"/>
        </w:rPr>
        <w:t>Szpital Wojewódzki w Poznaniu</w:t>
      </w:r>
    </w:p>
    <w:p w14:paraId="1F1A9B11" w14:textId="77777777" w:rsidR="00FB7F50" w:rsidRPr="002245BE" w:rsidRDefault="0011241B" w:rsidP="00FB7F50">
      <w:pPr>
        <w:spacing w:after="40"/>
        <w:rPr>
          <w:b/>
          <w:bCs/>
          <w:sz w:val="22"/>
          <w:szCs w:val="22"/>
        </w:rPr>
      </w:pPr>
      <w:r w:rsidRPr="0011241B">
        <w:rPr>
          <w:b/>
          <w:bCs/>
          <w:sz w:val="22"/>
          <w:szCs w:val="22"/>
        </w:rPr>
        <w:t>Dział Zamówień Publicznych</w:t>
      </w:r>
    </w:p>
    <w:p w14:paraId="5ABBA714" w14:textId="77777777" w:rsidR="00FB7F50" w:rsidRPr="002245BE" w:rsidRDefault="0011241B" w:rsidP="00FB7F50">
      <w:pPr>
        <w:rPr>
          <w:sz w:val="22"/>
          <w:szCs w:val="22"/>
        </w:rPr>
      </w:pPr>
      <w:r w:rsidRPr="0011241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11241B">
        <w:rPr>
          <w:sz w:val="22"/>
          <w:szCs w:val="22"/>
        </w:rPr>
        <w:t>7/19</w:t>
      </w:r>
    </w:p>
    <w:p w14:paraId="6C05842D" w14:textId="77777777" w:rsidR="00FB7F50" w:rsidRPr="002245BE" w:rsidRDefault="0011241B" w:rsidP="00FB7F50">
      <w:pPr>
        <w:rPr>
          <w:sz w:val="22"/>
          <w:szCs w:val="22"/>
        </w:rPr>
      </w:pPr>
      <w:r w:rsidRPr="0011241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11241B">
        <w:rPr>
          <w:sz w:val="22"/>
          <w:szCs w:val="22"/>
        </w:rPr>
        <w:t>Poznań</w:t>
      </w:r>
    </w:p>
    <w:p w14:paraId="6B0E1833" w14:textId="77777777" w:rsidR="00FB7F50" w:rsidRPr="002245BE" w:rsidRDefault="00FB7F50" w:rsidP="00FB7F50">
      <w:pPr>
        <w:rPr>
          <w:sz w:val="22"/>
          <w:szCs w:val="22"/>
        </w:rPr>
      </w:pPr>
    </w:p>
    <w:p w14:paraId="16C34701" w14:textId="77777777" w:rsidR="00FB7F50" w:rsidRPr="002245BE" w:rsidRDefault="00FB7F50" w:rsidP="00FB7F50">
      <w:pPr>
        <w:rPr>
          <w:sz w:val="22"/>
          <w:szCs w:val="22"/>
        </w:rPr>
      </w:pPr>
    </w:p>
    <w:p w14:paraId="5C87A92F" w14:textId="549ECBEA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11241B" w:rsidRPr="0011241B">
        <w:rPr>
          <w:bCs/>
          <w:sz w:val="22"/>
          <w:szCs w:val="22"/>
        </w:rPr>
        <w:t>SZW/DZP/18/2022</w:t>
      </w:r>
    </w:p>
    <w:p w14:paraId="5B725646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C64B257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E1A978F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D352EA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C4A9C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11241B" w:rsidRPr="00607F9B" w14:paraId="6F39E7E9" w14:textId="77777777" w:rsidTr="001649C1">
        <w:trPr>
          <w:trHeight w:val="638"/>
        </w:trPr>
        <w:tc>
          <w:tcPr>
            <w:tcW w:w="959" w:type="dxa"/>
            <w:shd w:val="clear" w:color="auto" w:fill="auto"/>
          </w:tcPr>
          <w:p w14:paraId="45675A33" w14:textId="77777777" w:rsidR="0011241B" w:rsidRPr="00607F9B" w:rsidRDefault="0011241B" w:rsidP="001649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FC3996" w14:textId="77777777" w:rsidR="0011241B" w:rsidRPr="00607F9B" w:rsidRDefault="0011241B" w:rsidP="001649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1241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241B">
              <w:rPr>
                <w:b/>
                <w:bCs/>
                <w:sz w:val="22"/>
                <w:szCs w:val="22"/>
              </w:rPr>
              <w:t>Dostawa wyrobów medycznych jednorazowego użytku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241B">
              <w:rPr>
                <w:b/>
                <w:sz w:val="22"/>
                <w:szCs w:val="22"/>
              </w:rPr>
              <w:t>SZW/DZP/18/2022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82CD3C" w14:textId="77777777" w:rsidR="0011241B" w:rsidRPr="0011241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1241B" w:rsidRPr="0011241B">
        <w:rPr>
          <w:b/>
          <w:sz w:val="22"/>
          <w:szCs w:val="22"/>
        </w:rPr>
        <w:t>Szpital Wojewódzki w Poznaniu</w:t>
      </w:r>
    </w:p>
    <w:p w14:paraId="04082661" w14:textId="77777777" w:rsidR="008642B3" w:rsidRDefault="0011241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1241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1241B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1241B" w14:paraId="0857A302" w14:textId="77777777" w:rsidTr="00F6726E">
        <w:trPr>
          <w:cantSplit/>
        </w:trPr>
        <w:tc>
          <w:tcPr>
            <w:tcW w:w="9498" w:type="dxa"/>
          </w:tcPr>
          <w:p w14:paraId="18D23CF9" w14:textId="77777777" w:rsidR="0011241B" w:rsidRPr="00D26ED6" w:rsidRDefault="0011241B" w:rsidP="001649C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1241B">
              <w:rPr>
                <w:b/>
                <w:sz w:val="22"/>
                <w:szCs w:val="22"/>
              </w:rPr>
              <w:t>Covimed Sp. z o.o.</w:t>
            </w:r>
          </w:p>
          <w:p w14:paraId="5479DB52" w14:textId="68BBD642" w:rsidR="0011241B" w:rsidRPr="009F0E5C" w:rsidRDefault="00F6726E" w:rsidP="001649C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1241B" w:rsidRPr="0011241B">
              <w:rPr>
                <w:bCs/>
                <w:sz w:val="22"/>
                <w:szCs w:val="22"/>
              </w:rPr>
              <w:t>Przelot</w:t>
            </w:r>
            <w:r w:rsidR="0011241B" w:rsidRPr="009F0E5C">
              <w:rPr>
                <w:bCs/>
                <w:sz w:val="22"/>
                <w:szCs w:val="22"/>
              </w:rPr>
              <w:t xml:space="preserve"> </w:t>
            </w:r>
            <w:r w:rsidR="0011241B" w:rsidRPr="0011241B">
              <w:rPr>
                <w:bCs/>
                <w:sz w:val="22"/>
                <w:szCs w:val="22"/>
              </w:rPr>
              <w:t>10</w:t>
            </w:r>
            <w:r w:rsidR="0011241B">
              <w:rPr>
                <w:bCs/>
                <w:sz w:val="22"/>
                <w:szCs w:val="22"/>
              </w:rPr>
              <w:t xml:space="preserve"> </w:t>
            </w:r>
          </w:p>
          <w:p w14:paraId="61DFC1D6" w14:textId="77777777" w:rsidR="0011241B" w:rsidRPr="009F0E5C" w:rsidRDefault="0011241B" w:rsidP="001649C1">
            <w:pPr>
              <w:jc w:val="both"/>
              <w:rPr>
                <w:bCs/>
                <w:sz w:val="22"/>
                <w:szCs w:val="22"/>
              </w:rPr>
            </w:pPr>
            <w:r w:rsidRPr="0011241B">
              <w:rPr>
                <w:bCs/>
                <w:sz w:val="22"/>
                <w:szCs w:val="22"/>
              </w:rPr>
              <w:t>04-622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241B">
              <w:rPr>
                <w:bCs/>
                <w:sz w:val="22"/>
                <w:szCs w:val="22"/>
              </w:rPr>
              <w:t>Warszawa</w:t>
            </w:r>
          </w:p>
          <w:p w14:paraId="601C21E8" w14:textId="77777777" w:rsidR="0011241B" w:rsidRDefault="0011241B" w:rsidP="001649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4DA217" w14:textId="5EE48C5C" w:rsidR="0011241B" w:rsidRPr="00F6726E" w:rsidRDefault="0011241B" w:rsidP="001649C1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F6726E">
              <w:rPr>
                <w:sz w:val="22"/>
                <w:szCs w:val="22"/>
                <w:u w:val="single"/>
              </w:rPr>
              <w:t xml:space="preserve">Zadanie nr 2: Implanty powięziowe za cenę brutto </w:t>
            </w:r>
            <w:r w:rsidRPr="00F6726E">
              <w:rPr>
                <w:b/>
                <w:sz w:val="22"/>
                <w:szCs w:val="22"/>
                <w:u w:val="single"/>
              </w:rPr>
              <w:t>67 564.</w:t>
            </w:r>
            <w:r w:rsidR="00BC4BD0">
              <w:rPr>
                <w:b/>
                <w:sz w:val="22"/>
                <w:szCs w:val="22"/>
                <w:u w:val="single"/>
              </w:rPr>
              <w:t>8</w:t>
            </w:r>
            <w:r w:rsidRPr="00F6726E">
              <w:rPr>
                <w:b/>
                <w:sz w:val="22"/>
                <w:szCs w:val="22"/>
                <w:u w:val="single"/>
              </w:rPr>
              <w:t>0 zł</w:t>
            </w:r>
            <w:r w:rsidRPr="00F6726E">
              <w:rPr>
                <w:bCs/>
                <w:sz w:val="22"/>
                <w:szCs w:val="22"/>
                <w:u w:val="single"/>
              </w:rPr>
              <w:t>.</w:t>
            </w:r>
          </w:p>
          <w:p w14:paraId="675019E7" w14:textId="77777777" w:rsidR="0011241B" w:rsidRPr="00D26ED6" w:rsidRDefault="0011241B" w:rsidP="001649C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6FEB30D" w14:textId="77777777" w:rsidR="0011241B" w:rsidRPr="0011241B" w:rsidRDefault="0011241B" w:rsidP="001649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1241B">
              <w:t xml:space="preserve">Oferta otrzymała największą ilość punktów - łącznie 100,00 - w oparciu o określone </w:t>
            </w:r>
          </w:p>
          <w:p w14:paraId="74279E0F" w14:textId="77777777" w:rsidR="0011241B" w:rsidRPr="0011241B" w:rsidRDefault="0011241B" w:rsidP="001649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1241B">
              <w:t xml:space="preserve">przez Zamawiającego w SWZ kryteria oceny ofert tj. przyznano: cena oferty brutto - 100,00 pkt. </w:t>
            </w:r>
          </w:p>
          <w:p w14:paraId="2EE7A953" w14:textId="77777777" w:rsidR="0011241B" w:rsidRDefault="0011241B" w:rsidP="001649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1241B">
              <w:t>Oferta spełnia wszystkie wymagania formalno - prawne i jest zgodna z zapisami SWZ.</w:t>
            </w:r>
          </w:p>
        </w:tc>
      </w:tr>
    </w:tbl>
    <w:p w14:paraId="4DBB36C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2E5F408" w14:textId="77777777" w:rsidTr="00F6726E">
        <w:tc>
          <w:tcPr>
            <w:tcW w:w="2169" w:type="dxa"/>
            <w:shd w:val="clear" w:color="auto" w:fill="F3F3F3"/>
          </w:tcPr>
          <w:p w14:paraId="223228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93DCCB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2E2DF7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4A4D75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1241B" w:rsidRPr="00834EF4" w14:paraId="70584B50" w14:textId="77777777" w:rsidTr="00F6726E">
        <w:tc>
          <w:tcPr>
            <w:tcW w:w="2169" w:type="dxa"/>
            <w:shd w:val="clear" w:color="auto" w:fill="auto"/>
          </w:tcPr>
          <w:p w14:paraId="78162752" w14:textId="77777777" w:rsidR="0011241B" w:rsidRPr="00211A34" w:rsidRDefault="0011241B" w:rsidP="001649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1241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1241B">
              <w:rPr>
                <w:sz w:val="20"/>
                <w:szCs w:val="20"/>
              </w:rPr>
              <w:t>Implanty powięziowe</w:t>
            </w:r>
          </w:p>
        </w:tc>
        <w:tc>
          <w:tcPr>
            <w:tcW w:w="2793" w:type="dxa"/>
            <w:shd w:val="clear" w:color="auto" w:fill="auto"/>
          </w:tcPr>
          <w:p w14:paraId="04EF7B4A" w14:textId="77777777" w:rsidR="0011241B" w:rsidRPr="00211A34" w:rsidRDefault="0011241B" w:rsidP="001649C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1241B">
              <w:rPr>
                <w:b/>
                <w:bCs/>
                <w:sz w:val="20"/>
                <w:szCs w:val="20"/>
              </w:rPr>
              <w:t>Covimed Sp. z o.o.</w:t>
            </w:r>
          </w:p>
          <w:p w14:paraId="72597B27" w14:textId="2E78DE66" w:rsidR="0011241B" w:rsidRPr="00211A34" w:rsidRDefault="00F6726E" w:rsidP="00164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1241B" w:rsidRPr="0011241B">
              <w:rPr>
                <w:sz w:val="20"/>
                <w:szCs w:val="20"/>
              </w:rPr>
              <w:t>Przelot</w:t>
            </w:r>
            <w:r w:rsidR="0011241B" w:rsidRPr="00211A34">
              <w:rPr>
                <w:sz w:val="20"/>
                <w:szCs w:val="20"/>
              </w:rPr>
              <w:t xml:space="preserve"> </w:t>
            </w:r>
            <w:r w:rsidR="0011241B" w:rsidRPr="0011241B">
              <w:rPr>
                <w:sz w:val="20"/>
                <w:szCs w:val="20"/>
              </w:rPr>
              <w:t>10</w:t>
            </w:r>
          </w:p>
          <w:p w14:paraId="6DD68CFD" w14:textId="77777777" w:rsidR="0011241B" w:rsidRPr="00211A34" w:rsidRDefault="0011241B" w:rsidP="001649C1">
            <w:pPr>
              <w:spacing w:after="40"/>
              <w:rPr>
                <w:color w:val="000000"/>
                <w:sz w:val="20"/>
                <w:szCs w:val="20"/>
              </w:rPr>
            </w:pPr>
            <w:r w:rsidRPr="0011241B">
              <w:rPr>
                <w:sz w:val="20"/>
                <w:szCs w:val="20"/>
              </w:rPr>
              <w:t>04-622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1241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AEBAFA2" w14:textId="77777777" w:rsidR="0011241B" w:rsidRPr="00211A34" w:rsidRDefault="0011241B" w:rsidP="001649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1241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BDBF15" w14:textId="77777777" w:rsidR="0011241B" w:rsidRPr="00211A34" w:rsidRDefault="0011241B" w:rsidP="001649C1">
            <w:pPr>
              <w:jc w:val="center"/>
              <w:rPr>
                <w:color w:val="000000"/>
                <w:sz w:val="20"/>
                <w:szCs w:val="20"/>
              </w:rPr>
            </w:pPr>
            <w:r w:rsidRPr="0011241B">
              <w:rPr>
                <w:sz w:val="20"/>
                <w:szCs w:val="20"/>
              </w:rPr>
              <w:t xml:space="preserve">  100,00</w:t>
            </w:r>
          </w:p>
        </w:tc>
      </w:tr>
    </w:tbl>
    <w:p w14:paraId="23253754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5C86775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459D1CE" w14:textId="77777777" w:rsidTr="00596EA3">
        <w:tc>
          <w:tcPr>
            <w:tcW w:w="871" w:type="dxa"/>
            <w:shd w:val="clear" w:color="auto" w:fill="F3F3F3"/>
            <w:vAlign w:val="center"/>
          </w:tcPr>
          <w:p w14:paraId="5435DA7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10A8403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B7721D5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14108409" w14:textId="77777777" w:rsidTr="00596EA3">
        <w:tc>
          <w:tcPr>
            <w:tcW w:w="871" w:type="dxa"/>
            <w:vAlign w:val="center"/>
          </w:tcPr>
          <w:p w14:paraId="24D29531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DB24BF9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C195AC2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3BBB35E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02DD16C3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76BEE2D2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58A60D7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75601B12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2FB7741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11241B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041AB9E1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1059A83D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A97D8CF" w14:textId="77777777" w:rsidR="00B464D3" w:rsidRPr="004229DE" w:rsidRDefault="00B464D3" w:rsidP="00F6726E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5FFB658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F4DD9" w14:textId="77777777" w:rsidR="00F74254" w:rsidRDefault="00F74254">
      <w:r>
        <w:separator/>
      </w:r>
    </w:p>
  </w:endnote>
  <w:endnote w:type="continuationSeparator" w:id="0">
    <w:p w14:paraId="5A1F63D7" w14:textId="77777777" w:rsidR="00F74254" w:rsidRDefault="00F74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D029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CC92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9DEA2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2DE11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45AF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61845" w14:textId="77777777" w:rsidR="00F74254" w:rsidRDefault="00F74254">
      <w:r>
        <w:separator/>
      </w:r>
    </w:p>
  </w:footnote>
  <w:footnote w:type="continuationSeparator" w:id="0">
    <w:p w14:paraId="7F072EC3" w14:textId="77777777" w:rsidR="00F74254" w:rsidRDefault="00F74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EE7C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1C3D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B59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254"/>
    <w:rsid w:val="00022322"/>
    <w:rsid w:val="00042497"/>
    <w:rsid w:val="000C1E6F"/>
    <w:rsid w:val="000E4E56"/>
    <w:rsid w:val="0011241B"/>
    <w:rsid w:val="001A1468"/>
    <w:rsid w:val="001B7815"/>
    <w:rsid w:val="00211A34"/>
    <w:rsid w:val="002B1E4F"/>
    <w:rsid w:val="002B6761"/>
    <w:rsid w:val="002C6ADD"/>
    <w:rsid w:val="003445A0"/>
    <w:rsid w:val="003836F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4BD0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78E7"/>
    <w:rsid w:val="00F33C66"/>
    <w:rsid w:val="00F6726E"/>
    <w:rsid w:val="00F7425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A695C"/>
  <w15:chartTrackingRefBased/>
  <w15:docId w15:val="{C4C94885-00C1-4D1D-9E23-D8B8A576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294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1899-12-31T23:00:00Z</cp:lastPrinted>
  <dcterms:created xsi:type="dcterms:W3CDTF">2022-08-12T10:48:00Z</dcterms:created>
  <dcterms:modified xsi:type="dcterms:W3CDTF">2022-08-16T09:19:00Z</dcterms:modified>
</cp:coreProperties>
</file>