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F3DC7">
        <w:rPr>
          <w:rFonts w:ascii="Arial" w:hAnsi="Arial" w:cs="Arial"/>
          <w:bCs/>
          <w:i w:val="0"/>
          <w:szCs w:val="24"/>
        </w:rPr>
        <w:t>8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F5037" w:rsidRPr="00CF5037">
        <w:rPr>
          <w:rFonts w:ascii="Arial" w:hAnsi="Arial" w:cs="Arial"/>
          <w:b/>
          <w:sz w:val="24"/>
          <w:szCs w:val="24"/>
        </w:rPr>
        <w:t>117/2022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F5037" w:rsidRPr="00CF503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CF5037" w:rsidRPr="00CF5037">
        <w:rPr>
          <w:rFonts w:ascii="Arial" w:hAnsi="Arial" w:cs="Arial"/>
        </w:rPr>
        <w:t>ul</w:t>
      </w:r>
      <w:proofErr w:type="gramEnd"/>
      <w:r w:rsidR="00CF5037" w:rsidRPr="00CF5037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CF5037" w:rsidRPr="00CF5037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F5037" w:rsidRPr="00CF5037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CF5037" w:rsidRPr="00CF5037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5037" w:rsidRPr="0012157F" w:rsidTr="007B1444">
        <w:tc>
          <w:tcPr>
            <w:tcW w:w="9104" w:type="dxa"/>
            <w:shd w:val="clear" w:color="auto" w:fill="D9D9D9"/>
          </w:tcPr>
          <w:p w:rsidR="00CF5037" w:rsidRPr="0012157F" w:rsidRDefault="00CF5037" w:rsidP="007B14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F5037" w:rsidRDefault="00CF5037" w:rsidP="007B144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CF503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503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CF5037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gramStart"/>
            <w:r w:rsidRPr="00CF5037">
              <w:rPr>
                <w:rFonts w:ascii="Arial" w:hAnsi="Arial" w:cs="Arial"/>
                <w:sz w:val="24"/>
                <w:szCs w:val="24"/>
              </w:rPr>
              <w:t>z</w:t>
            </w:r>
            <w:proofErr w:type="gramEnd"/>
            <w:r w:rsidRPr="00CF5037">
              <w:rPr>
                <w:rFonts w:ascii="Arial" w:hAnsi="Arial" w:cs="Arial"/>
                <w:sz w:val="24"/>
                <w:szCs w:val="24"/>
              </w:rPr>
              <w:t xml:space="preserve"> 2021r. poz. 1129 z 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F503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F5037" w:rsidRPr="00C86421" w:rsidRDefault="00CF5037" w:rsidP="007B14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CF5037" w:rsidRDefault="00CF5037" w:rsidP="007B144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CF5037" w:rsidRPr="00C86421" w:rsidRDefault="00CF5037" w:rsidP="007B144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F5037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F5037">
        <w:rPr>
          <w:rFonts w:ascii="Arial" w:hAnsi="Arial" w:cs="Arial"/>
          <w:b/>
          <w:sz w:val="24"/>
          <w:szCs w:val="24"/>
        </w:rPr>
        <w:t xml:space="preserve">Usługi nadzoru autorskiego wraz z usługami serwisowymi umożliwiającymi bieżącą eksploatację oprogramowania firmy </w:t>
      </w:r>
      <w:proofErr w:type="spellStart"/>
      <w:r w:rsidRPr="00CF5037">
        <w:rPr>
          <w:rFonts w:ascii="Arial" w:hAnsi="Arial" w:cs="Arial"/>
          <w:b/>
          <w:sz w:val="24"/>
          <w:szCs w:val="24"/>
        </w:rPr>
        <w:t>Kamsoft</w:t>
      </w:r>
      <w:proofErr w:type="spellEnd"/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CF5037" w:rsidRPr="00CF503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5037" w:rsidRPr="0012157F" w:rsidTr="007B14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037" w:rsidRPr="0012157F" w:rsidRDefault="00CF5037" w:rsidP="007B144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50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037" w:rsidRPr="0012157F" w:rsidRDefault="00CF5037" w:rsidP="007B144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503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F5037" w:rsidRPr="00CF5037" w:rsidRDefault="00CF5037" w:rsidP="007B14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03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CF5037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CF5037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 </w:t>
            </w:r>
          </w:p>
          <w:p w:rsidR="00CF5037" w:rsidRPr="00CF5037" w:rsidRDefault="00CF5037" w:rsidP="007B14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037">
              <w:rPr>
                <w:rFonts w:ascii="Arial" w:hAnsi="Arial" w:cs="Arial"/>
                <w:sz w:val="24"/>
                <w:szCs w:val="24"/>
              </w:rPr>
              <w:lastRenderedPageBreak/>
              <w:t>Dysponują następującymi osobami, które będą uczestniczyć w wykonaniu zamówienia:</w:t>
            </w:r>
          </w:p>
          <w:p w:rsidR="00CF5037" w:rsidRPr="00CF5037" w:rsidRDefault="00CF5037" w:rsidP="007B14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037">
              <w:rPr>
                <w:rFonts w:ascii="Arial" w:hAnsi="Arial" w:cs="Arial"/>
                <w:sz w:val="24"/>
                <w:szCs w:val="24"/>
              </w:rPr>
              <w:t xml:space="preserve">- minimum 2 osoby- posiadające 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CF5037">
              <w:rPr>
                <w:rFonts w:ascii="Arial" w:hAnsi="Arial" w:cs="Arial"/>
                <w:sz w:val="24"/>
                <w:szCs w:val="24"/>
              </w:rPr>
              <w:t xml:space="preserve"> 2-letnie doświadczenie obsługi, utrzymania oprogramowania KAMSOFT zakresie Szczegółowego opisu przedmiotu zamówienia (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zał</w:t>
            </w:r>
            <w:proofErr w:type="spellEnd"/>
            <w:r w:rsidRPr="00CF5037">
              <w:rPr>
                <w:rFonts w:ascii="Arial" w:hAnsi="Arial" w:cs="Arial"/>
                <w:sz w:val="24"/>
                <w:szCs w:val="24"/>
              </w:rPr>
              <w:t xml:space="preserve"> nr 1 do umowy).</w:t>
            </w:r>
          </w:p>
          <w:p w:rsidR="00CF5037" w:rsidRPr="00CF5037" w:rsidRDefault="00CF5037" w:rsidP="007B14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037">
              <w:rPr>
                <w:rFonts w:ascii="Arial" w:hAnsi="Arial" w:cs="Arial"/>
                <w:sz w:val="24"/>
                <w:szCs w:val="24"/>
              </w:rPr>
              <w:t>Posiadają wdrożony system zarządzania jakością ISO</w:t>
            </w:r>
            <w:proofErr w:type="gramStart"/>
            <w:r w:rsidRPr="00CF5037">
              <w:rPr>
                <w:rFonts w:ascii="Arial" w:hAnsi="Arial" w:cs="Arial"/>
                <w:sz w:val="24"/>
                <w:szCs w:val="24"/>
              </w:rPr>
              <w:t xml:space="preserve"> 9001:2000 lub</w:t>
            </w:r>
            <w:proofErr w:type="gramEnd"/>
            <w:r w:rsidRPr="00CF5037">
              <w:rPr>
                <w:rFonts w:ascii="Arial" w:hAnsi="Arial" w:cs="Arial"/>
                <w:sz w:val="24"/>
                <w:szCs w:val="24"/>
              </w:rPr>
              <w:t xml:space="preserve"> równoważny dotyczący systemu zarządzania jakością.</w:t>
            </w:r>
          </w:p>
          <w:p w:rsidR="00CF5037" w:rsidRPr="0012157F" w:rsidRDefault="00CF5037" w:rsidP="007B144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037">
              <w:rPr>
                <w:rFonts w:ascii="Arial" w:hAnsi="Arial" w:cs="Arial"/>
                <w:sz w:val="24"/>
                <w:szCs w:val="24"/>
              </w:rPr>
              <w:t xml:space="preserve">Wykaz zrealizowanych zamówień - 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r w:rsidRPr="00CF5037">
              <w:rPr>
                <w:rFonts w:ascii="Arial" w:hAnsi="Arial" w:cs="Arial"/>
                <w:sz w:val="24"/>
                <w:szCs w:val="24"/>
              </w:rPr>
              <w:t xml:space="preserve"> 1 zamówienie odpowiadające przedmiotowi zamówienia wraz z dokumentami potwierdzającymi ich należyte wykonanie na </w:t>
            </w:r>
            <w:proofErr w:type="gramStart"/>
            <w:r w:rsidRPr="00CF5037">
              <w:rPr>
                <w:rFonts w:ascii="Arial" w:hAnsi="Arial" w:cs="Arial"/>
                <w:sz w:val="24"/>
                <w:szCs w:val="24"/>
              </w:rPr>
              <w:t xml:space="preserve">kwotę  </w:t>
            </w:r>
            <w:proofErr w:type="spellStart"/>
            <w:r w:rsidRPr="00CF5037">
              <w:rPr>
                <w:rFonts w:ascii="Arial" w:hAnsi="Arial" w:cs="Arial"/>
                <w:sz w:val="24"/>
                <w:szCs w:val="24"/>
              </w:rPr>
              <w:t>conajmniej</w:t>
            </w:r>
            <w:proofErr w:type="spellEnd"/>
            <w:proofErr w:type="gramEnd"/>
            <w:r w:rsidRPr="00CF5037">
              <w:rPr>
                <w:rFonts w:ascii="Arial" w:hAnsi="Arial" w:cs="Arial"/>
                <w:sz w:val="24"/>
                <w:szCs w:val="24"/>
              </w:rPr>
              <w:t xml:space="preserve"> 300 000PLN.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044" w:rsidRDefault="009B4044" w:rsidP="0038231F">
      <w:pPr>
        <w:spacing w:after="0" w:line="240" w:lineRule="auto"/>
      </w:pPr>
      <w:r>
        <w:separator/>
      </w:r>
    </w:p>
  </w:endnote>
  <w:endnote w:type="continuationSeparator" w:id="0">
    <w:p w:rsidR="009B4044" w:rsidRDefault="009B40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7" w:rsidRDefault="00CF503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F3DC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F3DC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7" w:rsidRDefault="00CF503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044" w:rsidRDefault="009B4044" w:rsidP="0038231F">
      <w:pPr>
        <w:spacing w:after="0" w:line="240" w:lineRule="auto"/>
      </w:pPr>
      <w:r>
        <w:separator/>
      </w:r>
    </w:p>
  </w:footnote>
  <w:footnote w:type="continuationSeparator" w:id="0">
    <w:p w:rsidR="009B4044" w:rsidRDefault="009B404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7" w:rsidRDefault="00CF50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7" w:rsidRDefault="00CF50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037" w:rsidRDefault="00CF50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04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3DC7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4044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CF5037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7945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59422-C45D-4C2A-A2B5-CE8EC33C1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2016-07-26T10:32:00Z</cp:lastPrinted>
  <dcterms:created xsi:type="dcterms:W3CDTF">2022-08-12T06:53:00Z</dcterms:created>
  <dcterms:modified xsi:type="dcterms:W3CDTF">2022-08-12T07:33:00Z</dcterms:modified>
</cp:coreProperties>
</file>