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60542C9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CD775A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D46613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365E4" w14:textId="77777777" w:rsidR="002D0F3E" w:rsidRDefault="002D6B17" w:rsidP="002D0F3E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1E8AD56" w14:textId="7F5EF9AD" w:rsidR="00E7334B" w:rsidRDefault="00B04206" w:rsidP="002D0F3E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D46613">
        <w:rPr>
          <w:rFonts w:asciiTheme="minorHAnsi" w:hAnsiTheme="minorHAnsi" w:cstheme="minorHAnsi"/>
          <w:b/>
          <w:sz w:val="22"/>
          <w:szCs w:val="24"/>
        </w:rPr>
        <w:t>Meble biurowe: biurka - 10 sztuk, kontenerki do biurek - 18 sztuk, szafy - 3 sztuki, regały - 5 sztuki</w:t>
      </w:r>
      <w:r w:rsidR="009F3D3A">
        <w:rPr>
          <w:rFonts w:asciiTheme="minorHAnsi" w:hAnsiTheme="minorHAnsi" w:cstheme="minorHAnsi"/>
          <w:b/>
          <w:sz w:val="22"/>
          <w:szCs w:val="24"/>
        </w:rPr>
        <w:t>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A85027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515"/>
        <w:gridCol w:w="3061"/>
        <w:gridCol w:w="829"/>
        <w:gridCol w:w="1827"/>
        <w:gridCol w:w="1271"/>
        <w:gridCol w:w="1706"/>
      </w:tblGrid>
      <w:tr w:rsidR="008A4903" w14:paraId="3D9C07D7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22C82E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664D14" w14:textId="36EB9756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(rodzaj asortymentu)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1A7ACDE" w14:textId="5E0578EC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sztuk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89F87C1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B27DF6A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53B2B95A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7D955B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Wartość brutto </w:t>
            </w: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[liczbowo]</w:t>
            </w:r>
          </w:p>
          <w:p w14:paraId="0ED76781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  <w:p w14:paraId="78AA701D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ilość * cena jednostkowa </w:t>
            </w:r>
            <w:r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br/>
              <w:t>+ VAT</w:t>
            </w:r>
          </w:p>
        </w:tc>
      </w:tr>
      <w:tr w:rsidR="00B50966" w14:paraId="48856AA4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2674" w14:textId="13E396AC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6073" w14:textId="5B8E57B4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Biurko kątowe lewe </w:t>
            </w:r>
          </w:p>
          <w:p w14:paraId="6F82379C" w14:textId="276C4AE2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160cmx90cmx75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4518" w14:textId="0081815E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9971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30EE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1318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0966" w14:paraId="13C7E065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69C1" w14:textId="034CAEA5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1DA3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Biurko kątowe prawe</w:t>
            </w:r>
          </w:p>
          <w:p w14:paraId="7EFC1642" w14:textId="5F1D2DBC" w:rsidR="00B50966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160cmx90cmx75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D9A4" w14:textId="7D706FC4" w:rsidR="00B50966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1F34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D154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4946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0966" w14:paraId="2BCB2CCC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B0D5" w14:textId="464944D3" w:rsidR="00B50966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D331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Biurko kątowe prawe</w:t>
            </w:r>
          </w:p>
          <w:p w14:paraId="2B88E2B3" w14:textId="42BDFB76" w:rsidR="00B50966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160cmx90cmx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80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C8AA" w14:textId="0D64C100" w:rsidR="00B50966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0138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848E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12CD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30CE1718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631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C11E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Biurko kątowe prawe</w:t>
            </w:r>
          </w:p>
          <w:p w14:paraId="587A333C" w14:textId="359D0DA8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0cmx90cmx75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6261" w14:textId="6758DB4D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1E6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E06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16FF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01601BB9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549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4C51" w14:textId="0D7C1F96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Biurko kątowe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lewe</w:t>
            </w:r>
          </w:p>
          <w:p w14:paraId="238EE1ED" w14:textId="0CF8697F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0cmx90cmx75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F5FF" w14:textId="4B2BF2C1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1A9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F738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CE53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2A486341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B0F9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77FA" w14:textId="033CA188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Mobilny kontener 3 szuflady</w:t>
            </w:r>
          </w:p>
          <w:p w14:paraId="282B14AE" w14:textId="79D5F0A1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(wymiary: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43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cmx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54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cmx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63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0FC" w14:textId="23EA0C4E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48BE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9FE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4225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4B8173FD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5359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5A2A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Mobilny kontener 3 szuflady</w:t>
            </w:r>
          </w:p>
          <w:p w14:paraId="49697D89" w14:textId="078C5B93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4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cmx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cmx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75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C284" w14:textId="2018ABCE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2250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215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FA7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03435D89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032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36DF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Mobilny kontener zamykany na drzwiczki</w:t>
            </w:r>
          </w:p>
          <w:p w14:paraId="353B7BDD" w14:textId="2C67D08B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43cmx40cmx63cm)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39E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</w:p>
          <w:p w14:paraId="460B8EB3" w14:textId="36DC5BDF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3275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8CA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5D1F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10BEECE6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CF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95C2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Szafa</w:t>
            </w:r>
          </w:p>
          <w:p w14:paraId="0FFD500D" w14:textId="192DDA79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100cmx40cmx200cm)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B7ED" w14:textId="78FAB69B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B139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C56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D74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2AFE2FDE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7756" w14:textId="4CAAACC1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726" w14:textId="3667C1AB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Regał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na drukarkę</w:t>
            </w:r>
          </w:p>
          <w:p w14:paraId="48B2EBCB" w14:textId="1A4C26B9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50cmx40cmx80cm)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A483" w14:textId="550F860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004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1AC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525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12589650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BC0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9E85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Szafa na dokumenty</w:t>
            </w:r>
          </w:p>
          <w:p w14:paraId="2A57E98E" w14:textId="61953D18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60cmx40cmx210cm)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A8FB" w14:textId="4F959129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6819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426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240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7919ABF6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7C83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F704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Szafa na dokumenty</w:t>
            </w:r>
          </w:p>
          <w:p w14:paraId="2F149358" w14:textId="6C18DD11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60cmx40cmx130cm)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6412" w14:textId="225C7CAE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CDCDC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1A0FE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E52C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024E36C7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BFA8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C829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Regał 2</w:t>
            </w:r>
          </w:p>
          <w:p w14:paraId="5E64624D" w14:textId="03DDCD91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55cmx60cmx180cm)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0EBF" w14:textId="457D8EA5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890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E07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7E9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5EF4C8DB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18C0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FEBF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Regał 3</w:t>
            </w:r>
          </w:p>
          <w:p w14:paraId="35EB2517" w14:textId="1B269B43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 140cmx40cmx80cm)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A4B2" w14:textId="690FD18B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0320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C0E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8B4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8A4903" w14:paraId="2F9C876F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8A8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4193" w14:textId="77777777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Regał 4</w:t>
            </w:r>
          </w:p>
          <w:p w14:paraId="36B7E7B7" w14:textId="2323C0E3" w:rsidR="008A4903" w:rsidRDefault="008A4903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(wymiary:30cmx20cmx10cm)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1C90" w14:textId="17B3165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AC4A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3C8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7A0A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</w:tbl>
    <w:p w14:paraId="5E2A6CFA" w14:textId="77777777" w:rsidR="00B50966" w:rsidRDefault="00B50966">
      <w:pPr>
        <w:rPr>
          <w:b/>
          <w:bCs/>
          <w:sz w:val="20"/>
        </w:rPr>
      </w:pPr>
    </w:p>
    <w:p w14:paraId="4A26D5AB" w14:textId="24162148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77777777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639603DF" w14:textId="5B76B06B" w:rsidR="005375D8" w:rsidRPr="00E7334B" w:rsidRDefault="00E7334B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  <w:r w:rsidRPr="00E7334B">
        <w:rPr>
          <w:rFonts w:asciiTheme="minorHAnsi" w:hAnsiTheme="minorHAnsi" w:cstheme="minorHAnsi"/>
          <w:b/>
          <w:sz w:val="22"/>
          <w:szCs w:val="20"/>
        </w:rPr>
        <w:t xml:space="preserve">do </w:t>
      </w:r>
      <w:r w:rsidR="00401230">
        <w:rPr>
          <w:rFonts w:asciiTheme="minorHAnsi" w:hAnsiTheme="minorHAnsi" w:cstheme="minorHAnsi"/>
          <w:b/>
          <w:sz w:val="22"/>
          <w:szCs w:val="20"/>
        </w:rPr>
        <w:t>21</w:t>
      </w:r>
      <w:r w:rsidRPr="00E7334B">
        <w:rPr>
          <w:rFonts w:asciiTheme="minorHAnsi" w:hAnsiTheme="minorHAnsi" w:cstheme="minorHAnsi"/>
          <w:b/>
          <w:sz w:val="22"/>
          <w:szCs w:val="20"/>
        </w:rPr>
        <w:t xml:space="preserve"> dni od daty udzielenia zamówienia</w:t>
      </w: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6A71A97D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401230">
        <w:rPr>
          <w:rFonts w:asciiTheme="minorHAnsi" w:hAnsiTheme="minorHAnsi" w:cstheme="minorHAnsi"/>
          <w:bCs/>
          <w:sz w:val="22"/>
          <w:szCs w:val="20"/>
        </w:rPr>
        <w:t xml:space="preserve"> gwarancji - </w:t>
      </w:r>
      <w:r w:rsidR="00401230" w:rsidRPr="00401230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08184B">
        <w:rPr>
          <w:rFonts w:asciiTheme="minorHAnsi" w:hAnsiTheme="minorHAnsi" w:cstheme="minorHAnsi"/>
          <w:bCs/>
          <w:sz w:val="22"/>
          <w:szCs w:val="20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A85027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8F74CF4" w14:textId="77777777" w:rsidR="00B1015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  <w:p w14:paraId="6029C492" w14:textId="5D39AEE4" w:rsidR="00B97D15" w:rsidRPr="00A85027" w:rsidRDefault="00B97D15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0A34E5A5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08184B">
              <w:rPr>
                <w:rFonts w:asciiTheme="minorHAnsi" w:hAnsiTheme="minorHAnsi" w:cstheme="minorHAnsi"/>
                <w:sz w:val="22"/>
                <w:szCs w:val="20"/>
              </w:rPr>
              <w:t>miesięcy</w:t>
            </w:r>
          </w:p>
        </w:tc>
      </w:tr>
    </w:tbl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312CDD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E608AA2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CFFB8" w14:textId="77777777" w:rsidR="00A9705E" w:rsidRDefault="00A9705E">
      <w:r>
        <w:separator/>
      </w:r>
    </w:p>
  </w:endnote>
  <w:endnote w:type="continuationSeparator" w:id="0">
    <w:p w14:paraId="06CA3902" w14:textId="77777777" w:rsidR="00A9705E" w:rsidRDefault="00A9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8A2CB" w14:textId="77777777" w:rsidR="00A9705E" w:rsidRDefault="00A9705E">
      <w:r>
        <w:separator/>
      </w:r>
    </w:p>
  </w:footnote>
  <w:footnote w:type="continuationSeparator" w:id="0">
    <w:p w14:paraId="4EA43E3D" w14:textId="77777777" w:rsidR="00A9705E" w:rsidRDefault="00A9705E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25E58DF6" w14:textId="77777777" w:rsidR="00B50966" w:rsidRDefault="00B50966" w:rsidP="00B50966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Theme="minorHAnsi" w:hAnsiTheme="minorHAnsi" w:cstheme="minorHAnsi"/>
          <w:sz w:val="16"/>
        </w:rPr>
        <w:footnoteRef/>
      </w:r>
      <w:r>
        <w:rPr>
          <w:rFonts w:asciiTheme="minorHAnsi" w:hAnsiTheme="minorHAnsi" w:cstheme="minorHAnsi"/>
          <w:sz w:val="16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>
        <w:rPr>
          <w:rFonts w:asciiTheme="minorHAnsi" w:hAnsiTheme="minorHAnsi" w:cstheme="minorHAnsi"/>
          <w:sz w:val="16"/>
        </w:rPr>
        <w:tab/>
      </w:r>
      <w:r>
        <w:rPr>
          <w:rFonts w:asciiTheme="minorHAnsi" w:hAnsiTheme="minorHAnsi" w:cstheme="minorHAnsi"/>
          <w:sz w:val="16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D401E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4A6C"/>
    <w:rsid w:val="002D6B17"/>
    <w:rsid w:val="002F364C"/>
    <w:rsid w:val="002F480B"/>
    <w:rsid w:val="00312CDD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01230"/>
    <w:rsid w:val="00417B4B"/>
    <w:rsid w:val="00433E74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F4A04"/>
    <w:rsid w:val="006063C6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50966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1517E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24480"/>
    <w:rsid w:val="00D31A71"/>
    <w:rsid w:val="00D32490"/>
    <w:rsid w:val="00D46613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5</cp:revision>
  <cp:lastPrinted>2021-06-22T12:36:00Z</cp:lastPrinted>
  <dcterms:created xsi:type="dcterms:W3CDTF">2022-08-12T06:51:00Z</dcterms:created>
  <dcterms:modified xsi:type="dcterms:W3CDTF">2022-08-12T07:36:00Z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