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BD57C" w14:textId="77777777" w:rsidR="00FB7F50" w:rsidRPr="002245BE" w:rsidRDefault="00750AB7" w:rsidP="00F72BB5">
      <w:pPr>
        <w:jc w:val="right"/>
        <w:rPr>
          <w:sz w:val="22"/>
          <w:szCs w:val="22"/>
        </w:rPr>
      </w:pPr>
      <w:bookmarkStart w:id="0" w:name="_Hlk53520193"/>
      <w:r w:rsidRPr="00750AB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50AB7">
        <w:rPr>
          <w:sz w:val="22"/>
          <w:szCs w:val="22"/>
        </w:rPr>
        <w:t>2022-08-16</w:t>
      </w:r>
    </w:p>
    <w:p w14:paraId="10FE6D9C" w14:textId="77777777" w:rsidR="00750AB7" w:rsidRPr="00750AB7" w:rsidRDefault="00750AB7" w:rsidP="00F72BB5">
      <w:pPr>
        <w:rPr>
          <w:b/>
          <w:bCs/>
          <w:sz w:val="22"/>
          <w:szCs w:val="22"/>
        </w:rPr>
      </w:pPr>
      <w:r w:rsidRPr="00750AB7">
        <w:rPr>
          <w:b/>
          <w:bCs/>
          <w:sz w:val="22"/>
          <w:szCs w:val="22"/>
        </w:rPr>
        <w:t>Szpital Wojewódzki w Poznaniu</w:t>
      </w:r>
    </w:p>
    <w:p w14:paraId="0BBFB7F1" w14:textId="77777777" w:rsidR="00FB7F50" w:rsidRPr="002245BE" w:rsidRDefault="00750AB7" w:rsidP="00F72BB5">
      <w:pPr>
        <w:rPr>
          <w:b/>
          <w:bCs/>
          <w:sz w:val="22"/>
          <w:szCs w:val="22"/>
        </w:rPr>
      </w:pPr>
      <w:r w:rsidRPr="00750AB7">
        <w:rPr>
          <w:b/>
          <w:bCs/>
          <w:sz w:val="22"/>
          <w:szCs w:val="22"/>
        </w:rPr>
        <w:t>Dział Zamówień Publicznych</w:t>
      </w:r>
    </w:p>
    <w:p w14:paraId="550049DA" w14:textId="77777777" w:rsidR="00FB7F50" w:rsidRPr="002245BE" w:rsidRDefault="00750AB7" w:rsidP="00F72BB5">
      <w:pPr>
        <w:rPr>
          <w:sz w:val="22"/>
          <w:szCs w:val="22"/>
        </w:rPr>
      </w:pPr>
      <w:r w:rsidRPr="00750AB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50AB7">
        <w:rPr>
          <w:sz w:val="22"/>
          <w:szCs w:val="22"/>
        </w:rPr>
        <w:t>7/19</w:t>
      </w:r>
    </w:p>
    <w:p w14:paraId="071E1DF8" w14:textId="77777777" w:rsidR="00FB7F50" w:rsidRPr="002245BE" w:rsidRDefault="00750AB7" w:rsidP="00F72BB5">
      <w:pPr>
        <w:rPr>
          <w:sz w:val="22"/>
          <w:szCs w:val="22"/>
        </w:rPr>
      </w:pPr>
      <w:r w:rsidRPr="00750AB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50AB7">
        <w:rPr>
          <w:sz w:val="22"/>
          <w:szCs w:val="22"/>
        </w:rPr>
        <w:t>Poznań</w:t>
      </w:r>
    </w:p>
    <w:p w14:paraId="06A3E734" w14:textId="77777777" w:rsidR="00FB7F50" w:rsidRPr="002245BE" w:rsidRDefault="00FB7F50" w:rsidP="00F72BB5">
      <w:pPr>
        <w:rPr>
          <w:sz w:val="22"/>
          <w:szCs w:val="22"/>
        </w:rPr>
      </w:pPr>
    </w:p>
    <w:p w14:paraId="58E96073" w14:textId="77777777" w:rsidR="00FB7F50" w:rsidRDefault="00FB7F50" w:rsidP="00F72BB5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50AB7" w:rsidRPr="00750AB7">
        <w:rPr>
          <w:bCs/>
          <w:sz w:val="22"/>
          <w:szCs w:val="22"/>
        </w:rPr>
        <w:t>SZW/DZP/44/2022/19</w:t>
      </w:r>
    </w:p>
    <w:p w14:paraId="0C25FC37" w14:textId="77777777" w:rsidR="00E62859" w:rsidRDefault="00E62859" w:rsidP="00F72BB5">
      <w:pPr>
        <w:rPr>
          <w:sz w:val="22"/>
          <w:szCs w:val="22"/>
        </w:rPr>
      </w:pPr>
    </w:p>
    <w:p w14:paraId="284974B1" w14:textId="77777777" w:rsidR="00E62859" w:rsidRPr="00E62859" w:rsidRDefault="00E62859" w:rsidP="00F72BB5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50E724F" w14:textId="3211ECC0" w:rsidR="00E62859" w:rsidRDefault="00E62859" w:rsidP="00F72B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4B45418" w14:textId="450B0E76" w:rsidR="00F72BB5" w:rsidRDefault="00F72BB5" w:rsidP="00F72B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4369484" w14:textId="77777777" w:rsidR="00F72BB5" w:rsidRPr="00C65E53" w:rsidRDefault="00F72BB5" w:rsidP="00F72B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6440988" w14:textId="77777777" w:rsidR="008642B3" w:rsidRDefault="009F0E5C" w:rsidP="00F72BB5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B2E6F29" w14:textId="4CEC6903" w:rsidR="008642B3" w:rsidRDefault="008642B3" w:rsidP="00F72BB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48588DC" w14:textId="77777777" w:rsidR="00F72BB5" w:rsidRDefault="00F72BB5" w:rsidP="00F72BB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50AB7" w:rsidRPr="00607F9B" w14:paraId="7A42466A" w14:textId="77777777" w:rsidTr="00E70455">
        <w:trPr>
          <w:trHeight w:val="638"/>
        </w:trPr>
        <w:tc>
          <w:tcPr>
            <w:tcW w:w="959" w:type="dxa"/>
            <w:shd w:val="clear" w:color="auto" w:fill="auto"/>
          </w:tcPr>
          <w:p w14:paraId="6F6B600B" w14:textId="77777777" w:rsidR="00750AB7" w:rsidRPr="00607F9B" w:rsidRDefault="00750AB7" w:rsidP="00F72BB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1E8311" w14:textId="77777777" w:rsidR="00750AB7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0AB7">
              <w:rPr>
                <w:sz w:val="22"/>
                <w:szCs w:val="22"/>
              </w:rPr>
              <w:t>podstawowy</w:t>
            </w:r>
            <w:r w:rsidR="00F72BB5">
              <w:rPr>
                <w:sz w:val="22"/>
                <w:szCs w:val="22"/>
              </w:rPr>
              <w:t>m</w:t>
            </w:r>
            <w:r w:rsidRPr="00750AB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0AB7">
              <w:rPr>
                <w:b/>
                <w:bCs/>
                <w:sz w:val="22"/>
                <w:szCs w:val="22"/>
              </w:rPr>
              <w:t>Sukcesywna dostawa pieczywa, wędlin, owoców, warzyw, artykułów sypkich i opakowań jednorazowych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SZW/DZP/44/2022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550726C" w14:textId="4E2C434B" w:rsidR="00F72BB5" w:rsidRPr="00607F9B" w:rsidRDefault="00F72BB5" w:rsidP="00F72BB5">
            <w:pPr>
              <w:jc w:val="both"/>
              <w:rPr>
                <w:sz w:val="22"/>
                <w:szCs w:val="22"/>
              </w:rPr>
            </w:pPr>
          </w:p>
        </w:tc>
      </w:tr>
    </w:tbl>
    <w:p w14:paraId="6134671B" w14:textId="182297FB" w:rsidR="008642B3" w:rsidRDefault="00C65E53" w:rsidP="00F72BB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50AB7" w:rsidRPr="00750AB7">
        <w:rPr>
          <w:b/>
          <w:sz w:val="22"/>
          <w:szCs w:val="22"/>
        </w:rPr>
        <w:t>Szpital Wojewódzki w Poznaniu</w:t>
      </w:r>
      <w:r w:rsidR="00F72BB5">
        <w:rPr>
          <w:b/>
          <w:sz w:val="22"/>
          <w:szCs w:val="22"/>
        </w:rPr>
        <w:t xml:space="preserve">, </w:t>
      </w:r>
      <w:r w:rsidR="00750AB7" w:rsidRPr="00750AB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50AB7" w:rsidRPr="00750AB7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22D352E" w14:textId="77777777" w:rsidR="00F72BB5" w:rsidRDefault="00F72BB5" w:rsidP="00F72BB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50AB7" w14:paraId="6A961A90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26459DD" w14:textId="77777777" w:rsidR="00750AB7" w:rsidRPr="00D26ED6" w:rsidRDefault="00750AB7" w:rsidP="00F72BB5">
            <w:pPr>
              <w:jc w:val="both"/>
              <w:rPr>
                <w:b/>
                <w:sz w:val="22"/>
                <w:szCs w:val="22"/>
              </w:rPr>
            </w:pPr>
            <w:r w:rsidRPr="00750AB7">
              <w:rPr>
                <w:b/>
                <w:sz w:val="22"/>
                <w:szCs w:val="22"/>
              </w:rPr>
              <w:t>Przedsiębiorstwo Wielobranżowe SMAK</w:t>
            </w:r>
          </w:p>
          <w:p w14:paraId="4ED85212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D14DC3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56-330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Cieszków</w:t>
            </w:r>
          </w:p>
          <w:p w14:paraId="47B46A9C" w14:textId="798D21AE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Pieczywo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259 885.00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5C1B74" w14:textId="02A342FC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11692A3B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B85F5F5" w14:textId="77777777" w:rsidR="00750AB7" w:rsidRPr="00D26ED6" w:rsidRDefault="00750AB7" w:rsidP="00F72BB5">
            <w:pPr>
              <w:jc w:val="both"/>
              <w:rPr>
                <w:b/>
                <w:sz w:val="22"/>
                <w:szCs w:val="22"/>
              </w:rPr>
            </w:pPr>
            <w:r w:rsidRPr="00750AB7">
              <w:rPr>
                <w:b/>
                <w:sz w:val="22"/>
                <w:szCs w:val="22"/>
              </w:rPr>
              <w:t>Przedsiębiorstwo Wielobranżowe SMAK</w:t>
            </w:r>
          </w:p>
          <w:p w14:paraId="7D398434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91B4AE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56-330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Cieszków</w:t>
            </w:r>
          </w:p>
          <w:p w14:paraId="3F04CFEA" w14:textId="6B63A588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Pieczywo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55 015.00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DF0901" w14:textId="66594C32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4DCBCF1F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85DC20" w14:textId="3DBC2B77" w:rsidR="00750AB7" w:rsidRPr="00D26ED6" w:rsidRDefault="00F72BB5" w:rsidP="00F72B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J</w:t>
            </w:r>
            <w:r w:rsidR="00750AB7" w:rsidRPr="00750AB7">
              <w:rPr>
                <w:b/>
                <w:sz w:val="22"/>
                <w:szCs w:val="22"/>
              </w:rPr>
              <w:t>ohn</w:t>
            </w:r>
          </w:p>
          <w:p w14:paraId="4C5A5E10" w14:textId="389C6ABF" w:rsidR="00750AB7" w:rsidRPr="009F0E5C" w:rsidRDefault="00F72BB5" w:rsidP="00F72BB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Grotniki, ul. Źródlana 5</w:t>
            </w:r>
          </w:p>
          <w:p w14:paraId="41D76C9F" w14:textId="1600C698" w:rsidR="00750AB7" w:rsidRPr="009F0E5C" w:rsidRDefault="001F5FD8" w:rsidP="00F72BB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64-140</w:t>
            </w:r>
            <w:r w:rsidR="00750AB7" w:rsidRPr="009F0E5C">
              <w:rPr>
                <w:bCs/>
                <w:sz w:val="22"/>
                <w:szCs w:val="22"/>
              </w:rPr>
              <w:t xml:space="preserve"> </w:t>
            </w:r>
            <w:r w:rsidR="00750AB7" w:rsidRPr="00750AB7">
              <w:rPr>
                <w:bCs/>
                <w:sz w:val="22"/>
                <w:szCs w:val="22"/>
              </w:rPr>
              <w:t>Włoszakowice</w:t>
            </w:r>
          </w:p>
          <w:p w14:paraId="382D1FD4" w14:textId="754EE9CC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Wędliny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185 392.00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E2C5D2" w14:textId="24A9F45D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6F7DC828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CD9B515" w14:textId="77777777" w:rsidR="001F5FD8" w:rsidRPr="00D26ED6" w:rsidRDefault="001F5FD8" w:rsidP="001F5F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J</w:t>
            </w:r>
            <w:r w:rsidRPr="00750AB7">
              <w:rPr>
                <w:b/>
                <w:sz w:val="22"/>
                <w:szCs w:val="22"/>
              </w:rPr>
              <w:t>ohn</w:t>
            </w:r>
          </w:p>
          <w:p w14:paraId="4704E8A1" w14:textId="77777777" w:rsidR="001F5FD8" w:rsidRPr="009F0E5C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Grotniki, ul. Źródlana 5</w:t>
            </w:r>
          </w:p>
          <w:p w14:paraId="225D4806" w14:textId="77777777" w:rsidR="001F5FD8" w:rsidRPr="009F0E5C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Włoszakowice</w:t>
            </w:r>
          </w:p>
          <w:p w14:paraId="5CAFAE89" w14:textId="36DB2364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Wędliny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44 425.50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E7A3A5" w14:textId="0DBCBD97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0D296170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7490DB" w14:textId="77777777" w:rsidR="00750AB7" w:rsidRPr="00D26ED6" w:rsidRDefault="00750AB7" w:rsidP="00F72BB5">
            <w:pPr>
              <w:jc w:val="both"/>
              <w:rPr>
                <w:b/>
                <w:sz w:val="22"/>
                <w:szCs w:val="22"/>
              </w:rPr>
            </w:pPr>
            <w:r w:rsidRPr="00750AB7">
              <w:rPr>
                <w:b/>
                <w:sz w:val="22"/>
                <w:szCs w:val="22"/>
              </w:rPr>
              <w:t xml:space="preserve">AGAWA Adrianna </w:t>
            </w:r>
            <w:proofErr w:type="spellStart"/>
            <w:r w:rsidRPr="00750AB7">
              <w:rPr>
                <w:b/>
                <w:sz w:val="22"/>
                <w:szCs w:val="22"/>
              </w:rPr>
              <w:t>Słembarska</w:t>
            </w:r>
            <w:proofErr w:type="spellEnd"/>
          </w:p>
          <w:p w14:paraId="5DE5F1CE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Słoneczna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7A5A47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62-001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Chludowo</w:t>
            </w:r>
          </w:p>
          <w:p w14:paraId="2EFCBAA4" w14:textId="597C7369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Owoce i warzywa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308 690.00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172669" w14:textId="267A9CC0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2BB4C0EF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78BD09F" w14:textId="2B37CF8B" w:rsidR="00750AB7" w:rsidRPr="00D26ED6" w:rsidRDefault="00F72BB5" w:rsidP="00F72B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PHU </w:t>
            </w:r>
            <w:r w:rsidR="00750AB7" w:rsidRPr="00750AB7">
              <w:rPr>
                <w:b/>
                <w:sz w:val="22"/>
                <w:szCs w:val="22"/>
              </w:rPr>
              <w:t>Walkowiak</w:t>
            </w:r>
          </w:p>
          <w:p w14:paraId="19CF0974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AA68A1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Grzebienisko</w:t>
            </w:r>
          </w:p>
          <w:p w14:paraId="45CDB27C" w14:textId="448C45B4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Artykuły sypkie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214 358.70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1B2DB2" w14:textId="3C7CCDEB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  <w:tr w:rsidR="00750AB7" w14:paraId="6E45F80D" w14:textId="77777777" w:rsidTr="00E7045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5A5E4D" w14:textId="0FDFDBF1" w:rsidR="00750AB7" w:rsidRPr="00D26ED6" w:rsidRDefault="00F72BB5" w:rsidP="00F72B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750AB7" w:rsidRPr="00750AB7">
              <w:rPr>
                <w:b/>
                <w:sz w:val="22"/>
                <w:szCs w:val="22"/>
              </w:rPr>
              <w:t>Walkowiak</w:t>
            </w:r>
          </w:p>
          <w:p w14:paraId="35E082C5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058E65" w14:textId="77777777" w:rsidR="00750AB7" w:rsidRPr="009F0E5C" w:rsidRDefault="00750AB7" w:rsidP="00F72BB5">
            <w:pPr>
              <w:jc w:val="both"/>
              <w:rPr>
                <w:bCs/>
                <w:sz w:val="22"/>
                <w:szCs w:val="22"/>
              </w:rPr>
            </w:pPr>
            <w:r w:rsidRPr="00750AB7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Grzebienisko</w:t>
            </w:r>
          </w:p>
          <w:p w14:paraId="6FA4F99A" w14:textId="32220E65" w:rsidR="00750AB7" w:rsidRPr="00211A34" w:rsidRDefault="00750AB7" w:rsidP="00F72B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72BB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750AB7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50AB7">
              <w:rPr>
                <w:sz w:val="22"/>
                <w:szCs w:val="22"/>
              </w:rPr>
              <w:t>Opakowania jednorazowe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50AB7">
              <w:rPr>
                <w:b/>
                <w:sz w:val="22"/>
                <w:szCs w:val="22"/>
              </w:rPr>
              <w:t>260 099.49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FB85BA" w14:textId="0C4899CB" w:rsidR="00750AB7" w:rsidRDefault="00750AB7" w:rsidP="00F72BB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72BB5">
              <w:rPr>
                <w:color w:val="000000"/>
                <w:sz w:val="22"/>
                <w:szCs w:val="22"/>
              </w:rPr>
              <w:t xml:space="preserve"> </w:t>
            </w:r>
            <w:r w:rsidRPr="00750AB7">
              <w:t>Oferta spełnia wymagania formalno-prawne i jest zgodna z SWZ.</w:t>
            </w:r>
          </w:p>
        </w:tc>
      </w:tr>
    </w:tbl>
    <w:p w14:paraId="3E2DF7AE" w14:textId="77777777" w:rsidR="00F72BB5" w:rsidRDefault="00F72BB5" w:rsidP="00F72BB5">
      <w:pPr>
        <w:jc w:val="both"/>
        <w:rPr>
          <w:color w:val="000000"/>
          <w:sz w:val="22"/>
          <w:szCs w:val="22"/>
        </w:rPr>
      </w:pPr>
    </w:p>
    <w:p w14:paraId="0D49EF81" w14:textId="4A1C63D0" w:rsidR="003A0AFC" w:rsidRPr="00756CDA" w:rsidRDefault="00915B9E" w:rsidP="00F72BB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111"/>
        <w:gridCol w:w="2268"/>
        <w:gridCol w:w="1134"/>
      </w:tblGrid>
      <w:tr w:rsidR="00211A34" w:rsidRPr="00834EF4" w14:paraId="29714E07" w14:textId="77777777" w:rsidTr="00F74441">
        <w:tc>
          <w:tcPr>
            <w:tcW w:w="1985" w:type="dxa"/>
            <w:shd w:val="clear" w:color="auto" w:fill="F3F3F3"/>
          </w:tcPr>
          <w:p w14:paraId="6875E72D" w14:textId="77777777" w:rsidR="00211A34" w:rsidRPr="00211A34" w:rsidRDefault="00211A34" w:rsidP="00F72B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111" w:type="dxa"/>
            <w:shd w:val="clear" w:color="auto" w:fill="F3F3F3"/>
          </w:tcPr>
          <w:p w14:paraId="0E3295D9" w14:textId="77777777" w:rsidR="00211A34" w:rsidRPr="00211A34" w:rsidRDefault="00211A34" w:rsidP="00F72B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45AB59E8" w14:textId="77777777" w:rsidR="00211A34" w:rsidRPr="00211A34" w:rsidRDefault="00211A34" w:rsidP="00F72B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59A4FC56" w14:textId="77777777" w:rsidR="00211A34" w:rsidRPr="00211A34" w:rsidRDefault="00211A34" w:rsidP="00F72BB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50AB7" w:rsidRPr="00834EF4" w14:paraId="7DF4136B" w14:textId="77777777" w:rsidTr="00F74441">
        <w:tc>
          <w:tcPr>
            <w:tcW w:w="1985" w:type="dxa"/>
            <w:shd w:val="clear" w:color="auto" w:fill="auto"/>
          </w:tcPr>
          <w:p w14:paraId="7ACB33C3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P</w:t>
            </w:r>
          </w:p>
        </w:tc>
        <w:tc>
          <w:tcPr>
            <w:tcW w:w="4111" w:type="dxa"/>
            <w:shd w:val="clear" w:color="auto" w:fill="auto"/>
          </w:tcPr>
          <w:p w14:paraId="608DBC25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>Przedsiębiorstwo Wielobranżowe SMAK</w:t>
            </w:r>
          </w:p>
          <w:p w14:paraId="3877BE78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44</w:t>
            </w:r>
          </w:p>
          <w:p w14:paraId="64D2D211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56-330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Cieszków</w:t>
            </w:r>
          </w:p>
        </w:tc>
        <w:tc>
          <w:tcPr>
            <w:tcW w:w="2268" w:type="dxa"/>
            <w:shd w:val="clear" w:color="auto" w:fill="auto"/>
          </w:tcPr>
          <w:p w14:paraId="06D1B32A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315B2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6D0BB868" w14:textId="77777777" w:rsidTr="00F74441">
        <w:tc>
          <w:tcPr>
            <w:tcW w:w="1985" w:type="dxa"/>
            <w:shd w:val="clear" w:color="auto" w:fill="auto"/>
          </w:tcPr>
          <w:p w14:paraId="1799F432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P</w:t>
            </w:r>
          </w:p>
        </w:tc>
        <w:tc>
          <w:tcPr>
            <w:tcW w:w="4111" w:type="dxa"/>
            <w:shd w:val="clear" w:color="auto" w:fill="auto"/>
          </w:tcPr>
          <w:p w14:paraId="0839F39D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Piekarnia Cukiernia </w:t>
            </w:r>
            <w:proofErr w:type="spellStart"/>
            <w:r w:rsidRPr="00750AB7">
              <w:rPr>
                <w:b/>
                <w:bCs/>
                <w:sz w:val="20"/>
                <w:szCs w:val="20"/>
              </w:rPr>
              <w:t>Gursz</w:t>
            </w:r>
            <w:proofErr w:type="spellEnd"/>
            <w:r w:rsidRPr="00750AB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2439285" w14:textId="6BC8FC33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ul. </w:t>
            </w:r>
            <w:r w:rsidR="005103D6">
              <w:rPr>
                <w:sz w:val="20"/>
                <w:szCs w:val="20"/>
              </w:rPr>
              <w:t>Św. Jana Pawła II 33</w:t>
            </w:r>
          </w:p>
          <w:p w14:paraId="6558D2E7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Międzychód</w:t>
            </w:r>
          </w:p>
        </w:tc>
        <w:tc>
          <w:tcPr>
            <w:tcW w:w="2268" w:type="dxa"/>
            <w:shd w:val="clear" w:color="auto" w:fill="auto"/>
          </w:tcPr>
          <w:p w14:paraId="1B9FD8EA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- 92.28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1392F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92,28</w:t>
            </w:r>
          </w:p>
        </w:tc>
      </w:tr>
      <w:tr w:rsidR="00750AB7" w:rsidRPr="00834EF4" w14:paraId="7458E973" w14:textId="77777777" w:rsidTr="00F74441">
        <w:tc>
          <w:tcPr>
            <w:tcW w:w="1985" w:type="dxa"/>
            <w:shd w:val="clear" w:color="auto" w:fill="auto"/>
          </w:tcPr>
          <w:p w14:paraId="75AE630B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P</w:t>
            </w:r>
          </w:p>
        </w:tc>
        <w:tc>
          <w:tcPr>
            <w:tcW w:w="4111" w:type="dxa"/>
            <w:shd w:val="clear" w:color="auto" w:fill="auto"/>
          </w:tcPr>
          <w:p w14:paraId="3E1A812D" w14:textId="1A1A77BB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UNIPOL Roman Bajon Sp. </w:t>
            </w:r>
            <w:r w:rsidR="00F74441">
              <w:rPr>
                <w:b/>
                <w:bCs/>
                <w:sz w:val="20"/>
                <w:szCs w:val="20"/>
              </w:rPr>
              <w:t>k</w:t>
            </w:r>
            <w:r w:rsidRPr="00750AB7">
              <w:rPr>
                <w:b/>
                <w:bCs/>
                <w:sz w:val="20"/>
                <w:szCs w:val="20"/>
              </w:rPr>
              <w:t>.</w:t>
            </w:r>
          </w:p>
          <w:p w14:paraId="19DA6FA5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Główna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49</w:t>
            </w:r>
          </w:p>
          <w:p w14:paraId="6BF9CDA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62-007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Biskupice</w:t>
            </w:r>
          </w:p>
        </w:tc>
        <w:tc>
          <w:tcPr>
            <w:tcW w:w="2268" w:type="dxa"/>
            <w:shd w:val="clear" w:color="auto" w:fill="auto"/>
          </w:tcPr>
          <w:p w14:paraId="695463A6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7FD69B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0,00</w:t>
            </w:r>
          </w:p>
        </w:tc>
      </w:tr>
      <w:tr w:rsidR="00750AB7" w:rsidRPr="00834EF4" w14:paraId="5DCAE467" w14:textId="77777777" w:rsidTr="00F74441">
        <w:tc>
          <w:tcPr>
            <w:tcW w:w="1985" w:type="dxa"/>
            <w:shd w:val="clear" w:color="auto" w:fill="auto"/>
          </w:tcPr>
          <w:p w14:paraId="1200C542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K</w:t>
            </w:r>
          </w:p>
        </w:tc>
        <w:tc>
          <w:tcPr>
            <w:tcW w:w="4111" w:type="dxa"/>
            <w:shd w:val="clear" w:color="auto" w:fill="auto"/>
          </w:tcPr>
          <w:p w14:paraId="429C3EC8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>Przedsiębiorstwo Wielobranżowe SMAK</w:t>
            </w:r>
          </w:p>
          <w:p w14:paraId="7F215545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44</w:t>
            </w:r>
          </w:p>
          <w:p w14:paraId="3CD1375F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56-330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Cieszków</w:t>
            </w:r>
          </w:p>
        </w:tc>
        <w:tc>
          <w:tcPr>
            <w:tcW w:w="2268" w:type="dxa"/>
            <w:shd w:val="clear" w:color="auto" w:fill="auto"/>
          </w:tcPr>
          <w:p w14:paraId="4146025E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D5953C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70487E89" w14:textId="77777777" w:rsidTr="00F74441">
        <w:tc>
          <w:tcPr>
            <w:tcW w:w="1985" w:type="dxa"/>
            <w:shd w:val="clear" w:color="auto" w:fill="auto"/>
          </w:tcPr>
          <w:p w14:paraId="4BA939CE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K</w:t>
            </w:r>
          </w:p>
        </w:tc>
        <w:tc>
          <w:tcPr>
            <w:tcW w:w="4111" w:type="dxa"/>
            <w:shd w:val="clear" w:color="auto" w:fill="auto"/>
          </w:tcPr>
          <w:p w14:paraId="361B6D60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Piekarnia Cukiernia </w:t>
            </w:r>
            <w:proofErr w:type="spellStart"/>
            <w:r w:rsidRPr="00750AB7">
              <w:rPr>
                <w:b/>
                <w:bCs/>
                <w:sz w:val="20"/>
                <w:szCs w:val="20"/>
              </w:rPr>
              <w:t>Gursz</w:t>
            </w:r>
            <w:proofErr w:type="spellEnd"/>
            <w:r w:rsidRPr="00750AB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6205309" w14:textId="77777777" w:rsidR="005103D6" w:rsidRPr="00211A34" w:rsidRDefault="005103D6" w:rsidP="005103D6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Św. Jana Pawła II 33</w:t>
            </w:r>
          </w:p>
          <w:p w14:paraId="0D4FBB26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Międzychód</w:t>
            </w:r>
          </w:p>
        </w:tc>
        <w:tc>
          <w:tcPr>
            <w:tcW w:w="2268" w:type="dxa"/>
            <w:shd w:val="clear" w:color="auto" w:fill="auto"/>
          </w:tcPr>
          <w:p w14:paraId="46CB472B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- 93.78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761675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93,78</w:t>
            </w:r>
          </w:p>
        </w:tc>
      </w:tr>
      <w:tr w:rsidR="00750AB7" w:rsidRPr="00834EF4" w14:paraId="11D837DB" w14:textId="77777777" w:rsidTr="00F74441">
        <w:tc>
          <w:tcPr>
            <w:tcW w:w="1985" w:type="dxa"/>
            <w:shd w:val="clear" w:color="auto" w:fill="auto"/>
          </w:tcPr>
          <w:p w14:paraId="282B4DA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Pieczywo K</w:t>
            </w:r>
          </w:p>
        </w:tc>
        <w:tc>
          <w:tcPr>
            <w:tcW w:w="4111" w:type="dxa"/>
            <w:shd w:val="clear" w:color="auto" w:fill="auto"/>
          </w:tcPr>
          <w:p w14:paraId="204F9BB9" w14:textId="56B8298A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UNIPOL Roman Bajon Sp. </w:t>
            </w:r>
            <w:r w:rsidR="00F74441">
              <w:rPr>
                <w:b/>
                <w:bCs/>
                <w:sz w:val="20"/>
                <w:szCs w:val="20"/>
              </w:rPr>
              <w:t>k</w:t>
            </w:r>
            <w:r w:rsidRPr="00750AB7">
              <w:rPr>
                <w:b/>
                <w:bCs/>
                <w:sz w:val="20"/>
                <w:szCs w:val="20"/>
              </w:rPr>
              <w:t>.</w:t>
            </w:r>
          </w:p>
          <w:p w14:paraId="2915D2B0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Główna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49</w:t>
            </w:r>
          </w:p>
          <w:p w14:paraId="4540728B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62-007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Biskupice</w:t>
            </w:r>
          </w:p>
        </w:tc>
        <w:tc>
          <w:tcPr>
            <w:tcW w:w="2268" w:type="dxa"/>
            <w:shd w:val="clear" w:color="auto" w:fill="auto"/>
          </w:tcPr>
          <w:p w14:paraId="547718B5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BCC44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0,00</w:t>
            </w:r>
          </w:p>
        </w:tc>
      </w:tr>
      <w:tr w:rsidR="00750AB7" w:rsidRPr="00834EF4" w14:paraId="3E5EC581" w14:textId="77777777" w:rsidTr="00F74441">
        <w:tc>
          <w:tcPr>
            <w:tcW w:w="1985" w:type="dxa"/>
            <w:shd w:val="clear" w:color="auto" w:fill="auto"/>
          </w:tcPr>
          <w:p w14:paraId="2EE37672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Wędliny P</w:t>
            </w:r>
          </w:p>
        </w:tc>
        <w:tc>
          <w:tcPr>
            <w:tcW w:w="4111" w:type="dxa"/>
            <w:shd w:val="clear" w:color="auto" w:fill="auto"/>
          </w:tcPr>
          <w:p w14:paraId="6743BB7E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>Masarstwo Wędliniarstwo KRAFT Sp. z o. o.</w:t>
            </w:r>
          </w:p>
          <w:p w14:paraId="2C7CC6F0" w14:textId="354A29BE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Leśna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9E8A9D2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64-710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Połajewo</w:t>
            </w:r>
          </w:p>
        </w:tc>
        <w:tc>
          <w:tcPr>
            <w:tcW w:w="2268" w:type="dxa"/>
            <w:shd w:val="clear" w:color="auto" w:fill="auto"/>
          </w:tcPr>
          <w:p w14:paraId="7DC7C5D0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- 79.71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CA54F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79,71</w:t>
            </w:r>
          </w:p>
        </w:tc>
      </w:tr>
      <w:tr w:rsidR="00750AB7" w:rsidRPr="00834EF4" w14:paraId="4308DED7" w14:textId="77777777" w:rsidTr="00F74441">
        <w:tc>
          <w:tcPr>
            <w:tcW w:w="1985" w:type="dxa"/>
            <w:shd w:val="clear" w:color="auto" w:fill="auto"/>
          </w:tcPr>
          <w:p w14:paraId="54CBBEC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Wędliny P</w:t>
            </w:r>
          </w:p>
        </w:tc>
        <w:tc>
          <w:tcPr>
            <w:tcW w:w="4111" w:type="dxa"/>
            <w:shd w:val="clear" w:color="auto" w:fill="auto"/>
          </w:tcPr>
          <w:p w14:paraId="08991485" w14:textId="77777777" w:rsidR="001F5FD8" w:rsidRPr="00D26ED6" w:rsidRDefault="001F5FD8" w:rsidP="001F5F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J</w:t>
            </w:r>
            <w:r w:rsidRPr="00750AB7">
              <w:rPr>
                <w:b/>
                <w:sz w:val="22"/>
                <w:szCs w:val="22"/>
              </w:rPr>
              <w:t>ohn</w:t>
            </w:r>
          </w:p>
          <w:p w14:paraId="73B4F6B9" w14:textId="77777777" w:rsidR="001F5FD8" w:rsidRPr="009F0E5C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Grotniki, ul. Źródlana 5</w:t>
            </w:r>
          </w:p>
          <w:p w14:paraId="75B4D7AE" w14:textId="6FCB556A" w:rsidR="00750AB7" w:rsidRPr="001F5FD8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Włoszakowice</w:t>
            </w:r>
          </w:p>
        </w:tc>
        <w:tc>
          <w:tcPr>
            <w:tcW w:w="2268" w:type="dxa"/>
            <w:shd w:val="clear" w:color="auto" w:fill="auto"/>
          </w:tcPr>
          <w:p w14:paraId="35C32439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17BD8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3736CD8A" w14:textId="77777777" w:rsidTr="00F74441">
        <w:tc>
          <w:tcPr>
            <w:tcW w:w="1985" w:type="dxa"/>
            <w:shd w:val="clear" w:color="auto" w:fill="auto"/>
          </w:tcPr>
          <w:p w14:paraId="4659C1FC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Wędliny K</w:t>
            </w:r>
          </w:p>
        </w:tc>
        <w:tc>
          <w:tcPr>
            <w:tcW w:w="4111" w:type="dxa"/>
            <w:shd w:val="clear" w:color="auto" w:fill="auto"/>
          </w:tcPr>
          <w:p w14:paraId="7C73BF41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>Masarstwo Wędliniarstwo KRAFT Sp. z o. o.</w:t>
            </w:r>
          </w:p>
          <w:p w14:paraId="7F7D113A" w14:textId="79303AEE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Leśna 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C0ADE92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64-710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Połajewo</w:t>
            </w:r>
          </w:p>
        </w:tc>
        <w:tc>
          <w:tcPr>
            <w:tcW w:w="2268" w:type="dxa"/>
            <w:shd w:val="clear" w:color="auto" w:fill="auto"/>
          </w:tcPr>
          <w:p w14:paraId="480974A9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- 87.62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D4758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87,62</w:t>
            </w:r>
          </w:p>
        </w:tc>
      </w:tr>
      <w:tr w:rsidR="00750AB7" w:rsidRPr="00834EF4" w14:paraId="6AAAFDD8" w14:textId="77777777" w:rsidTr="00F74441">
        <w:tc>
          <w:tcPr>
            <w:tcW w:w="1985" w:type="dxa"/>
            <w:shd w:val="clear" w:color="auto" w:fill="auto"/>
          </w:tcPr>
          <w:p w14:paraId="4C78076A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Wędliny K</w:t>
            </w:r>
          </w:p>
        </w:tc>
        <w:tc>
          <w:tcPr>
            <w:tcW w:w="4111" w:type="dxa"/>
            <w:shd w:val="clear" w:color="auto" w:fill="auto"/>
          </w:tcPr>
          <w:p w14:paraId="6056C352" w14:textId="77777777" w:rsidR="001F5FD8" w:rsidRPr="00D26ED6" w:rsidRDefault="001F5FD8" w:rsidP="001F5FD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PPHU J</w:t>
            </w:r>
            <w:r w:rsidRPr="00750AB7">
              <w:rPr>
                <w:b/>
                <w:sz w:val="22"/>
                <w:szCs w:val="22"/>
              </w:rPr>
              <w:t>ohn</w:t>
            </w:r>
          </w:p>
          <w:p w14:paraId="7B8FFED2" w14:textId="77777777" w:rsidR="001F5FD8" w:rsidRPr="009F0E5C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Grotniki, ul. Źródlana 5</w:t>
            </w:r>
          </w:p>
          <w:p w14:paraId="2A25B9E7" w14:textId="686F5C4F" w:rsidR="00750AB7" w:rsidRPr="001F5FD8" w:rsidRDefault="001F5FD8" w:rsidP="001F5F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64-140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0AB7">
              <w:rPr>
                <w:bCs/>
                <w:sz w:val="22"/>
                <w:szCs w:val="22"/>
              </w:rPr>
              <w:t>Włoszakowice</w:t>
            </w:r>
          </w:p>
        </w:tc>
        <w:tc>
          <w:tcPr>
            <w:tcW w:w="2268" w:type="dxa"/>
            <w:shd w:val="clear" w:color="auto" w:fill="auto"/>
          </w:tcPr>
          <w:p w14:paraId="0459A2B8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4317A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63EB51F2" w14:textId="77777777" w:rsidTr="00F74441">
        <w:tc>
          <w:tcPr>
            <w:tcW w:w="1985" w:type="dxa"/>
            <w:shd w:val="clear" w:color="auto" w:fill="auto"/>
          </w:tcPr>
          <w:p w14:paraId="3CD9304B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Owoce i warzywa</w:t>
            </w:r>
          </w:p>
        </w:tc>
        <w:tc>
          <w:tcPr>
            <w:tcW w:w="4111" w:type="dxa"/>
            <w:shd w:val="clear" w:color="auto" w:fill="auto"/>
          </w:tcPr>
          <w:p w14:paraId="731E8B81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>SARMATA Michał Dębski</w:t>
            </w:r>
          </w:p>
          <w:p w14:paraId="75DAC108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25/10</w:t>
            </w:r>
          </w:p>
          <w:p w14:paraId="642C42C5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00-544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110A6AF1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55E31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0,00</w:t>
            </w:r>
          </w:p>
        </w:tc>
      </w:tr>
      <w:tr w:rsidR="00750AB7" w:rsidRPr="00834EF4" w14:paraId="79A2A3B3" w14:textId="77777777" w:rsidTr="00F74441">
        <w:tc>
          <w:tcPr>
            <w:tcW w:w="1985" w:type="dxa"/>
            <w:shd w:val="clear" w:color="auto" w:fill="auto"/>
          </w:tcPr>
          <w:p w14:paraId="55B38A14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Owoce i warzywa</w:t>
            </w:r>
          </w:p>
        </w:tc>
        <w:tc>
          <w:tcPr>
            <w:tcW w:w="4111" w:type="dxa"/>
            <w:shd w:val="clear" w:color="auto" w:fill="auto"/>
          </w:tcPr>
          <w:p w14:paraId="63C500F2" w14:textId="48582FD5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AGAWA Adrianna </w:t>
            </w:r>
            <w:r w:rsidR="00F74441">
              <w:rPr>
                <w:b/>
                <w:bCs/>
                <w:sz w:val="20"/>
                <w:szCs w:val="20"/>
              </w:rPr>
              <w:t>Gajewa</w:t>
            </w:r>
          </w:p>
          <w:p w14:paraId="17C24265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1</w:t>
            </w:r>
          </w:p>
          <w:p w14:paraId="1279E78C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62-001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Chludowo</w:t>
            </w:r>
          </w:p>
        </w:tc>
        <w:tc>
          <w:tcPr>
            <w:tcW w:w="2268" w:type="dxa"/>
            <w:shd w:val="clear" w:color="auto" w:fill="auto"/>
          </w:tcPr>
          <w:p w14:paraId="69B4AAF1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ECB86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7D5611A9" w14:textId="77777777" w:rsidTr="00F74441">
        <w:tc>
          <w:tcPr>
            <w:tcW w:w="1985" w:type="dxa"/>
            <w:shd w:val="clear" w:color="auto" w:fill="auto"/>
          </w:tcPr>
          <w:p w14:paraId="6F6F09E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Owoce i warzywa</w:t>
            </w:r>
          </w:p>
        </w:tc>
        <w:tc>
          <w:tcPr>
            <w:tcW w:w="4111" w:type="dxa"/>
            <w:shd w:val="clear" w:color="auto" w:fill="auto"/>
          </w:tcPr>
          <w:p w14:paraId="11DCCBB3" w14:textId="4CEB0929" w:rsidR="00750AB7" w:rsidRPr="00211A34" w:rsidRDefault="001F5FD8" w:rsidP="00F72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750AB7" w:rsidRPr="00750AB7">
              <w:rPr>
                <w:b/>
                <w:bCs/>
                <w:sz w:val="20"/>
                <w:szCs w:val="20"/>
              </w:rPr>
              <w:t>Walkowiak</w:t>
            </w:r>
          </w:p>
          <w:p w14:paraId="5E7F5C94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3</w:t>
            </w:r>
          </w:p>
          <w:p w14:paraId="570F8FB4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0B08C27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- 61.16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9DD92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61,16</w:t>
            </w:r>
          </w:p>
        </w:tc>
      </w:tr>
      <w:tr w:rsidR="00750AB7" w:rsidRPr="00834EF4" w14:paraId="2AC1BD87" w14:textId="77777777" w:rsidTr="00F74441">
        <w:tc>
          <w:tcPr>
            <w:tcW w:w="1985" w:type="dxa"/>
            <w:shd w:val="clear" w:color="auto" w:fill="auto"/>
          </w:tcPr>
          <w:p w14:paraId="69F0889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Artykuły sypkie</w:t>
            </w:r>
          </w:p>
        </w:tc>
        <w:tc>
          <w:tcPr>
            <w:tcW w:w="4111" w:type="dxa"/>
            <w:shd w:val="clear" w:color="auto" w:fill="auto"/>
          </w:tcPr>
          <w:p w14:paraId="4BB5D191" w14:textId="60253950" w:rsidR="00750AB7" w:rsidRPr="00211A34" w:rsidRDefault="001F5FD8" w:rsidP="00F72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750AB7" w:rsidRPr="00750AB7">
              <w:rPr>
                <w:b/>
                <w:bCs/>
                <w:sz w:val="20"/>
                <w:szCs w:val="20"/>
              </w:rPr>
              <w:t>Walkowiak</w:t>
            </w:r>
          </w:p>
          <w:p w14:paraId="19357C0C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3</w:t>
            </w:r>
          </w:p>
          <w:p w14:paraId="33E4A011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64DD7F7E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10461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  <w:tr w:rsidR="00750AB7" w:rsidRPr="00834EF4" w14:paraId="60EA413B" w14:textId="77777777" w:rsidTr="00F74441">
        <w:tc>
          <w:tcPr>
            <w:tcW w:w="1985" w:type="dxa"/>
            <w:shd w:val="clear" w:color="auto" w:fill="auto"/>
          </w:tcPr>
          <w:p w14:paraId="6590B809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Artykuły sypkie</w:t>
            </w:r>
          </w:p>
        </w:tc>
        <w:tc>
          <w:tcPr>
            <w:tcW w:w="4111" w:type="dxa"/>
            <w:shd w:val="clear" w:color="auto" w:fill="auto"/>
          </w:tcPr>
          <w:p w14:paraId="7BF122DC" w14:textId="77777777" w:rsidR="00750AB7" w:rsidRPr="00211A34" w:rsidRDefault="00750AB7" w:rsidP="00F72BB5">
            <w:pPr>
              <w:rPr>
                <w:b/>
                <w:bCs/>
                <w:sz w:val="20"/>
                <w:szCs w:val="20"/>
              </w:rPr>
            </w:pPr>
            <w:r w:rsidRPr="00750AB7">
              <w:rPr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750AB7">
              <w:rPr>
                <w:b/>
                <w:bCs/>
                <w:sz w:val="20"/>
                <w:szCs w:val="20"/>
              </w:rPr>
              <w:t>Polaris</w:t>
            </w:r>
            <w:proofErr w:type="spellEnd"/>
            <w:r w:rsidRPr="00750AB7">
              <w:rPr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6CD339D8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Żołnierska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20a</w:t>
            </w:r>
          </w:p>
          <w:p w14:paraId="7E5F1145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Kalisz</w:t>
            </w:r>
          </w:p>
        </w:tc>
        <w:tc>
          <w:tcPr>
            <w:tcW w:w="2268" w:type="dxa"/>
            <w:shd w:val="clear" w:color="auto" w:fill="auto"/>
          </w:tcPr>
          <w:p w14:paraId="2026835F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- 96.15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A9E5F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96,15</w:t>
            </w:r>
          </w:p>
        </w:tc>
      </w:tr>
      <w:tr w:rsidR="00750AB7" w:rsidRPr="00834EF4" w14:paraId="1CA09930" w14:textId="77777777" w:rsidTr="00F74441">
        <w:tc>
          <w:tcPr>
            <w:tcW w:w="1985" w:type="dxa"/>
            <w:shd w:val="clear" w:color="auto" w:fill="auto"/>
          </w:tcPr>
          <w:p w14:paraId="15D56069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50AB7">
              <w:rPr>
                <w:sz w:val="20"/>
                <w:szCs w:val="20"/>
              </w:rPr>
              <w:t>Opakowania jednorazowe</w:t>
            </w:r>
          </w:p>
        </w:tc>
        <w:tc>
          <w:tcPr>
            <w:tcW w:w="4111" w:type="dxa"/>
            <w:shd w:val="clear" w:color="auto" w:fill="auto"/>
          </w:tcPr>
          <w:p w14:paraId="35E05145" w14:textId="33F6095B" w:rsidR="00750AB7" w:rsidRPr="00211A34" w:rsidRDefault="001F5FD8" w:rsidP="00F72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750AB7" w:rsidRPr="00750AB7">
              <w:rPr>
                <w:b/>
                <w:bCs/>
                <w:sz w:val="20"/>
                <w:szCs w:val="20"/>
              </w:rPr>
              <w:t>Walkowiak</w:t>
            </w:r>
          </w:p>
          <w:p w14:paraId="799A9596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3</w:t>
            </w:r>
          </w:p>
          <w:p w14:paraId="3A698D4F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7E5EE63D" w14:textId="77777777" w:rsidR="00750AB7" w:rsidRPr="00211A34" w:rsidRDefault="00750AB7" w:rsidP="00F72BB5">
            <w:pPr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3AA7F" w14:textId="77777777" w:rsidR="00750AB7" w:rsidRPr="00211A34" w:rsidRDefault="00750AB7" w:rsidP="00F72BB5">
            <w:pPr>
              <w:jc w:val="center"/>
              <w:rPr>
                <w:color w:val="000000"/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 xml:space="preserve">  100,00</w:t>
            </w:r>
          </w:p>
        </w:tc>
      </w:tr>
    </w:tbl>
    <w:p w14:paraId="5821921D" w14:textId="77777777" w:rsidR="00E85D70" w:rsidRDefault="00E85D70" w:rsidP="00F72BB5">
      <w:pPr>
        <w:jc w:val="both"/>
        <w:rPr>
          <w:color w:val="000000"/>
        </w:rPr>
      </w:pPr>
    </w:p>
    <w:p w14:paraId="1AEF4DE9" w14:textId="77777777" w:rsidR="008642B3" w:rsidRPr="001B7815" w:rsidRDefault="00B464D3" w:rsidP="00F72BB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5670"/>
      </w:tblGrid>
      <w:tr w:rsidR="00211A34" w14:paraId="29F4156B" w14:textId="77777777" w:rsidTr="00F74441">
        <w:tc>
          <w:tcPr>
            <w:tcW w:w="709" w:type="dxa"/>
            <w:shd w:val="clear" w:color="auto" w:fill="F3F3F3"/>
            <w:vAlign w:val="center"/>
          </w:tcPr>
          <w:p w14:paraId="698CA248" w14:textId="77777777" w:rsidR="00211A34" w:rsidRPr="00596EA3" w:rsidRDefault="00596EA3" w:rsidP="00F72BB5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119" w:type="dxa"/>
            <w:shd w:val="clear" w:color="auto" w:fill="F3F3F3"/>
            <w:vAlign w:val="center"/>
          </w:tcPr>
          <w:p w14:paraId="533A9EAA" w14:textId="77777777" w:rsidR="00211A34" w:rsidRPr="00596EA3" w:rsidRDefault="00596EA3" w:rsidP="00F72BB5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AE5B8ED" w14:textId="77777777" w:rsidR="00211A34" w:rsidRPr="00596EA3" w:rsidRDefault="00211A34" w:rsidP="00F72BB5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750AB7" w14:paraId="0273559D" w14:textId="77777777" w:rsidTr="00F74441">
        <w:tc>
          <w:tcPr>
            <w:tcW w:w="709" w:type="dxa"/>
            <w:vAlign w:val="center"/>
          </w:tcPr>
          <w:p w14:paraId="13E681FD" w14:textId="77777777" w:rsidR="00750AB7" w:rsidRPr="00596EA3" w:rsidRDefault="00750AB7" w:rsidP="00F72BB5">
            <w:pPr>
              <w:jc w:val="center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vAlign w:val="center"/>
          </w:tcPr>
          <w:p w14:paraId="0D1591C4" w14:textId="71F275A5" w:rsidR="00750AB7" w:rsidRPr="00596EA3" w:rsidRDefault="00750AB7" w:rsidP="00F72BB5">
            <w:pPr>
              <w:rPr>
                <w:b/>
                <w:bCs/>
                <w:sz w:val="22"/>
                <w:szCs w:val="22"/>
              </w:rPr>
            </w:pPr>
            <w:r w:rsidRPr="00750AB7">
              <w:rPr>
                <w:b/>
                <w:bCs/>
                <w:sz w:val="22"/>
                <w:szCs w:val="22"/>
              </w:rPr>
              <w:t xml:space="preserve">UNIPOL Roman Bajon Sp. </w:t>
            </w:r>
            <w:r w:rsidR="00F74441">
              <w:rPr>
                <w:b/>
                <w:bCs/>
                <w:sz w:val="22"/>
                <w:szCs w:val="22"/>
              </w:rPr>
              <w:t>k</w:t>
            </w:r>
            <w:r w:rsidRPr="00750AB7">
              <w:rPr>
                <w:b/>
                <w:bCs/>
                <w:sz w:val="22"/>
                <w:szCs w:val="22"/>
              </w:rPr>
              <w:t>.</w:t>
            </w:r>
          </w:p>
          <w:p w14:paraId="0F85D14A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ul. Główna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BBAC97E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62-007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Biskupice</w:t>
            </w:r>
          </w:p>
        </w:tc>
        <w:tc>
          <w:tcPr>
            <w:tcW w:w="5670" w:type="dxa"/>
          </w:tcPr>
          <w:p w14:paraId="67D0B6CB" w14:textId="77777777" w:rsidR="00750AB7" w:rsidRPr="00596EA3" w:rsidRDefault="00750AB7" w:rsidP="00F72BB5">
            <w:pPr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Art. 226 ust. 1 pkt 3, Art. 226 ust. 1 pkt 5</w:t>
            </w:r>
          </w:p>
          <w:p w14:paraId="4D0189A6" w14:textId="5D1A0245" w:rsidR="00750AB7" w:rsidRPr="00750AB7" w:rsidRDefault="00750AB7" w:rsidP="00F72BB5">
            <w:pPr>
              <w:jc w:val="both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Nie złożono dokumentu: Certyfikat lub potwierdzenie wdrożenia systemu HACCP</w:t>
            </w:r>
            <w:r w:rsidR="00634015">
              <w:rPr>
                <w:sz w:val="22"/>
                <w:szCs w:val="22"/>
              </w:rPr>
              <w:t>.</w:t>
            </w:r>
          </w:p>
          <w:p w14:paraId="1512848A" w14:textId="64EF0D4E" w:rsidR="00750AB7" w:rsidRPr="00596EA3" w:rsidRDefault="00750AB7" w:rsidP="00F72BB5">
            <w:pPr>
              <w:jc w:val="both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Uzasadnienie: zgodnie z pkt. 9.1 SWZ Wykonawca wraz z ofertą zobowiązany był złożyć certyfikat wdrożenia systemu HACCP. Jest to dokument, który nie podlega wezwaniu.</w:t>
            </w:r>
          </w:p>
        </w:tc>
      </w:tr>
      <w:tr w:rsidR="00750AB7" w14:paraId="42AD77D0" w14:textId="77777777" w:rsidTr="00F74441">
        <w:tc>
          <w:tcPr>
            <w:tcW w:w="709" w:type="dxa"/>
            <w:vAlign w:val="center"/>
          </w:tcPr>
          <w:p w14:paraId="1DA81359" w14:textId="77777777" w:rsidR="00750AB7" w:rsidRPr="00596EA3" w:rsidRDefault="00750AB7" w:rsidP="00F72BB5">
            <w:pPr>
              <w:jc w:val="center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9</w:t>
            </w:r>
          </w:p>
        </w:tc>
        <w:tc>
          <w:tcPr>
            <w:tcW w:w="3119" w:type="dxa"/>
            <w:vAlign w:val="center"/>
          </w:tcPr>
          <w:p w14:paraId="53FAF05C" w14:textId="77777777" w:rsidR="00750AB7" w:rsidRPr="00596EA3" w:rsidRDefault="00750AB7" w:rsidP="00F72BB5">
            <w:pPr>
              <w:rPr>
                <w:b/>
                <w:bCs/>
                <w:sz w:val="22"/>
                <w:szCs w:val="22"/>
              </w:rPr>
            </w:pPr>
            <w:r w:rsidRPr="00750AB7">
              <w:rPr>
                <w:b/>
                <w:bCs/>
                <w:sz w:val="22"/>
                <w:szCs w:val="22"/>
              </w:rPr>
              <w:t>SARMATA Michał Dębski</w:t>
            </w:r>
          </w:p>
          <w:p w14:paraId="5CE3DEA6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/10</w:t>
            </w:r>
          </w:p>
          <w:p w14:paraId="2CE16F5B" w14:textId="77777777" w:rsidR="00750AB7" w:rsidRPr="00211A34" w:rsidRDefault="00750AB7" w:rsidP="00F72BB5">
            <w:pPr>
              <w:rPr>
                <w:sz w:val="20"/>
                <w:szCs w:val="20"/>
              </w:rPr>
            </w:pPr>
            <w:r w:rsidRPr="00750AB7">
              <w:rPr>
                <w:sz w:val="20"/>
                <w:szCs w:val="20"/>
              </w:rPr>
              <w:t>00-544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50AB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5F79C2DC" w14:textId="77777777" w:rsidR="00750AB7" w:rsidRPr="00596EA3" w:rsidRDefault="00750AB7" w:rsidP="00F72BB5">
            <w:pPr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Art. 226 ust. 1 pkt 5</w:t>
            </w:r>
          </w:p>
          <w:p w14:paraId="5D3552BA" w14:textId="545BB420" w:rsidR="00750AB7" w:rsidRPr="00750AB7" w:rsidRDefault="00750AB7" w:rsidP="00F72BB5">
            <w:pPr>
              <w:jc w:val="both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Nie złożono dokument</w:t>
            </w:r>
            <w:r w:rsidR="00634015">
              <w:rPr>
                <w:sz w:val="22"/>
                <w:szCs w:val="22"/>
              </w:rPr>
              <w:t>ów</w:t>
            </w:r>
            <w:r w:rsidRPr="00750AB7">
              <w:rPr>
                <w:sz w:val="22"/>
                <w:szCs w:val="22"/>
              </w:rPr>
              <w:t>:</w:t>
            </w:r>
            <w:r w:rsidR="00F74441">
              <w:rPr>
                <w:sz w:val="22"/>
                <w:szCs w:val="22"/>
              </w:rPr>
              <w:t xml:space="preserve"> </w:t>
            </w:r>
            <w:r w:rsidRPr="00750AB7">
              <w:rPr>
                <w:sz w:val="22"/>
                <w:szCs w:val="22"/>
              </w:rPr>
              <w:t>Zaświadczenie o wpisie do Rejestru zakładów podlegających urzędowej kontroli Państwowej Inspekcji Sanitarnej i Certyfikat lub potwierdzenie wdrożenia systemu HACCP</w:t>
            </w:r>
            <w:r w:rsidR="00634015">
              <w:rPr>
                <w:sz w:val="22"/>
                <w:szCs w:val="22"/>
              </w:rPr>
              <w:t>.</w:t>
            </w:r>
          </w:p>
          <w:p w14:paraId="61B39D7C" w14:textId="1D724EF0" w:rsidR="00750AB7" w:rsidRPr="00596EA3" w:rsidRDefault="00634015" w:rsidP="00F72BB5">
            <w:pPr>
              <w:jc w:val="both"/>
              <w:rPr>
                <w:sz w:val="22"/>
                <w:szCs w:val="22"/>
              </w:rPr>
            </w:pPr>
            <w:r w:rsidRPr="00750AB7">
              <w:rPr>
                <w:sz w:val="22"/>
                <w:szCs w:val="22"/>
              </w:rPr>
              <w:t>Uzasadnienie: zgodnie z pkt. 9.1 SWZ Wykonawca wraz z ofertą zobowiązany był złożyć certyfikat wdrożenia systemu HACCP</w:t>
            </w:r>
            <w:r>
              <w:rPr>
                <w:sz w:val="22"/>
                <w:szCs w:val="22"/>
              </w:rPr>
              <w:t xml:space="preserve"> oraz z</w:t>
            </w:r>
            <w:r w:rsidRPr="00750AB7">
              <w:rPr>
                <w:sz w:val="22"/>
                <w:szCs w:val="22"/>
              </w:rPr>
              <w:t xml:space="preserve">aświadczenie o wpisie do Rejestru zakładów podlegających urzędowej kontroli Państwowej Inspekcji Sanitarnej. </w:t>
            </w:r>
            <w:r>
              <w:rPr>
                <w:sz w:val="22"/>
                <w:szCs w:val="22"/>
              </w:rPr>
              <w:t>Są to dokumenty</w:t>
            </w:r>
            <w:r w:rsidRPr="00750AB7">
              <w:rPr>
                <w:sz w:val="22"/>
                <w:szCs w:val="22"/>
              </w:rPr>
              <w:t>, któr</w:t>
            </w:r>
            <w:r>
              <w:rPr>
                <w:sz w:val="22"/>
                <w:szCs w:val="22"/>
              </w:rPr>
              <w:t>e</w:t>
            </w:r>
            <w:r w:rsidRPr="00750AB7">
              <w:rPr>
                <w:sz w:val="22"/>
                <w:szCs w:val="22"/>
              </w:rPr>
              <w:t xml:space="preserve"> nie podlega</w:t>
            </w:r>
            <w:r>
              <w:rPr>
                <w:sz w:val="22"/>
                <w:szCs w:val="22"/>
              </w:rPr>
              <w:t>ją</w:t>
            </w:r>
            <w:r w:rsidRPr="00750AB7">
              <w:rPr>
                <w:sz w:val="22"/>
                <w:szCs w:val="22"/>
              </w:rPr>
              <w:t xml:space="preserve"> wezwaniu.</w:t>
            </w:r>
          </w:p>
        </w:tc>
      </w:tr>
    </w:tbl>
    <w:p w14:paraId="13DA3145" w14:textId="77777777" w:rsidR="008642B3" w:rsidRDefault="008642B3" w:rsidP="00F72BB5">
      <w:pPr>
        <w:jc w:val="both"/>
        <w:rPr>
          <w:color w:val="000000"/>
          <w:sz w:val="16"/>
          <w:szCs w:val="16"/>
        </w:rPr>
      </w:pPr>
    </w:p>
    <w:p w14:paraId="34A0DB37" w14:textId="77777777" w:rsidR="009F0E5C" w:rsidRDefault="009F0E5C" w:rsidP="00F72BB5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A069AD5" w14:textId="77777777" w:rsidR="00F960D7" w:rsidRPr="00F33C66" w:rsidRDefault="00A029B8" w:rsidP="00F72BB5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50AB7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0A6EACA8" w14:textId="77777777" w:rsidR="00F960D7" w:rsidRPr="00F33C66" w:rsidRDefault="00D8427E" w:rsidP="00F72B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52E26340" w14:textId="77777777" w:rsidR="00F960D7" w:rsidRDefault="00F960D7" w:rsidP="00F72BB5">
      <w:pPr>
        <w:jc w:val="both"/>
        <w:rPr>
          <w:bCs/>
        </w:rPr>
      </w:pPr>
    </w:p>
    <w:p w14:paraId="52066D42" w14:textId="02AF3937" w:rsidR="00B464D3" w:rsidRDefault="00B464D3" w:rsidP="00F72BB5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732B478" w14:textId="77777777" w:rsidR="00634015" w:rsidRDefault="00634015" w:rsidP="00F72BB5">
      <w:pPr>
        <w:ind w:left="3119" w:firstLine="425"/>
        <w:jc w:val="right"/>
        <w:rPr>
          <w:i/>
          <w:sz w:val="22"/>
          <w:szCs w:val="22"/>
        </w:rPr>
      </w:pPr>
    </w:p>
    <w:p w14:paraId="6D3E0850" w14:textId="77777777" w:rsidR="00634015" w:rsidRDefault="00634015" w:rsidP="0063401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FD1E7E2" w14:textId="77777777" w:rsidR="00634015" w:rsidRDefault="00634015" w:rsidP="0063401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w Poznaniu</w:t>
      </w:r>
    </w:p>
    <w:p w14:paraId="32B9CF00" w14:textId="76D5F219" w:rsidR="00634015" w:rsidRDefault="00634015" w:rsidP="0063401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Piotr Nowicki</w:t>
      </w:r>
    </w:p>
    <w:p w14:paraId="35C0F221" w14:textId="77777777" w:rsidR="00634015" w:rsidRPr="004229DE" w:rsidRDefault="00634015" w:rsidP="00F72BB5">
      <w:pPr>
        <w:ind w:left="3119" w:firstLine="425"/>
        <w:jc w:val="right"/>
        <w:rPr>
          <w:i/>
          <w:sz w:val="22"/>
          <w:szCs w:val="22"/>
        </w:rPr>
      </w:pPr>
    </w:p>
    <w:bookmarkEnd w:id="0"/>
    <w:sectPr w:rsidR="00634015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0AD0" w14:textId="77777777" w:rsidR="00A62582" w:rsidRDefault="00A62582">
      <w:r>
        <w:separator/>
      </w:r>
    </w:p>
  </w:endnote>
  <w:endnote w:type="continuationSeparator" w:id="0">
    <w:p w14:paraId="353A9E53" w14:textId="77777777" w:rsidR="00A62582" w:rsidRDefault="00A6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73B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7A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6E1D1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5F80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D2E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156A6" w14:textId="77777777" w:rsidR="00A62582" w:rsidRDefault="00A62582">
      <w:r>
        <w:separator/>
      </w:r>
    </w:p>
  </w:footnote>
  <w:footnote w:type="continuationSeparator" w:id="0">
    <w:p w14:paraId="727D91F7" w14:textId="77777777" w:rsidR="00A62582" w:rsidRDefault="00A62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CC0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B98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AAD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82"/>
    <w:rsid w:val="00022322"/>
    <w:rsid w:val="00042497"/>
    <w:rsid w:val="000C1E6F"/>
    <w:rsid w:val="000E4E56"/>
    <w:rsid w:val="001A1468"/>
    <w:rsid w:val="001B7815"/>
    <w:rsid w:val="001F5FD8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03D6"/>
    <w:rsid w:val="0054734E"/>
    <w:rsid w:val="00596EA3"/>
    <w:rsid w:val="00596FD7"/>
    <w:rsid w:val="005E5BFF"/>
    <w:rsid w:val="00607F9B"/>
    <w:rsid w:val="00634015"/>
    <w:rsid w:val="00644DCB"/>
    <w:rsid w:val="00657C1E"/>
    <w:rsid w:val="006E3089"/>
    <w:rsid w:val="00712C39"/>
    <w:rsid w:val="00750AB7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258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2BB5"/>
    <w:rsid w:val="00F74441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5C01A"/>
  <w15:chartTrackingRefBased/>
  <w15:docId w15:val="{493BBB71-09C4-44A6-A627-93608B6DA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3401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2022-08-16T08:18:00Z</cp:lastPrinted>
  <dcterms:created xsi:type="dcterms:W3CDTF">2022-08-16T08:19:00Z</dcterms:created>
  <dcterms:modified xsi:type="dcterms:W3CDTF">2022-08-16T08:19:00Z</dcterms:modified>
</cp:coreProperties>
</file>