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0E350E" w:rsidRPr="000E350E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0E350E" w:rsidRPr="000E350E">
        <w:rPr>
          <w:rFonts w:ascii="Tahoma" w:eastAsia="Calibri" w:hAnsi="Tahoma" w:cs="Tahoma"/>
          <w:b/>
          <w:sz w:val="18"/>
          <w:szCs w:val="18"/>
          <w:lang w:eastAsia="en-US"/>
        </w:rPr>
        <w:t>NZ/55/D/P/AC/2022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0E350E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0E350E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0E350E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0E350E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0E350E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0E350E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0E350E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0E350E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0E350E" w:rsidRPr="000E350E">
        <w:rPr>
          <w:rFonts w:ascii="Tahoma" w:hAnsi="Tahoma" w:cs="Tahoma"/>
          <w:b/>
          <w:sz w:val="18"/>
          <w:szCs w:val="18"/>
        </w:rPr>
        <w:t>Dostawy endoprotez cementowych i bezcementowych stawu biodrowego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  <w:r w:rsidR="00864D55">
        <w:rPr>
          <w:rFonts w:ascii="Times New Roman" w:eastAsia="Times New Roman" w:hAnsi="Times New Roman" w:cs="Times New Roman"/>
        </w:rPr>
        <w:t xml:space="preserve">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40D" w:rsidRDefault="0003040D" w:rsidP="007801CC">
      <w:pPr>
        <w:spacing w:after="0" w:line="240" w:lineRule="auto"/>
      </w:pPr>
      <w:r>
        <w:separator/>
      </w:r>
    </w:p>
  </w:endnote>
  <w:endnote w:type="continuationSeparator" w:id="0">
    <w:p w:rsidR="0003040D" w:rsidRDefault="0003040D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50E" w:rsidRDefault="000E35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50E" w:rsidRDefault="000E350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50E" w:rsidRDefault="000E35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40D" w:rsidRDefault="0003040D" w:rsidP="007801CC">
      <w:pPr>
        <w:spacing w:after="0" w:line="240" w:lineRule="auto"/>
      </w:pPr>
      <w:r>
        <w:separator/>
      </w:r>
    </w:p>
  </w:footnote>
  <w:footnote w:type="continuationSeparator" w:id="0">
    <w:p w:rsidR="0003040D" w:rsidRDefault="0003040D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50E" w:rsidRDefault="000E35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50E" w:rsidRDefault="000E35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50E" w:rsidRDefault="000E35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40D"/>
    <w:rsid w:val="0003040D"/>
    <w:rsid w:val="000E350E"/>
    <w:rsid w:val="00397D1F"/>
    <w:rsid w:val="00431B9D"/>
    <w:rsid w:val="007801CC"/>
    <w:rsid w:val="00864D55"/>
    <w:rsid w:val="00915085"/>
    <w:rsid w:val="009B4448"/>
    <w:rsid w:val="00A0542C"/>
    <w:rsid w:val="00A111D2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A4C26-DDCC-406F-8882-9ADFD8681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E3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350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3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350E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146</Words>
  <Characters>879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2022-08-10T11:37:00Z</dcterms:created>
  <dcterms:modified xsi:type="dcterms:W3CDTF">2022-08-10T11:38:00Z</dcterms:modified>
</cp:coreProperties>
</file>