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6BCD8" w14:textId="53676934" w:rsidR="00A02E94" w:rsidRPr="00B000C7" w:rsidRDefault="00B63347" w:rsidP="00A02E94">
      <w:pPr>
        <w:spacing w:after="240"/>
        <w:jc w:val="right"/>
      </w:pPr>
      <w:bookmarkStart w:id="0" w:name="_Hlk53520193"/>
      <w:r w:rsidRPr="00B000C7">
        <w:t>Poznań</w:t>
      </w:r>
      <w:r w:rsidR="00A02E94" w:rsidRPr="00B000C7">
        <w:t xml:space="preserve"> dnia: </w:t>
      </w:r>
      <w:r w:rsidRPr="00B000C7">
        <w:t>2022-08-1</w:t>
      </w:r>
      <w:r w:rsidR="00F8052D">
        <w:t>9</w:t>
      </w:r>
    </w:p>
    <w:p w14:paraId="1A076969" w14:textId="77777777" w:rsidR="00A02E94" w:rsidRPr="00B000C7" w:rsidRDefault="00A02E94" w:rsidP="00A02E94">
      <w:pPr>
        <w:spacing w:after="240"/>
      </w:pPr>
    </w:p>
    <w:p w14:paraId="2963AACD" w14:textId="77777777" w:rsidR="00B63347" w:rsidRPr="00B000C7" w:rsidRDefault="00B63347" w:rsidP="00A02E94">
      <w:pPr>
        <w:spacing w:after="40"/>
        <w:rPr>
          <w:b/>
          <w:bCs/>
        </w:rPr>
      </w:pPr>
      <w:r w:rsidRPr="00B000C7">
        <w:rPr>
          <w:b/>
          <w:bCs/>
        </w:rPr>
        <w:t>Szpital Wojewódzki w Poznaniu</w:t>
      </w:r>
    </w:p>
    <w:p w14:paraId="6F9C4327" w14:textId="77777777" w:rsidR="00A02E94" w:rsidRPr="00B000C7" w:rsidRDefault="00B63347" w:rsidP="00A02E94">
      <w:pPr>
        <w:spacing w:after="40"/>
        <w:rPr>
          <w:b/>
          <w:bCs/>
        </w:rPr>
      </w:pPr>
      <w:r w:rsidRPr="00B000C7">
        <w:rPr>
          <w:b/>
          <w:bCs/>
        </w:rPr>
        <w:t>Dział Zamówień Publicznych</w:t>
      </w:r>
    </w:p>
    <w:p w14:paraId="58C91059" w14:textId="77777777" w:rsidR="00A02E94" w:rsidRPr="00B000C7" w:rsidRDefault="00B63347" w:rsidP="00A02E94">
      <w:r w:rsidRPr="00B000C7">
        <w:t>Juraszów</w:t>
      </w:r>
      <w:r w:rsidR="00A02E94" w:rsidRPr="00B000C7">
        <w:t xml:space="preserve"> </w:t>
      </w:r>
      <w:r w:rsidRPr="00B000C7">
        <w:t>7/19</w:t>
      </w:r>
    </w:p>
    <w:p w14:paraId="348516CD" w14:textId="77777777" w:rsidR="00A02E94" w:rsidRPr="00B000C7" w:rsidRDefault="00B63347" w:rsidP="00A02E94">
      <w:r w:rsidRPr="00B000C7">
        <w:t>60-479</w:t>
      </w:r>
      <w:r w:rsidR="00A02E94" w:rsidRPr="00B000C7">
        <w:t xml:space="preserve"> </w:t>
      </w:r>
      <w:r w:rsidRPr="00B000C7">
        <w:t>Poznań</w:t>
      </w:r>
    </w:p>
    <w:p w14:paraId="5D3339C5" w14:textId="77777777" w:rsidR="00A02E94" w:rsidRPr="00B000C7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B000C7">
        <w:rPr>
          <w:b/>
        </w:rPr>
        <w:t>WYKONAWCY</w:t>
      </w:r>
    </w:p>
    <w:p w14:paraId="113C17EE" w14:textId="77777777" w:rsidR="00A02E94" w:rsidRPr="00B000C7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B000C7">
        <w:t>ubiegający się o zamówienie</w:t>
      </w:r>
    </w:p>
    <w:p w14:paraId="496EC560" w14:textId="77777777" w:rsidR="00A02E94" w:rsidRPr="00B000C7" w:rsidRDefault="00A02E94" w:rsidP="00A02E94">
      <w:pPr>
        <w:pStyle w:val="Nagwek1"/>
        <w:spacing w:before="600"/>
        <w:rPr>
          <w:szCs w:val="24"/>
        </w:rPr>
      </w:pPr>
      <w:r w:rsidRPr="00B000C7">
        <w:rPr>
          <w:szCs w:val="24"/>
        </w:rPr>
        <w:t>ZAWIADOMIENIE</w:t>
      </w:r>
    </w:p>
    <w:p w14:paraId="3996CB64" w14:textId="77777777" w:rsidR="00A02E94" w:rsidRPr="00B000C7" w:rsidRDefault="00A02E94" w:rsidP="00A02E94">
      <w:pPr>
        <w:spacing w:after="480"/>
        <w:jc w:val="center"/>
        <w:rPr>
          <w:b/>
        </w:rPr>
      </w:pPr>
      <w:r w:rsidRPr="00B000C7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B63347" w:rsidRPr="00B000C7" w14:paraId="026D81E5" w14:textId="77777777" w:rsidTr="00236645">
        <w:trPr>
          <w:trHeight w:val="638"/>
        </w:trPr>
        <w:tc>
          <w:tcPr>
            <w:tcW w:w="959" w:type="dxa"/>
            <w:hideMark/>
          </w:tcPr>
          <w:p w14:paraId="69059B29" w14:textId="77777777" w:rsidR="00B63347" w:rsidRPr="00B000C7" w:rsidRDefault="00B63347" w:rsidP="00236645">
            <w:pPr>
              <w:spacing w:after="60" w:line="276" w:lineRule="auto"/>
              <w:jc w:val="both"/>
            </w:pPr>
            <w:r w:rsidRPr="00B000C7">
              <w:t>Dotyczy:</w:t>
            </w:r>
          </w:p>
        </w:tc>
        <w:tc>
          <w:tcPr>
            <w:tcW w:w="9261" w:type="dxa"/>
            <w:hideMark/>
          </w:tcPr>
          <w:p w14:paraId="171E59F3" w14:textId="7C122583" w:rsidR="00B63347" w:rsidRPr="00B000C7" w:rsidRDefault="00B63347" w:rsidP="00236645">
            <w:pPr>
              <w:spacing w:after="60" w:line="276" w:lineRule="auto"/>
              <w:jc w:val="both"/>
            </w:pPr>
            <w:r w:rsidRPr="00B000C7">
              <w:t>postępowania o udzielenie zamówienia publicznego, prowadzonego w trybie podstawowy</w:t>
            </w:r>
            <w:r w:rsidR="00B000C7">
              <w:t>m</w:t>
            </w:r>
            <w:r w:rsidRPr="00B000C7">
              <w:t xml:space="preserve"> bez negocjacji - art. 275 pkt. 1 ustawy </w:t>
            </w:r>
            <w:proofErr w:type="spellStart"/>
            <w:r w:rsidRPr="00B000C7">
              <w:t>Pzp</w:t>
            </w:r>
            <w:proofErr w:type="spellEnd"/>
            <w:r w:rsidRPr="00B000C7">
              <w:rPr>
                <w:b/>
              </w:rPr>
              <w:t xml:space="preserve"> </w:t>
            </w:r>
            <w:r w:rsidRPr="00B000C7">
              <w:rPr>
                <w:bCs/>
              </w:rPr>
              <w:t>na</w:t>
            </w:r>
            <w:r w:rsidRPr="00B000C7">
              <w:rPr>
                <w:b/>
              </w:rPr>
              <w:t xml:space="preserve"> </w:t>
            </w:r>
            <w:r w:rsidRPr="00B000C7">
              <w:rPr>
                <w:bCs/>
              </w:rPr>
              <w:t>”</w:t>
            </w:r>
            <w:r w:rsidRPr="00B000C7">
              <w:rPr>
                <w:b/>
                <w:bCs/>
              </w:rPr>
              <w:t>Dostawa różnych urządzeń do dezynfekcji</w:t>
            </w:r>
            <w:r w:rsidRPr="00B000C7">
              <w:rPr>
                <w:bCs/>
              </w:rPr>
              <w:t>”</w:t>
            </w:r>
            <w:r w:rsidRPr="00B000C7">
              <w:rPr>
                <w:b/>
              </w:rPr>
              <w:t xml:space="preserve"> </w:t>
            </w:r>
            <w:r w:rsidRPr="00B000C7">
              <w:rPr>
                <w:bCs/>
              </w:rPr>
              <w:t>– znak sprawy</w:t>
            </w:r>
            <w:r w:rsidRPr="00B000C7">
              <w:rPr>
                <w:b/>
              </w:rPr>
              <w:t xml:space="preserve"> SZW/DZP/36/2022</w:t>
            </w:r>
            <w:r w:rsidRPr="00B000C7">
              <w:rPr>
                <w:bCs/>
              </w:rPr>
              <w:t>.</w:t>
            </w:r>
          </w:p>
        </w:tc>
      </w:tr>
    </w:tbl>
    <w:p w14:paraId="3E1CCDA9" w14:textId="77777777" w:rsidR="00A02E94" w:rsidRPr="00B000C7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B000C7">
        <w:t xml:space="preserve">Zamawiający, działając na podstawie art. 253 ust. 1 ustawy z dnia 11 września 2019r. Prawo zamówień publicznych </w:t>
      </w:r>
      <w:r w:rsidR="00B63347" w:rsidRPr="00B000C7">
        <w:t>(</w:t>
      </w:r>
      <w:proofErr w:type="spellStart"/>
      <w:r w:rsidR="00B63347" w:rsidRPr="00B000C7">
        <w:t>t.j</w:t>
      </w:r>
      <w:proofErr w:type="spellEnd"/>
      <w:r w:rsidR="00B63347" w:rsidRPr="00B000C7">
        <w:t xml:space="preserve">. Dz.U. z 2021r. poz. 1129 z </w:t>
      </w:r>
      <w:proofErr w:type="spellStart"/>
      <w:r w:rsidR="00B63347" w:rsidRPr="00B000C7">
        <w:t>późn</w:t>
      </w:r>
      <w:proofErr w:type="spellEnd"/>
      <w:r w:rsidR="00B63347" w:rsidRPr="00B000C7">
        <w:t>. zm.)</w:t>
      </w:r>
      <w:r w:rsidRPr="00B000C7">
        <w:t xml:space="preserve">, zwanej dalej „ustawą </w:t>
      </w:r>
      <w:proofErr w:type="spellStart"/>
      <w:r w:rsidRPr="00B000C7">
        <w:t>Pzp</w:t>
      </w:r>
      <w:proofErr w:type="spellEnd"/>
      <w:r w:rsidRPr="00B000C7">
        <w:t>”, informuje, że w toczącym się postępowaniu o udzielenie zamówienia publicznego, jako najkorzystniejsza wybrana została oferta: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B63347" w:rsidRPr="00B000C7" w14:paraId="7F74FF45" w14:textId="77777777" w:rsidTr="00B000C7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AB153" w14:textId="77777777" w:rsidR="00B63347" w:rsidRPr="004A5536" w:rsidRDefault="00B63347" w:rsidP="00236645">
            <w:pPr>
              <w:spacing w:before="120" w:after="240"/>
              <w:jc w:val="both"/>
            </w:pPr>
            <w:r w:rsidRPr="004A5536">
              <w:rPr>
                <w:b/>
                <w:bCs/>
              </w:rPr>
              <w:t>Zadanie nr 2</w:t>
            </w:r>
            <w:r w:rsidRPr="004A5536">
              <w:t>: Mobilna lampa bakteriobójcza</w:t>
            </w:r>
          </w:p>
          <w:p w14:paraId="16EB04C4" w14:textId="77777777" w:rsidR="004A5536" w:rsidRPr="004A5536" w:rsidRDefault="004A5536" w:rsidP="004A5536">
            <w:pPr>
              <w:spacing w:before="40" w:after="40"/>
              <w:rPr>
                <w:b/>
                <w:bCs/>
              </w:rPr>
            </w:pPr>
            <w:r w:rsidRPr="004A5536">
              <w:rPr>
                <w:b/>
                <w:bCs/>
              </w:rPr>
              <w:t xml:space="preserve">ULTRA-VIOL </w:t>
            </w:r>
            <w:r w:rsidRPr="004A5536">
              <w:t>sp. j. Pietras, Purgał, Wójcik</w:t>
            </w:r>
          </w:p>
          <w:p w14:paraId="5122857B" w14:textId="77777777" w:rsidR="004A5536" w:rsidRPr="004A5536" w:rsidRDefault="004A5536" w:rsidP="004A5536">
            <w:r w:rsidRPr="004A5536">
              <w:t xml:space="preserve">ul. </w:t>
            </w:r>
            <w:proofErr w:type="spellStart"/>
            <w:r w:rsidRPr="004A5536">
              <w:t>Stępowizna</w:t>
            </w:r>
            <w:proofErr w:type="spellEnd"/>
            <w:r w:rsidRPr="004A5536">
              <w:t xml:space="preserve"> 34</w:t>
            </w:r>
          </w:p>
          <w:p w14:paraId="36B23C98" w14:textId="77777777" w:rsidR="004A5536" w:rsidRPr="004A5536" w:rsidRDefault="004A5536" w:rsidP="004A5536">
            <w:pPr>
              <w:jc w:val="both"/>
            </w:pPr>
            <w:r w:rsidRPr="004A5536">
              <w:t xml:space="preserve">95-100 Zgierz </w:t>
            </w:r>
          </w:p>
          <w:p w14:paraId="412F446F" w14:textId="7CB13E5C" w:rsidR="00B63347" w:rsidRPr="004A5536" w:rsidRDefault="00B63347" w:rsidP="004A5536">
            <w:pPr>
              <w:jc w:val="both"/>
              <w:rPr>
                <w:bCs/>
              </w:rPr>
            </w:pPr>
            <w:r w:rsidRPr="004A5536">
              <w:t xml:space="preserve">za cenę brutto </w:t>
            </w:r>
            <w:r w:rsidRPr="004A5536">
              <w:rPr>
                <w:b/>
              </w:rPr>
              <w:t>10 701.00 zł</w:t>
            </w:r>
            <w:r w:rsidRPr="004A5536">
              <w:rPr>
                <w:bCs/>
              </w:rPr>
              <w:t>.</w:t>
            </w:r>
          </w:p>
          <w:p w14:paraId="4D612F30" w14:textId="77777777" w:rsidR="00B63347" w:rsidRPr="004A5536" w:rsidRDefault="00B63347" w:rsidP="00236645">
            <w:pPr>
              <w:spacing w:before="120" w:line="276" w:lineRule="auto"/>
              <w:jc w:val="both"/>
              <w:rPr>
                <w:color w:val="000000"/>
              </w:rPr>
            </w:pPr>
            <w:r w:rsidRPr="004A5536">
              <w:rPr>
                <w:b/>
                <w:bCs/>
                <w:color w:val="000000"/>
              </w:rPr>
              <w:t>Uzasadnienie wyboru</w:t>
            </w:r>
            <w:r w:rsidRPr="004A5536">
              <w:rPr>
                <w:color w:val="000000"/>
              </w:rPr>
              <w:t>:</w:t>
            </w:r>
          </w:p>
          <w:p w14:paraId="245C2E9D" w14:textId="632D97EA" w:rsidR="00B63347" w:rsidRPr="00B000C7" w:rsidRDefault="00B000C7" w:rsidP="00236645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4A5536">
              <w:t xml:space="preserve">Oferta otrzymała największą ilość punktów - łącznie 100,00 - w oparciu o określone </w:t>
            </w:r>
            <w:r w:rsidRPr="004A5536">
              <w:br/>
              <w:t xml:space="preserve">przez Zamawiającego w SWZ kryteria oceny ofert tj. przyznano: cena oferty brutto - </w:t>
            </w:r>
            <w:r w:rsidR="004A5536">
              <w:t>60</w:t>
            </w:r>
            <w:r w:rsidRPr="004A5536">
              <w:t>,00 pkt</w:t>
            </w:r>
            <w:r w:rsidR="004A5536">
              <w:t xml:space="preserve">, </w:t>
            </w:r>
            <w:r w:rsidR="004A5536" w:rsidRPr="00B000C7">
              <w:t xml:space="preserve">Skrócenie terminu dostawy - </w:t>
            </w:r>
            <w:r w:rsidR="004A5536">
              <w:t>20</w:t>
            </w:r>
            <w:r w:rsidR="004A5536" w:rsidRPr="00B000C7">
              <w:t>.00</w:t>
            </w:r>
            <w:r w:rsidR="004A5536">
              <w:t xml:space="preserve"> pkt, </w:t>
            </w:r>
            <w:r w:rsidR="004A5536" w:rsidRPr="00B000C7">
              <w:t xml:space="preserve">Okres gwarancji  - </w:t>
            </w:r>
            <w:r w:rsidR="004A5536">
              <w:t>20</w:t>
            </w:r>
            <w:r w:rsidR="004A5536" w:rsidRPr="00B000C7">
              <w:t>.00</w:t>
            </w:r>
            <w:r w:rsidR="004A5536">
              <w:t xml:space="preserve"> pkt</w:t>
            </w:r>
            <w:r w:rsidRPr="004A5536">
              <w:t xml:space="preserve">. </w:t>
            </w:r>
            <w:r w:rsidRPr="004A5536">
              <w:br/>
              <w:t xml:space="preserve">Oferta spełnia wszystkie wymagania </w:t>
            </w:r>
            <w:proofErr w:type="spellStart"/>
            <w:r w:rsidRPr="004A5536">
              <w:t>formalno</w:t>
            </w:r>
            <w:proofErr w:type="spellEnd"/>
            <w:r w:rsidRPr="004A5536">
              <w:t xml:space="preserve"> - prawne i jest zgodna z zapisami SWZ.</w:t>
            </w:r>
          </w:p>
        </w:tc>
      </w:tr>
    </w:tbl>
    <w:p w14:paraId="1F1A9339" w14:textId="77777777" w:rsidR="00A02E94" w:rsidRPr="00B000C7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B000C7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B000C7" w14:paraId="2DFD4C66" w14:textId="77777777" w:rsidTr="00B000C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98EAD93" w14:textId="77777777" w:rsidR="00A02E94" w:rsidRPr="00B000C7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B000C7">
              <w:rPr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1A5BF43" w14:textId="77777777" w:rsidR="00A02E94" w:rsidRPr="00B000C7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B000C7">
              <w:rPr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EA74587" w14:textId="77777777" w:rsidR="00A02E94" w:rsidRPr="00B000C7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B000C7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223443A" w14:textId="77777777" w:rsidR="00A02E94" w:rsidRPr="00B000C7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B000C7">
              <w:rPr>
                <w:b/>
                <w:color w:val="000000"/>
              </w:rPr>
              <w:t>Razem</w:t>
            </w:r>
          </w:p>
        </w:tc>
      </w:tr>
      <w:tr w:rsidR="00B63347" w:rsidRPr="00B000C7" w14:paraId="7A6F2A04" w14:textId="77777777" w:rsidTr="00B000C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8AB09" w14:textId="77777777" w:rsidR="00B63347" w:rsidRPr="00B000C7" w:rsidRDefault="00B63347" w:rsidP="00236645">
            <w:pPr>
              <w:spacing w:before="40" w:after="40"/>
              <w:rPr>
                <w:color w:val="000000"/>
              </w:rPr>
            </w:pPr>
            <w:r w:rsidRPr="00B000C7">
              <w:t>2 - Mobilna lampa bakteriobójcza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66B22" w14:textId="5F36071A" w:rsidR="00B63347" w:rsidRPr="00B000C7" w:rsidRDefault="00B63347" w:rsidP="00236645">
            <w:pPr>
              <w:spacing w:before="40" w:after="40"/>
              <w:rPr>
                <w:b/>
                <w:bCs/>
              </w:rPr>
            </w:pPr>
            <w:r w:rsidRPr="00B000C7">
              <w:rPr>
                <w:b/>
                <w:bCs/>
              </w:rPr>
              <w:t xml:space="preserve">ULTRA-VIOL </w:t>
            </w:r>
            <w:r w:rsidRPr="00FA6B84">
              <w:t>sp. j. Pietras, Purgał,</w:t>
            </w:r>
            <w:r w:rsidR="00B000C7" w:rsidRPr="00FA6B84">
              <w:t xml:space="preserve"> </w:t>
            </w:r>
            <w:r w:rsidRPr="00FA6B84">
              <w:t>Wójcik</w:t>
            </w:r>
          </w:p>
          <w:p w14:paraId="2CF8E2A6" w14:textId="4BB1D3CB" w:rsidR="00B63347" w:rsidRPr="00B000C7" w:rsidRDefault="00742279" w:rsidP="00236645">
            <w:r>
              <w:t xml:space="preserve">ul. </w:t>
            </w:r>
            <w:proofErr w:type="spellStart"/>
            <w:r w:rsidR="00B63347" w:rsidRPr="00B000C7">
              <w:t>S</w:t>
            </w:r>
            <w:r>
              <w:t>tępowizna</w:t>
            </w:r>
            <w:proofErr w:type="spellEnd"/>
            <w:r w:rsidR="00B63347" w:rsidRPr="00B000C7">
              <w:t xml:space="preserve"> 34</w:t>
            </w:r>
          </w:p>
          <w:p w14:paraId="631BD856" w14:textId="77777777" w:rsidR="00B63347" w:rsidRPr="00B000C7" w:rsidRDefault="00B63347" w:rsidP="00236645">
            <w:pPr>
              <w:spacing w:after="40"/>
              <w:rPr>
                <w:color w:val="000000"/>
              </w:rPr>
            </w:pPr>
            <w:r w:rsidRPr="00B000C7">
              <w:t>95-100 Zgierz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759DF" w14:textId="77777777" w:rsidR="00B63347" w:rsidRPr="00B000C7" w:rsidRDefault="00B63347" w:rsidP="00236645">
            <w:pPr>
              <w:spacing w:before="40" w:after="40"/>
            </w:pPr>
            <w:r w:rsidRPr="00B000C7">
              <w:t>1 - Cena - 60.00</w:t>
            </w:r>
          </w:p>
          <w:p w14:paraId="524F98CD" w14:textId="20C39329" w:rsidR="00B63347" w:rsidRPr="00B000C7" w:rsidRDefault="00B63347" w:rsidP="00236645">
            <w:pPr>
              <w:spacing w:before="40" w:after="40"/>
            </w:pPr>
            <w:r w:rsidRPr="00B000C7">
              <w:t xml:space="preserve">2 - Skrócenie terminu dostawy - </w:t>
            </w:r>
            <w:r w:rsidR="006E0B2D">
              <w:t>20</w:t>
            </w:r>
            <w:r w:rsidRPr="00B000C7">
              <w:t>.00</w:t>
            </w:r>
          </w:p>
          <w:p w14:paraId="52A5D3AD" w14:textId="6C0E8E76" w:rsidR="00B63347" w:rsidRPr="00B000C7" w:rsidRDefault="00B63347" w:rsidP="00236645">
            <w:pPr>
              <w:spacing w:before="40" w:after="40"/>
              <w:rPr>
                <w:color w:val="000000"/>
              </w:rPr>
            </w:pPr>
            <w:r w:rsidRPr="00B000C7">
              <w:t xml:space="preserve">3 - Okres gwarancji  - </w:t>
            </w:r>
            <w:r w:rsidR="006E0B2D">
              <w:t>20</w:t>
            </w:r>
            <w:r w:rsidRPr="00B000C7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8092" w14:textId="7B9E45BD" w:rsidR="00B63347" w:rsidRPr="00B000C7" w:rsidRDefault="00B63347" w:rsidP="00236645">
            <w:pPr>
              <w:jc w:val="center"/>
              <w:rPr>
                <w:color w:val="000000"/>
              </w:rPr>
            </w:pPr>
            <w:r w:rsidRPr="00B000C7">
              <w:t xml:space="preserve">  </w:t>
            </w:r>
            <w:r w:rsidR="006E0B2D">
              <w:t>10</w:t>
            </w:r>
            <w:r w:rsidRPr="00B000C7">
              <w:t>0,00</w:t>
            </w:r>
          </w:p>
        </w:tc>
      </w:tr>
      <w:tr w:rsidR="00B63347" w:rsidRPr="00B000C7" w14:paraId="7FF60C62" w14:textId="77777777" w:rsidTr="00B000C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BD883" w14:textId="77777777" w:rsidR="00B63347" w:rsidRPr="00B000C7" w:rsidRDefault="00B63347" w:rsidP="00236645">
            <w:pPr>
              <w:spacing w:before="40" w:after="40"/>
              <w:rPr>
                <w:color w:val="000000"/>
              </w:rPr>
            </w:pPr>
            <w:r w:rsidRPr="00B000C7">
              <w:lastRenderedPageBreak/>
              <w:t>2 - Mobilna lampa bakteriobójcza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DD335" w14:textId="23007AA2" w:rsidR="00B63347" w:rsidRPr="00B000C7" w:rsidRDefault="00B63347" w:rsidP="00236645">
            <w:pPr>
              <w:spacing w:before="40" w:after="40"/>
              <w:rPr>
                <w:b/>
                <w:bCs/>
              </w:rPr>
            </w:pPr>
            <w:r w:rsidRPr="00B000C7">
              <w:rPr>
                <w:b/>
                <w:bCs/>
              </w:rPr>
              <w:t xml:space="preserve">LU </w:t>
            </w:r>
            <w:proofErr w:type="spellStart"/>
            <w:r w:rsidR="00FA6B84">
              <w:rPr>
                <w:b/>
                <w:bCs/>
              </w:rPr>
              <w:t>I</w:t>
            </w:r>
            <w:r w:rsidRPr="00B000C7">
              <w:rPr>
                <w:b/>
                <w:bCs/>
              </w:rPr>
              <w:t>ndustrials</w:t>
            </w:r>
            <w:proofErr w:type="spellEnd"/>
            <w:r w:rsidR="00FA6B84">
              <w:rPr>
                <w:b/>
                <w:bCs/>
              </w:rPr>
              <w:t xml:space="preserve"> </w:t>
            </w:r>
            <w:r w:rsidR="00FA6B84" w:rsidRPr="00FA6B84">
              <w:t>Sp. z o.o.</w:t>
            </w:r>
          </w:p>
          <w:p w14:paraId="4DBC8C3E" w14:textId="6E6998CC" w:rsidR="00B63347" w:rsidRPr="00B000C7" w:rsidRDefault="00FA6B84" w:rsidP="00236645">
            <w:r>
              <w:t xml:space="preserve">ul. </w:t>
            </w:r>
            <w:r w:rsidR="00B63347" w:rsidRPr="00B000C7">
              <w:t>Arkuszowa 39</w:t>
            </w:r>
          </w:p>
          <w:p w14:paraId="555D0741" w14:textId="77777777" w:rsidR="00B63347" w:rsidRPr="00B000C7" w:rsidRDefault="00B63347" w:rsidP="00236645">
            <w:pPr>
              <w:spacing w:after="40"/>
              <w:rPr>
                <w:color w:val="000000"/>
              </w:rPr>
            </w:pPr>
            <w:r w:rsidRPr="00B000C7">
              <w:t>01-934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358E" w14:textId="77777777" w:rsidR="00B63347" w:rsidRPr="00B000C7" w:rsidRDefault="00B63347" w:rsidP="00236645">
            <w:pPr>
              <w:spacing w:before="40" w:after="40"/>
            </w:pPr>
            <w:r w:rsidRPr="00B000C7">
              <w:t>1 - Cena - 41.59</w:t>
            </w:r>
          </w:p>
          <w:p w14:paraId="3CCF8CD6" w14:textId="41CCE2D8" w:rsidR="00B63347" w:rsidRPr="00B000C7" w:rsidRDefault="00B63347" w:rsidP="00236645">
            <w:pPr>
              <w:spacing w:before="40" w:after="40"/>
            </w:pPr>
            <w:r w:rsidRPr="00B000C7">
              <w:t xml:space="preserve">2 - Skrócenie terminu dostawy - </w:t>
            </w:r>
            <w:r w:rsidR="00FA6B84">
              <w:t>20</w:t>
            </w:r>
            <w:r w:rsidRPr="00B000C7">
              <w:t>.00</w:t>
            </w:r>
          </w:p>
          <w:p w14:paraId="015AB826" w14:textId="5BD0A9ED" w:rsidR="00B63347" w:rsidRPr="00B000C7" w:rsidRDefault="00B63347" w:rsidP="00236645">
            <w:pPr>
              <w:spacing w:before="40" w:after="40"/>
              <w:rPr>
                <w:color w:val="000000"/>
              </w:rPr>
            </w:pPr>
            <w:r w:rsidRPr="00B000C7">
              <w:t xml:space="preserve">3 - Okres gwarancji  - </w:t>
            </w:r>
            <w:r w:rsidR="00FA6B84">
              <w:t>20</w:t>
            </w:r>
            <w:r w:rsidRPr="00B000C7">
              <w:t>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4B72" w14:textId="67A83AA3" w:rsidR="00B63347" w:rsidRPr="00B000C7" w:rsidRDefault="00B63347" w:rsidP="00236645">
            <w:pPr>
              <w:jc w:val="center"/>
              <w:rPr>
                <w:color w:val="000000"/>
              </w:rPr>
            </w:pPr>
            <w:r w:rsidRPr="00B000C7">
              <w:t xml:space="preserve">  </w:t>
            </w:r>
            <w:r w:rsidR="00FA6B84">
              <w:t>8</w:t>
            </w:r>
            <w:r w:rsidRPr="00B000C7">
              <w:t>1,59</w:t>
            </w:r>
          </w:p>
        </w:tc>
      </w:tr>
      <w:tr w:rsidR="00B63347" w:rsidRPr="00B000C7" w14:paraId="1AC185DA" w14:textId="77777777" w:rsidTr="00B000C7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60B3F" w14:textId="77777777" w:rsidR="00B63347" w:rsidRPr="00B000C7" w:rsidRDefault="00B63347" w:rsidP="00236645">
            <w:pPr>
              <w:spacing w:before="40" w:after="40"/>
              <w:rPr>
                <w:color w:val="000000"/>
              </w:rPr>
            </w:pPr>
            <w:r w:rsidRPr="00B000C7">
              <w:t>2 - Mobilna lampa bakteriobójcza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A2084" w14:textId="77777777" w:rsidR="00B63347" w:rsidRPr="00B000C7" w:rsidRDefault="00B63347" w:rsidP="00236645">
            <w:pPr>
              <w:spacing w:before="40" w:after="40"/>
              <w:rPr>
                <w:b/>
                <w:bCs/>
              </w:rPr>
            </w:pPr>
            <w:r w:rsidRPr="00B000C7">
              <w:rPr>
                <w:b/>
                <w:bCs/>
              </w:rPr>
              <w:t xml:space="preserve">VIP Service </w:t>
            </w:r>
            <w:r w:rsidRPr="00FA6B84">
              <w:t>Sp. z o.o.</w:t>
            </w:r>
          </w:p>
          <w:p w14:paraId="222E3D60" w14:textId="05E818B8" w:rsidR="00B63347" w:rsidRPr="00B000C7" w:rsidRDefault="00FA6B84" w:rsidP="00236645">
            <w:r>
              <w:t xml:space="preserve">ul. </w:t>
            </w:r>
            <w:r w:rsidR="00B63347" w:rsidRPr="00B000C7">
              <w:t>Plac Bankowy 2</w:t>
            </w:r>
          </w:p>
          <w:p w14:paraId="62F5420C" w14:textId="77777777" w:rsidR="00B63347" w:rsidRPr="00B000C7" w:rsidRDefault="00B63347" w:rsidP="00236645">
            <w:pPr>
              <w:spacing w:after="40"/>
              <w:rPr>
                <w:color w:val="000000"/>
              </w:rPr>
            </w:pPr>
            <w:r w:rsidRPr="00B000C7">
              <w:t>00-095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ACB5" w14:textId="2B2078A7" w:rsidR="00B63347" w:rsidRPr="00B000C7" w:rsidRDefault="00B63347" w:rsidP="00236645">
            <w:pPr>
              <w:spacing w:before="40" w:after="40"/>
            </w:pPr>
            <w:r w:rsidRPr="00B000C7">
              <w:t>1 - Cena - 2</w:t>
            </w:r>
            <w:r w:rsidR="00F44C25">
              <w:t>2</w:t>
            </w:r>
            <w:r w:rsidRPr="00B000C7">
              <w:t>.</w:t>
            </w:r>
            <w:r w:rsidR="00F44C25">
              <w:t>7</w:t>
            </w:r>
            <w:r w:rsidRPr="00B000C7">
              <w:t>7</w:t>
            </w:r>
          </w:p>
          <w:p w14:paraId="2035A09B" w14:textId="77777777" w:rsidR="00B63347" w:rsidRPr="00B000C7" w:rsidRDefault="00B63347" w:rsidP="00236645">
            <w:pPr>
              <w:spacing w:before="40" w:after="40"/>
            </w:pPr>
            <w:r w:rsidRPr="00B000C7">
              <w:t>2 - Skrócenie terminu dostawy - 0.00</w:t>
            </w:r>
          </w:p>
          <w:p w14:paraId="445F0FBC" w14:textId="77777777" w:rsidR="00B63347" w:rsidRPr="00B000C7" w:rsidRDefault="00B63347" w:rsidP="00236645">
            <w:pPr>
              <w:spacing w:before="40" w:after="40"/>
              <w:rPr>
                <w:color w:val="000000"/>
              </w:rPr>
            </w:pPr>
            <w:r w:rsidRPr="00B000C7">
              <w:t>3 - Okres gwarancji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B6655" w14:textId="65814886" w:rsidR="00B63347" w:rsidRPr="00B000C7" w:rsidRDefault="00B63347" w:rsidP="00236645">
            <w:pPr>
              <w:jc w:val="center"/>
              <w:rPr>
                <w:color w:val="000000"/>
              </w:rPr>
            </w:pPr>
            <w:r w:rsidRPr="00B000C7">
              <w:t xml:space="preserve">  </w:t>
            </w:r>
            <w:r w:rsidR="00F44C25">
              <w:t>22</w:t>
            </w:r>
            <w:r w:rsidRPr="00B000C7">
              <w:t>,</w:t>
            </w:r>
            <w:r w:rsidR="00F44C25">
              <w:t>77</w:t>
            </w:r>
          </w:p>
        </w:tc>
      </w:tr>
    </w:tbl>
    <w:p w14:paraId="366DE115" w14:textId="77777777" w:rsidR="00A02E94" w:rsidRPr="00B000C7" w:rsidRDefault="00A02E94" w:rsidP="00A02E94">
      <w:pPr>
        <w:spacing w:before="120"/>
        <w:jc w:val="both"/>
        <w:rPr>
          <w:color w:val="000000"/>
        </w:rPr>
      </w:pPr>
    </w:p>
    <w:p w14:paraId="3060B07B" w14:textId="77777777" w:rsidR="00A02E94" w:rsidRPr="00B000C7" w:rsidRDefault="00A02E94" w:rsidP="00A02E94">
      <w:pPr>
        <w:spacing w:after="120"/>
        <w:jc w:val="both"/>
        <w:rPr>
          <w:color w:val="000000"/>
        </w:rPr>
      </w:pPr>
      <w:r w:rsidRPr="00B000C7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B000C7" w14:paraId="719BD9A0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85F2DF6" w14:textId="77777777" w:rsidR="00A02E94" w:rsidRPr="00B000C7" w:rsidRDefault="00A02E94" w:rsidP="005C35EA">
            <w:pPr>
              <w:spacing w:before="60" w:after="60"/>
              <w:jc w:val="center"/>
              <w:rPr>
                <w:b/>
              </w:rPr>
            </w:pPr>
            <w:r w:rsidRPr="00B000C7">
              <w:rPr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672F096" w14:textId="77777777" w:rsidR="00A02E94" w:rsidRPr="00B000C7" w:rsidRDefault="00A02E94" w:rsidP="005C35EA">
            <w:pPr>
              <w:spacing w:before="60" w:after="60"/>
              <w:jc w:val="center"/>
              <w:rPr>
                <w:b/>
              </w:rPr>
            </w:pPr>
            <w:r w:rsidRPr="00B000C7">
              <w:rPr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2848980" w14:textId="77777777" w:rsidR="00A02E94" w:rsidRPr="00B000C7" w:rsidRDefault="00A02E94" w:rsidP="005C35EA">
            <w:pPr>
              <w:spacing w:before="60" w:after="60"/>
              <w:jc w:val="center"/>
              <w:rPr>
                <w:b/>
              </w:rPr>
            </w:pPr>
            <w:r w:rsidRPr="00B000C7">
              <w:rPr>
                <w:b/>
              </w:rPr>
              <w:t>Uzasadnienie odrzucenia oferty</w:t>
            </w:r>
          </w:p>
        </w:tc>
      </w:tr>
      <w:tr w:rsidR="00A02E94" w:rsidRPr="00B000C7" w14:paraId="47164D93" w14:textId="77777777" w:rsidTr="00F8052D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F8BF12" w14:textId="30B939F3" w:rsidR="00A02E94" w:rsidRPr="00B000C7" w:rsidRDefault="00A02E94" w:rsidP="005C35EA">
            <w:pPr>
              <w:spacing w:before="40"/>
              <w:jc w:val="center"/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1BD707" w14:textId="413BDDD0" w:rsidR="00A02E94" w:rsidRPr="00B000C7" w:rsidRDefault="00A02E94" w:rsidP="009F6DA2">
            <w:pPr>
              <w:spacing w:after="60"/>
            </w:pP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F159FE" w14:textId="55D48B93" w:rsidR="00A02E94" w:rsidRPr="00B000C7" w:rsidRDefault="00A02E94" w:rsidP="00F44C25">
            <w:pPr>
              <w:spacing w:before="60" w:after="40"/>
            </w:pPr>
          </w:p>
        </w:tc>
      </w:tr>
    </w:tbl>
    <w:p w14:paraId="3DAAEB53" w14:textId="2D347B36" w:rsidR="00A02E94" w:rsidRDefault="00A02E94" w:rsidP="00A02E94">
      <w:pPr>
        <w:spacing w:before="120" w:after="120"/>
        <w:jc w:val="both"/>
        <w:rPr>
          <w:color w:val="000000"/>
        </w:rPr>
      </w:pPr>
    </w:p>
    <w:p w14:paraId="3B707BF2" w14:textId="3396E2C2" w:rsidR="00B000C7" w:rsidRDefault="00B000C7" w:rsidP="00B000C7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1</w:t>
      </w:r>
      <w:r>
        <w:rPr>
          <w:bCs/>
          <w:sz w:val="22"/>
          <w:szCs w:val="22"/>
        </w:rPr>
        <w:t xml:space="preserve"> (</w:t>
      </w:r>
      <w:r>
        <w:rPr>
          <w:bCs/>
          <w:sz w:val="22"/>
          <w:u w:val="single"/>
        </w:rPr>
        <w:t>Wózek do sprzątania z osprzętem</w:t>
      </w:r>
      <w:r>
        <w:rPr>
          <w:bCs/>
          <w:sz w:val="22"/>
          <w:szCs w:val="22"/>
        </w:rPr>
        <w:t>), ze względu na fakt, iż cena lub koszt najkorzystniejszej oferty lub oferta z najniższą ceną przewyższa kwotę, którą Zamawiający zamierza przeznaczyć na sfinansowanie zamówienia.</w:t>
      </w:r>
    </w:p>
    <w:p w14:paraId="35DE2C69" w14:textId="77777777" w:rsidR="00B000C7" w:rsidRDefault="00B000C7" w:rsidP="00A02E94">
      <w:pPr>
        <w:spacing w:after="40" w:line="276" w:lineRule="auto"/>
        <w:jc w:val="both"/>
      </w:pPr>
    </w:p>
    <w:p w14:paraId="6112B0B5" w14:textId="3E8600EC" w:rsidR="00A02E94" w:rsidRPr="00B000C7" w:rsidRDefault="00A02E94" w:rsidP="00A02E94">
      <w:pPr>
        <w:spacing w:after="40" w:line="276" w:lineRule="auto"/>
        <w:jc w:val="both"/>
      </w:pPr>
      <w:r w:rsidRPr="00B000C7">
        <w:t>Informacja o terminie zawarcia umowy:</w:t>
      </w:r>
    </w:p>
    <w:p w14:paraId="2511FCA0" w14:textId="3F2259FF" w:rsidR="00A02E94" w:rsidRPr="00B000C7" w:rsidRDefault="00A02E94" w:rsidP="00A02E94">
      <w:pPr>
        <w:spacing w:after="120" w:line="276" w:lineRule="auto"/>
        <w:jc w:val="both"/>
      </w:pPr>
      <w:r w:rsidRPr="00B000C7">
        <w:t xml:space="preserve">Umowa w sprawie zamówienia publicznego, zgodnie z art. 308 ust. 2 ustawy </w:t>
      </w:r>
      <w:proofErr w:type="spellStart"/>
      <w:r w:rsidRPr="00B000C7">
        <w:t>Pzp</w:t>
      </w:r>
      <w:proofErr w:type="spellEnd"/>
      <w:r w:rsidRPr="00B000C7">
        <w:t xml:space="preserve">, zostanie zawarta, z uwzględnieniem art. 577 ustawy </w:t>
      </w:r>
      <w:proofErr w:type="spellStart"/>
      <w:r w:rsidRPr="00B000C7">
        <w:t>Pzp</w:t>
      </w:r>
      <w:proofErr w:type="spellEnd"/>
      <w:r w:rsidRPr="00B000C7">
        <w:t xml:space="preserve">, w terminie </w:t>
      </w:r>
      <w:r w:rsidR="00B63347" w:rsidRPr="00B000C7">
        <w:t xml:space="preserve">nie krótszym niż </w:t>
      </w:r>
      <w:r w:rsidR="00B000C7">
        <w:t>5</w:t>
      </w:r>
      <w:r w:rsidR="00B63347" w:rsidRPr="00B000C7">
        <w:t xml:space="preserve"> dni od dnia przesłania niniejszego zawiadomienia o wyborze najkorzystniejszej oferty.</w:t>
      </w:r>
    </w:p>
    <w:p w14:paraId="3E155D0B" w14:textId="77777777" w:rsidR="00A02E94" w:rsidRPr="00B000C7" w:rsidRDefault="00A02E94" w:rsidP="00A02E94">
      <w:pPr>
        <w:spacing w:line="276" w:lineRule="auto"/>
        <w:jc w:val="both"/>
      </w:pPr>
      <w:r w:rsidRPr="00B000C7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B000C7">
        <w:t>Pzp</w:t>
      </w:r>
      <w:proofErr w:type="spellEnd"/>
      <w:r w:rsidRPr="00B000C7">
        <w:t>.</w:t>
      </w:r>
    </w:p>
    <w:p w14:paraId="549F3D72" w14:textId="34BE62FE" w:rsidR="00A02E94" w:rsidRDefault="00A02E94" w:rsidP="00A02E94">
      <w:pPr>
        <w:spacing w:line="360" w:lineRule="auto"/>
        <w:jc w:val="both"/>
        <w:rPr>
          <w:bCs/>
        </w:rPr>
      </w:pPr>
    </w:p>
    <w:p w14:paraId="5B2A79D0" w14:textId="36EE857F" w:rsidR="00B000C7" w:rsidRPr="00712032" w:rsidRDefault="00B000C7" w:rsidP="00B000C7">
      <w:pPr>
        <w:spacing w:line="276" w:lineRule="auto"/>
        <w:jc w:val="both"/>
        <w:rPr>
          <w:sz w:val="22"/>
          <w:szCs w:val="22"/>
          <w:u w:val="single"/>
        </w:rPr>
      </w:pPr>
      <w:r w:rsidRPr="00712032">
        <w:rPr>
          <w:sz w:val="22"/>
          <w:szCs w:val="22"/>
          <w:u w:val="single"/>
        </w:rPr>
        <w:t xml:space="preserve">Zamawiający informuje, że powiadomienie o wyborze ofert najkorzystniejszych w zakresie zadania częściowego nr </w:t>
      </w:r>
      <w:r>
        <w:rPr>
          <w:sz w:val="22"/>
          <w:szCs w:val="22"/>
          <w:u w:val="single"/>
        </w:rPr>
        <w:t>3</w:t>
      </w:r>
      <w:r w:rsidRPr="00712032">
        <w:rPr>
          <w:sz w:val="22"/>
          <w:szCs w:val="22"/>
          <w:u w:val="single"/>
        </w:rPr>
        <w:t xml:space="preserve"> nastąpi w terminie późniejszym. </w:t>
      </w:r>
    </w:p>
    <w:p w14:paraId="06E884B7" w14:textId="21381D2D" w:rsidR="00B000C7" w:rsidRDefault="00B000C7" w:rsidP="00A02E94">
      <w:pPr>
        <w:spacing w:line="360" w:lineRule="auto"/>
        <w:jc w:val="both"/>
        <w:rPr>
          <w:bCs/>
        </w:rPr>
      </w:pPr>
    </w:p>
    <w:p w14:paraId="50769053" w14:textId="77777777" w:rsidR="00B000C7" w:rsidRPr="00B000C7" w:rsidRDefault="00B000C7" w:rsidP="00A02E94">
      <w:pPr>
        <w:spacing w:line="360" w:lineRule="auto"/>
        <w:jc w:val="both"/>
        <w:rPr>
          <w:bCs/>
        </w:rPr>
      </w:pPr>
    </w:p>
    <w:p w14:paraId="7C051F11" w14:textId="77777777" w:rsidR="00A02E94" w:rsidRPr="00B000C7" w:rsidRDefault="00A02E94" w:rsidP="00B000C7">
      <w:pPr>
        <w:spacing w:after="480" w:line="360" w:lineRule="auto"/>
        <w:ind w:left="3119" w:firstLine="425"/>
        <w:jc w:val="center"/>
        <w:rPr>
          <w:i/>
        </w:rPr>
      </w:pPr>
      <w:r w:rsidRPr="00B000C7">
        <w:rPr>
          <w:i/>
        </w:rPr>
        <w:t>Zamawiający</w:t>
      </w:r>
    </w:p>
    <w:bookmarkEnd w:id="0"/>
    <w:p w14:paraId="0943390A" w14:textId="77777777" w:rsidR="008642B3" w:rsidRPr="00A02E94" w:rsidRDefault="008642B3" w:rsidP="00A02E94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99AEC" w14:textId="77777777" w:rsidR="00F53559" w:rsidRDefault="00F53559">
      <w:r>
        <w:separator/>
      </w:r>
    </w:p>
  </w:endnote>
  <w:endnote w:type="continuationSeparator" w:id="0">
    <w:p w14:paraId="06A4C05B" w14:textId="77777777" w:rsidR="00F53559" w:rsidRDefault="00F5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6371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E51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52BCD8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79CDF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00A8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F51E0" w14:textId="77777777" w:rsidR="00F53559" w:rsidRDefault="00F53559">
      <w:r>
        <w:separator/>
      </w:r>
    </w:p>
  </w:footnote>
  <w:footnote w:type="continuationSeparator" w:id="0">
    <w:p w14:paraId="7F59FFF2" w14:textId="77777777" w:rsidR="00F53559" w:rsidRDefault="00F53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816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4542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0DA3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59"/>
    <w:rsid w:val="0000551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A5536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0B2D"/>
    <w:rsid w:val="006E3089"/>
    <w:rsid w:val="00712C39"/>
    <w:rsid w:val="00742279"/>
    <w:rsid w:val="00756CDA"/>
    <w:rsid w:val="00774FD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311C"/>
    <w:rsid w:val="009F0E5C"/>
    <w:rsid w:val="009F6DA2"/>
    <w:rsid w:val="00A029B8"/>
    <w:rsid w:val="00A02E94"/>
    <w:rsid w:val="00A91321"/>
    <w:rsid w:val="00AA02AC"/>
    <w:rsid w:val="00B000C7"/>
    <w:rsid w:val="00B32D12"/>
    <w:rsid w:val="00B464D3"/>
    <w:rsid w:val="00B63347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44C25"/>
    <w:rsid w:val="00F53559"/>
    <w:rsid w:val="00F8052D"/>
    <w:rsid w:val="00F83783"/>
    <w:rsid w:val="00F960D7"/>
    <w:rsid w:val="00FA6B8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24FC1"/>
  <w15:chartTrackingRefBased/>
  <w15:docId w15:val="{F3B72BA3-1906-49D8-BBC9-09AFE456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2</Pages>
  <Words>465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2022-08-12T09:16:00Z</cp:lastPrinted>
  <dcterms:created xsi:type="dcterms:W3CDTF">2022-08-12T08:06:00Z</dcterms:created>
  <dcterms:modified xsi:type="dcterms:W3CDTF">2022-08-18T11:27:00Z</dcterms:modified>
</cp:coreProperties>
</file>