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85250" w14:textId="4DF2B051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72D0C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C2AB701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DBB8997" w14:textId="77777777" w:rsidR="006676AE" w:rsidRPr="0012157F" w:rsidRDefault="00EB1D86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EB1D86">
        <w:rPr>
          <w:rFonts w:ascii="Arial" w:hAnsi="Arial" w:cs="Arial"/>
        </w:rPr>
        <w:t>SZPITAL WOJEWÓDZKI W POZNANIU</w:t>
      </w:r>
    </w:p>
    <w:p w14:paraId="5E9A32CE" w14:textId="77777777" w:rsidR="006676AE" w:rsidRPr="0012157F" w:rsidRDefault="00EB1D86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B1D86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EB1D86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C9BF794" w14:textId="77777777" w:rsidR="00F90CD1" w:rsidRDefault="00EB1D8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B1D86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EB1D86">
        <w:rPr>
          <w:rFonts w:ascii="Arial" w:hAnsi="Arial" w:cs="Arial"/>
        </w:rPr>
        <w:t>Poznań</w:t>
      </w:r>
    </w:p>
    <w:p w14:paraId="6675D470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163A733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712398C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136B0E4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A2CC63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2BCE5FA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3CF7213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8581CF8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75C164F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B1D86" w:rsidRPr="0012157F" w14:paraId="44C505B1" w14:textId="77777777" w:rsidTr="00EA7D87">
        <w:tc>
          <w:tcPr>
            <w:tcW w:w="9104" w:type="dxa"/>
            <w:shd w:val="clear" w:color="auto" w:fill="D9D9D9"/>
          </w:tcPr>
          <w:p w14:paraId="62D0A1B9" w14:textId="77777777" w:rsidR="00EB1D86" w:rsidRPr="0012157F" w:rsidRDefault="00EB1D86" w:rsidP="00EA7D8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8D92BEB" w14:textId="77777777" w:rsidR="00EB1D86" w:rsidRPr="0012157F" w:rsidRDefault="00EB1D86" w:rsidP="00EA7D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B1D86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3E76BDEC" w14:textId="77777777" w:rsidR="00EB1D86" w:rsidRPr="00612283" w:rsidRDefault="00EB1D86" w:rsidP="00EA7D8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C60E1C5" w14:textId="77777777" w:rsidR="00EB1D86" w:rsidRPr="00612283" w:rsidRDefault="00EB1D86" w:rsidP="00EA7D87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BC23701" w14:textId="77777777" w:rsidR="00EB1D86" w:rsidRPr="0012157F" w:rsidRDefault="00EB1D86" w:rsidP="00EA7D8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5783975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0411566" w14:textId="77777777" w:rsidR="00E50194" w:rsidRDefault="00EB1D86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B1D86">
        <w:rPr>
          <w:rFonts w:ascii="Arial" w:hAnsi="Arial" w:cs="Arial"/>
          <w:b/>
          <w:sz w:val="24"/>
          <w:szCs w:val="24"/>
        </w:rPr>
        <w:t>Integracja aptek szpitalnych w Centralną Aptekę Szpitalną - wyposażenie cz. I - 13 zadań częściowych.</w:t>
      </w:r>
    </w:p>
    <w:p w14:paraId="5BDEA000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B1D86" w:rsidRPr="00EB1D86">
        <w:rPr>
          <w:rFonts w:ascii="Arial" w:hAnsi="Arial" w:cs="Arial"/>
          <w:b/>
          <w:sz w:val="24"/>
          <w:szCs w:val="24"/>
        </w:rPr>
        <w:t>SZW/DZP/56/2022</w:t>
      </w:r>
    </w:p>
    <w:p w14:paraId="06AD17D1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B1D86" w:rsidRPr="00EB1D86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2AECD1E" w14:textId="77777777" w:rsidTr="00650D6C">
        <w:tc>
          <w:tcPr>
            <w:tcW w:w="9104" w:type="dxa"/>
            <w:shd w:val="clear" w:color="auto" w:fill="D9D9D9"/>
          </w:tcPr>
          <w:p w14:paraId="3977596F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6FFD0E9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EFE72C1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285368D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1B8A69E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0EBDD5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8955D35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525A95F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0DF89AA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4129965" w14:textId="77777777" w:rsidTr="00CD4DD1">
        <w:tc>
          <w:tcPr>
            <w:tcW w:w="9104" w:type="dxa"/>
            <w:shd w:val="clear" w:color="auto" w:fill="D9D9D9"/>
          </w:tcPr>
          <w:p w14:paraId="5AB104D1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8939EDE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8E9175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28910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0D93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B1D86" w:rsidRPr="0012157F" w14:paraId="295E8020" w14:textId="77777777" w:rsidTr="00EA7D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1AD6A" w14:textId="77777777" w:rsidR="00EB1D86" w:rsidRPr="0012157F" w:rsidRDefault="00EB1D86" w:rsidP="00EA7D8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D8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68D8E" w14:textId="77777777" w:rsidR="00EB1D86" w:rsidRPr="0012157F" w:rsidRDefault="00EB1D86" w:rsidP="00EA7D8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B1D8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7015675" w14:textId="4CC167A3" w:rsidR="00EB1D86" w:rsidRPr="0012157F" w:rsidRDefault="00B72D0C" w:rsidP="00EA7D8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1D86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EB1D86" w:rsidRPr="0012157F" w14:paraId="4DEEDDDF" w14:textId="77777777" w:rsidTr="00EA7D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61941" w14:textId="77777777" w:rsidR="00EB1D86" w:rsidRPr="0012157F" w:rsidRDefault="00EB1D86" w:rsidP="00EA7D8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D8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38CFB" w14:textId="77777777" w:rsidR="00EB1D86" w:rsidRPr="0012157F" w:rsidRDefault="00EB1D86" w:rsidP="00EA7D8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B1D8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0A46621" w14:textId="7E883FB2" w:rsidR="00EB1D86" w:rsidRPr="0012157F" w:rsidRDefault="00B72D0C" w:rsidP="00EA7D8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1D86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EB1D86" w:rsidRPr="0012157F" w14:paraId="4465DEB4" w14:textId="77777777" w:rsidTr="00EA7D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2A4B4" w14:textId="77777777" w:rsidR="00EB1D86" w:rsidRPr="0012157F" w:rsidRDefault="00EB1D86" w:rsidP="00EA7D8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D8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56E6C" w14:textId="77777777" w:rsidR="00EB1D86" w:rsidRPr="0012157F" w:rsidRDefault="00EB1D86" w:rsidP="00EA7D8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B1D8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1DA07B1" w14:textId="77777777" w:rsidR="00EB1D86" w:rsidRPr="0012157F" w:rsidRDefault="00EB1D86" w:rsidP="00EA7D8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1D86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EB1D86" w:rsidRPr="0012157F" w14:paraId="03591BD7" w14:textId="77777777" w:rsidTr="00EA7D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D6B39" w14:textId="77777777" w:rsidR="00EB1D86" w:rsidRPr="0012157F" w:rsidRDefault="00EB1D86" w:rsidP="00EA7D8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D8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71649" w14:textId="77777777" w:rsidR="00EB1D86" w:rsidRPr="0012157F" w:rsidRDefault="00EB1D86" w:rsidP="00EA7D8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B1D8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70EF1A5" w14:textId="77777777" w:rsidR="00EB1D86" w:rsidRPr="0012157F" w:rsidRDefault="00EB1D86" w:rsidP="00EA7D8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1D8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0C8DB2DE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3313A51F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3B27220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FD103A0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084EE56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6B83196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35300E3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255E38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4075EF5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9D2A27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0AF7152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91656AB" w14:textId="77777777" w:rsidTr="00CD4DD1">
        <w:tc>
          <w:tcPr>
            <w:tcW w:w="9104" w:type="dxa"/>
            <w:shd w:val="clear" w:color="auto" w:fill="D9D9D9"/>
          </w:tcPr>
          <w:p w14:paraId="359B1235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907A8AE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E223954" w14:textId="77777777" w:rsidTr="00847232">
        <w:tc>
          <w:tcPr>
            <w:tcW w:w="9104" w:type="dxa"/>
            <w:shd w:val="clear" w:color="auto" w:fill="D9D9D9"/>
          </w:tcPr>
          <w:p w14:paraId="05DEC46D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1FE1A0B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C39D942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2509AD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950BFC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9D96247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39BE76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0846C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9153A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1423EEC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574D21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DAD1EA4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57D4256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0C561" w14:textId="77777777" w:rsidR="005E414D" w:rsidRDefault="005E414D" w:rsidP="0038231F">
      <w:pPr>
        <w:spacing w:after="0" w:line="240" w:lineRule="auto"/>
      </w:pPr>
      <w:r>
        <w:separator/>
      </w:r>
    </w:p>
  </w:endnote>
  <w:endnote w:type="continuationSeparator" w:id="0">
    <w:p w14:paraId="6EFEDEB1" w14:textId="77777777" w:rsidR="005E414D" w:rsidRDefault="005E41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F6530" w14:textId="77777777" w:rsidR="00EB1D86" w:rsidRDefault="00EB1D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F84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DD5DD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0D54E" w14:textId="77777777" w:rsidR="00EB1D86" w:rsidRDefault="00EB1D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E956B" w14:textId="77777777" w:rsidR="005E414D" w:rsidRDefault="005E414D" w:rsidP="0038231F">
      <w:pPr>
        <w:spacing w:after="0" w:line="240" w:lineRule="auto"/>
      </w:pPr>
      <w:r>
        <w:separator/>
      </w:r>
    </w:p>
  </w:footnote>
  <w:footnote w:type="continuationSeparator" w:id="0">
    <w:p w14:paraId="28915301" w14:textId="77777777" w:rsidR="005E414D" w:rsidRDefault="005E414D" w:rsidP="0038231F">
      <w:pPr>
        <w:spacing w:after="0" w:line="240" w:lineRule="auto"/>
      </w:pPr>
      <w:r>
        <w:continuationSeparator/>
      </w:r>
    </w:p>
  </w:footnote>
  <w:footnote w:id="1">
    <w:p w14:paraId="47B4CF3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E7F092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A8E637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8AF83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382F1" w14:textId="77777777" w:rsidR="00EB1D86" w:rsidRDefault="00EB1D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FF952" w14:textId="77777777" w:rsidR="00EB1D86" w:rsidRDefault="00EB1D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B4994" w14:textId="77777777" w:rsidR="00EB1D86" w:rsidRDefault="00EB1D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502953">
    <w:abstractNumId w:val="11"/>
  </w:num>
  <w:num w:numId="2" w16cid:durableId="1158500960">
    <w:abstractNumId w:val="0"/>
  </w:num>
  <w:num w:numId="3" w16cid:durableId="2017264624">
    <w:abstractNumId w:val="10"/>
  </w:num>
  <w:num w:numId="4" w16cid:durableId="1168397631">
    <w:abstractNumId w:val="13"/>
  </w:num>
  <w:num w:numId="5" w16cid:durableId="277570829">
    <w:abstractNumId w:val="12"/>
  </w:num>
  <w:num w:numId="6" w16cid:durableId="1843472558">
    <w:abstractNumId w:val="9"/>
  </w:num>
  <w:num w:numId="7" w16cid:durableId="1293749997">
    <w:abstractNumId w:val="1"/>
  </w:num>
  <w:num w:numId="8" w16cid:durableId="1532110217">
    <w:abstractNumId w:val="6"/>
  </w:num>
  <w:num w:numId="9" w16cid:durableId="783498656">
    <w:abstractNumId w:val="4"/>
  </w:num>
  <w:num w:numId="10" w16cid:durableId="1937399142">
    <w:abstractNumId w:val="7"/>
  </w:num>
  <w:num w:numId="11" w16cid:durableId="1632518268">
    <w:abstractNumId w:val="5"/>
  </w:num>
  <w:num w:numId="12" w16cid:durableId="128086796">
    <w:abstractNumId w:val="8"/>
  </w:num>
  <w:num w:numId="13" w16cid:durableId="1399327475">
    <w:abstractNumId w:val="3"/>
  </w:num>
  <w:num w:numId="14" w16cid:durableId="12465259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14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414D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0064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72D0C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1D86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33A7ED"/>
  <w15:docId w15:val="{845EB8EE-D5C7-4234-8A87-A3E41F98F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718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2022-08-18T10:45:00Z</dcterms:created>
  <dcterms:modified xsi:type="dcterms:W3CDTF">2022-08-18T10:45:00Z</dcterms:modified>
</cp:coreProperties>
</file>