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BE5FEA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E5FE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E5FE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E5FEA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E5FEA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E5FEA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E5FEA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E5FEA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BE5FEA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Default="00B62AD0" w:rsidP="00BE5FEA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:rsidR="00BE5FEA" w:rsidRPr="00B62AD0" w:rsidRDefault="00BE5FEA" w:rsidP="00BE5FEA">
      <w:pPr>
        <w:spacing w:after="0" w:line="240" w:lineRule="auto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BE5FEA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BE5FE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E5FEA" w:rsidRDefault="00BE5FEA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Pr="00053927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GoBack"/>
      <w:bookmarkEnd w:id="1"/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2088C" w:rsidRPr="0052088C">
        <w:rPr>
          <w:rFonts w:ascii="Arial" w:hAnsi="Arial" w:cs="Arial"/>
          <w:sz w:val="24"/>
          <w:szCs w:val="24"/>
        </w:rPr>
        <w:t>(</w:t>
      </w:r>
      <w:proofErr w:type="spellStart"/>
      <w:r w:rsidR="0052088C" w:rsidRPr="0052088C">
        <w:rPr>
          <w:rFonts w:ascii="Arial" w:hAnsi="Arial" w:cs="Arial"/>
          <w:sz w:val="24"/>
          <w:szCs w:val="24"/>
        </w:rPr>
        <w:t>t.j</w:t>
      </w:r>
      <w:proofErr w:type="spellEnd"/>
      <w:r w:rsidR="0052088C" w:rsidRPr="0052088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2088C" w:rsidRPr="0052088C">
        <w:rPr>
          <w:rFonts w:ascii="Arial" w:hAnsi="Arial" w:cs="Arial"/>
          <w:sz w:val="24"/>
          <w:szCs w:val="24"/>
        </w:rPr>
        <w:t>późn</w:t>
      </w:r>
      <w:proofErr w:type="spellEnd"/>
      <w:r w:rsidR="0052088C" w:rsidRPr="0052088C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52088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208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Budowa budynku Laboratorium </w:t>
      </w:r>
      <w:proofErr w:type="spellStart"/>
      <w:r w:rsidRPr="0052088C">
        <w:rPr>
          <w:rFonts w:ascii="Arial" w:eastAsia="Times New Roman" w:hAnsi="Arial" w:cs="Arial"/>
          <w:b/>
          <w:sz w:val="24"/>
          <w:szCs w:val="24"/>
          <w:lang w:eastAsia="pl-PL"/>
        </w:rPr>
        <w:t>Ultraprecyzyjnych</w:t>
      </w:r>
      <w:proofErr w:type="spellEnd"/>
      <w:r w:rsidRPr="005208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Pomiarów Współrzędnościowych, w ramach zadania inwestycyjnego pn. " Budowa budynku Laboratorium </w:t>
      </w:r>
      <w:proofErr w:type="spellStart"/>
      <w:r w:rsidRPr="0052088C">
        <w:rPr>
          <w:rFonts w:ascii="Arial" w:eastAsia="Times New Roman" w:hAnsi="Arial" w:cs="Arial"/>
          <w:b/>
          <w:sz w:val="24"/>
          <w:szCs w:val="24"/>
          <w:lang w:eastAsia="pl-PL"/>
        </w:rPr>
        <w:t>Ultraprecyzyjnych</w:t>
      </w:r>
      <w:proofErr w:type="spellEnd"/>
      <w:r w:rsidRPr="005208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Pomiarów Współrzędnościowych na terenie Kampusu Politechniki Krakowskiej w Czyżynach, WM, Al. Jana Pawła II, Kraków, w ramach projektu NSMET Narodowa Sieć Metrologii Współrzędnościowej "- w formule zaprojektuj i wybuduj.</w:t>
      </w:r>
    </w:p>
    <w:p w:rsidR="0071340C" w:rsidRPr="0071340C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2088C" w:rsidRPr="0052088C">
        <w:rPr>
          <w:rFonts w:ascii="Arial" w:eastAsia="Times New Roman" w:hAnsi="Arial" w:cs="Arial"/>
          <w:b/>
          <w:sz w:val="24"/>
          <w:szCs w:val="24"/>
          <w:lang w:eastAsia="pl-PL"/>
        </w:rPr>
        <w:t>KA-2/090/2022</w:t>
      </w:r>
    </w:p>
    <w:p w:rsidR="00DC652A" w:rsidRPr="00053927" w:rsidRDefault="00DC652A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BE5F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BE5F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BE5F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BE5F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BE5FE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BE5FEA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BE5F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D5A" w:rsidRDefault="007E6D5A" w:rsidP="00025386">
      <w:pPr>
        <w:spacing w:after="0" w:line="240" w:lineRule="auto"/>
      </w:pPr>
      <w:r>
        <w:separator/>
      </w:r>
    </w:p>
  </w:endnote>
  <w:endnote w:type="continuationSeparator" w:id="0">
    <w:p w:rsidR="007E6D5A" w:rsidRDefault="007E6D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88C" w:rsidRDefault="005208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88C" w:rsidRDefault="005208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D5A" w:rsidRDefault="007E6D5A" w:rsidP="00025386">
      <w:pPr>
        <w:spacing w:after="0" w:line="240" w:lineRule="auto"/>
      </w:pPr>
      <w:r>
        <w:separator/>
      </w:r>
    </w:p>
  </w:footnote>
  <w:footnote w:type="continuationSeparator" w:id="0">
    <w:p w:rsidR="007E6D5A" w:rsidRDefault="007E6D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88C" w:rsidRDefault="005208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88C" w:rsidRDefault="005208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88C" w:rsidRDefault="005208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D5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2088C"/>
    <w:rsid w:val="0055145C"/>
    <w:rsid w:val="005624D8"/>
    <w:rsid w:val="00620476"/>
    <w:rsid w:val="00657A47"/>
    <w:rsid w:val="0071340C"/>
    <w:rsid w:val="00745A44"/>
    <w:rsid w:val="007666D6"/>
    <w:rsid w:val="007D6755"/>
    <w:rsid w:val="007E6D5A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E5FEA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02AFC6A"/>
  <w15:chartTrackingRefBased/>
  <w15:docId w15:val="{A0D3AB77-286E-4E18-9E87-6B6683252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2022-08-03T07:05:00Z</dcterms:created>
  <dcterms:modified xsi:type="dcterms:W3CDTF">2022-08-03T07:06:00Z</dcterms:modified>
</cp:coreProperties>
</file>