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KA-2/0</w:t>
      </w:r>
      <w:r w:rsidR="00E81195">
        <w:rPr>
          <w:rFonts w:ascii="Arial" w:hAnsi="Arial" w:cs="Arial"/>
          <w:b/>
          <w:bCs/>
        </w:rPr>
        <w:t>90</w:t>
      </w:r>
      <w:r w:rsidR="00EE1A77" w:rsidRPr="00B740EE">
        <w:rPr>
          <w:rFonts w:ascii="Arial" w:hAnsi="Arial" w:cs="Arial"/>
          <w:b/>
          <w:bCs/>
        </w:rPr>
        <w:t>/2022</w:t>
      </w:r>
    </w:p>
    <w:p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:rsidR="00E616D4" w:rsidRPr="00B740EE" w:rsidRDefault="00E616D4" w:rsidP="00E81195">
      <w:pPr>
        <w:pStyle w:val="Nagwek2"/>
        <w:ind w:left="0"/>
        <w:rPr>
          <w:sz w:val="24"/>
        </w:rPr>
      </w:pPr>
    </w:p>
    <w:p w:rsidR="00EF47EE" w:rsidRPr="00B740EE" w:rsidRDefault="003B310D" w:rsidP="00E81195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:rsidR="00EF47EE" w:rsidRPr="00B740EE" w:rsidRDefault="00EF47EE" w:rsidP="00E81195"/>
    <w:p w:rsidR="00902B46" w:rsidRPr="00B740EE" w:rsidRDefault="00902B46" w:rsidP="00E81195">
      <w:pPr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:rsidR="00902B46" w:rsidRPr="00B740EE" w:rsidRDefault="00902B46" w:rsidP="00E81195">
      <w:pPr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740EE" w:rsidRDefault="00902B46" w:rsidP="00E81195">
      <w:pPr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:rsidR="00902B46" w:rsidRPr="00B740EE" w:rsidRDefault="00B639E0" w:rsidP="00E81195">
      <w:pPr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:rsidR="00B12D3B" w:rsidRPr="00B740EE" w:rsidRDefault="00902B46" w:rsidP="00E81195">
      <w:pPr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:rsidR="00902B46" w:rsidRPr="00B740EE" w:rsidRDefault="00B639E0" w:rsidP="00E81195">
      <w:pPr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:rsidR="00902B46" w:rsidRPr="00B740EE" w:rsidRDefault="00902B46" w:rsidP="00E81195">
      <w:pPr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:rsidR="00413B7D" w:rsidRPr="00B740EE" w:rsidRDefault="002D6B17" w:rsidP="00E81195">
      <w:pPr>
        <w:spacing w:before="120" w:after="60"/>
        <w:jc w:val="both"/>
        <w:outlineLvl w:val="1"/>
      </w:pPr>
      <w:r w:rsidRPr="00B740EE">
        <w:t xml:space="preserve">W odpowiedzi na ogłoszenie </w:t>
      </w:r>
      <w:r w:rsidR="00B04206" w:rsidRPr="00B740EE">
        <w:t>do postępowania prowadzonego w trybie</w:t>
      </w:r>
      <w:r w:rsidR="00930F5C" w:rsidRPr="00B740EE">
        <w:t xml:space="preserve"> </w:t>
      </w:r>
      <w:r w:rsidR="00EE1A77" w:rsidRPr="00B740EE">
        <w:t>podstawowy</w:t>
      </w:r>
      <w:r w:rsidR="00E81195">
        <w:t>m</w:t>
      </w:r>
      <w:r w:rsidR="00EE1A77" w:rsidRPr="00B740EE">
        <w:t xml:space="preserve"> </w:t>
      </w:r>
      <w:r w:rsidR="00E81195">
        <w:t>z możliwością negocjacji</w:t>
      </w:r>
      <w:r w:rsidR="00EE1A77" w:rsidRPr="00B740EE">
        <w:t xml:space="preserve"> - art. 275 pkt. </w:t>
      </w:r>
      <w:r w:rsidR="00E81195">
        <w:t>2</w:t>
      </w:r>
      <w:r w:rsidR="00EE1A77" w:rsidRPr="00B740EE">
        <w:t xml:space="preserve"> ustawy </w:t>
      </w:r>
      <w:proofErr w:type="spellStart"/>
      <w:r w:rsidR="00EE1A77" w:rsidRPr="00B740EE">
        <w:t>Pzp</w:t>
      </w:r>
      <w:proofErr w:type="spellEnd"/>
      <w:r w:rsidR="00040674" w:rsidRPr="00B740EE">
        <w:t xml:space="preserve"> </w:t>
      </w:r>
      <w:r w:rsidR="00B639E0" w:rsidRPr="00B740EE">
        <w:t>pn.</w:t>
      </w:r>
      <w:r w:rsidR="00B04206" w:rsidRPr="00B740EE">
        <w:t>:</w:t>
      </w:r>
      <w:r w:rsidR="00E60230" w:rsidRPr="00B740EE">
        <w:t xml:space="preserve"> </w:t>
      </w:r>
      <w:r w:rsidR="00E81195">
        <w:rPr>
          <w:b/>
          <w:bCs/>
          <w:iCs/>
          <w:color w:val="000000"/>
          <w:lang w:eastAsia="x-none"/>
        </w:rPr>
        <w:t>B</w:t>
      </w:r>
      <w:r w:rsidR="00E81195" w:rsidRPr="00E81195">
        <w:rPr>
          <w:b/>
          <w:bCs/>
          <w:iCs/>
          <w:color w:val="000000"/>
          <w:lang w:val="x-none" w:eastAsia="x-none"/>
        </w:rPr>
        <w:t xml:space="preserve">udowa budynku Laboratorium </w:t>
      </w:r>
      <w:proofErr w:type="spellStart"/>
      <w:r w:rsidR="00E81195" w:rsidRPr="00E81195">
        <w:rPr>
          <w:b/>
          <w:bCs/>
          <w:iCs/>
          <w:color w:val="000000"/>
          <w:lang w:val="x-none" w:eastAsia="x-none"/>
        </w:rPr>
        <w:t>Ultraprecyzyjnych</w:t>
      </w:r>
      <w:proofErr w:type="spellEnd"/>
      <w:r w:rsidR="00E81195" w:rsidRPr="00E81195">
        <w:rPr>
          <w:b/>
          <w:bCs/>
          <w:iCs/>
          <w:color w:val="000000"/>
          <w:lang w:val="x-none" w:eastAsia="x-none"/>
        </w:rPr>
        <w:t xml:space="preserve"> Pomiarów Współrzędnościowych, w ramach zadania inwestycyjnego pn. " Budowa budynku Laboratorium </w:t>
      </w:r>
      <w:proofErr w:type="spellStart"/>
      <w:r w:rsidR="00E81195" w:rsidRPr="00E81195">
        <w:rPr>
          <w:b/>
          <w:bCs/>
          <w:iCs/>
          <w:color w:val="000000"/>
          <w:lang w:val="x-none" w:eastAsia="x-none"/>
        </w:rPr>
        <w:t>Ultraprecyzyjnych</w:t>
      </w:r>
      <w:proofErr w:type="spellEnd"/>
      <w:r w:rsidR="00E81195" w:rsidRPr="00E81195">
        <w:rPr>
          <w:b/>
          <w:bCs/>
          <w:iCs/>
          <w:color w:val="000000"/>
          <w:lang w:val="x-none" w:eastAsia="x-none"/>
        </w:rPr>
        <w:t xml:space="preserve"> Pomiarów Współrzędnościowych na terenie Kampusu Politechniki Krakowskiej w Czyżynach, WM, Al. Jana Pawła II, Kraków, w ramach projektu NSMET Narodowa Sieć Metrologii Współrzędnościowej "- w formule zaprojektuj </w:t>
      </w:r>
      <w:r w:rsidR="00E81195">
        <w:rPr>
          <w:b/>
          <w:bCs/>
          <w:iCs/>
          <w:color w:val="000000"/>
          <w:lang w:eastAsia="x-none"/>
        </w:rPr>
        <w:t xml:space="preserve">                             </w:t>
      </w:r>
      <w:r w:rsidR="00E81195" w:rsidRPr="00E81195">
        <w:rPr>
          <w:b/>
          <w:bCs/>
          <w:iCs/>
          <w:color w:val="000000"/>
          <w:lang w:val="x-none" w:eastAsia="x-none"/>
        </w:rPr>
        <w:t>i wybuduj</w:t>
      </w:r>
      <w:r w:rsidR="00E81195">
        <w:rPr>
          <w:b/>
          <w:bCs/>
          <w:iCs/>
          <w:color w:val="000000"/>
          <w:lang w:eastAsia="x-none"/>
        </w:rPr>
        <w:t xml:space="preserve">, </w:t>
      </w:r>
      <w:r w:rsidR="00E81195" w:rsidRPr="00B740EE">
        <w:rPr>
          <w:b/>
        </w:rPr>
        <w:t xml:space="preserve"> </w:t>
      </w:r>
      <w:r w:rsidRPr="00B740EE">
        <w:t>oferujemy realizację przedmiotu zamówienia z</w:t>
      </w:r>
      <w:r w:rsidR="00B04206" w:rsidRPr="00B740EE">
        <w:t>godnie</w:t>
      </w:r>
      <w:r w:rsidR="00C70E06" w:rsidRPr="00B740EE">
        <w:t xml:space="preserve"> z wymogami określonymi w SIWZ </w:t>
      </w:r>
      <w:r w:rsidRPr="00B740EE">
        <w:t>za cenę</w:t>
      </w:r>
      <w:r w:rsidR="00C70E06" w:rsidRPr="00B740EE"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:rsidTr="00E8119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8CE" w:rsidRPr="00680103" w:rsidRDefault="00E81195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Zakres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:rsidTr="00E81195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55F" w:rsidRPr="00E81195" w:rsidRDefault="00E81195" w:rsidP="003A2563">
            <w:pPr>
              <w:tabs>
                <w:tab w:val="left" w:pos="360"/>
              </w:tabs>
              <w:spacing w:line="276" w:lineRule="auto"/>
            </w:pPr>
            <w:r w:rsidRPr="00E81195">
              <w:t>wykonanie dokumentacji wraz z nadzorami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…………………………...zł</w:t>
            </w:r>
          </w:p>
          <w:p w:rsidR="007238CE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</w:p>
          <w:p w:rsidR="00FF6EE7" w:rsidRDefault="00FF6EE7" w:rsidP="009E726E">
            <w:pPr>
              <w:rPr>
                <w:iCs/>
                <w:sz w:val="16"/>
              </w:rPr>
            </w:pPr>
          </w:p>
          <w:p w:rsidR="00FF6EE7" w:rsidRPr="00680103" w:rsidRDefault="00FF6EE7" w:rsidP="009E726E">
            <w:pPr>
              <w:rPr>
                <w:iCs/>
                <w:sz w:val="16"/>
              </w:rPr>
            </w:pPr>
            <w:bookmarkStart w:id="0" w:name="_Hlk110417834"/>
            <w:r w:rsidRPr="00FF6EE7">
              <w:rPr>
                <w:iCs/>
                <w:sz w:val="16"/>
              </w:rPr>
              <w:t>(nie więcej niż 5 % łącznej ceny za wykonanie robót budowlanych i zagospodarowanie terenu )</w:t>
            </w:r>
            <w:bookmarkEnd w:id="0"/>
          </w:p>
        </w:tc>
      </w:tr>
      <w:tr w:rsidR="007238CE" w:rsidRPr="00680103" w:rsidTr="00E81195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8CE" w:rsidRPr="00E81195" w:rsidRDefault="00E81195" w:rsidP="001A10CA">
            <w:pPr>
              <w:rPr>
                <w:iCs/>
              </w:rPr>
            </w:pPr>
            <w:r w:rsidRPr="00E81195">
              <w:rPr>
                <w:iCs/>
              </w:rPr>
              <w:t>wykonanie robót budowlanych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…………………………...zł</w:t>
            </w:r>
          </w:p>
          <w:p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7238CE" w:rsidRPr="00680103" w:rsidTr="00E81195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8CE" w:rsidRPr="00E81195" w:rsidRDefault="00E81195" w:rsidP="001A10CA">
            <w:pPr>
              <w:rPr>
                <w:iCs/>
              </w:rPr>
            </w:pPr>
            <w:r w:rsidRPr="00E81195">
              <w:rPr>
                <w:iCs/>
              </w:rPr>
              <w:t>zagospodarowanie terenu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 zł</w:t>
            </w:r>
          </w:p>
          <w:p w:rsidR="007238CE" w:rsidRPr="00680103" w:rsidRDefault="007238CE">
            <w:r w:rsidRPr="00680103">
              <w:rPr>
                <w:i/>
                <w:iCs/>
                <w:sz w:val="16"/>
              </w:rPr>
              <w:t>słownie: ………………………………………</w:t>
            </w:r>
            <w:r w:rsidRPr="00680103">
              <w:rPr>
                <w:i/>
                <w:iCs/>
                <w:sz w:val="16"/>
              </w:rPr>
              <w:lastRenderedPageBreak/>
              <w:t>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>
            <w:pPr>
              <w:rPr>
                <w:sz w:val="20"/>
                <w:szCs w:val="20"/>
              </w:rPr>
            </w:pPr>
          </w:p>
          <w:p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680103" w:rsidRDefault="007238CE"/>
          <w:p w:rsidR="007238CE" w:rsidRPr="00680103" w:rsidRDefault="007238CE">
            <w:r w:rsidRPr="00680103">
              <w:t>…………………… zł</w:t>
            </w:r>
          </w:p>
          <w:p w:rsidR="007238CE" w:rsidRPr="00680103" w:rsidRDefault="007238CE">
            <w:r w:rsidRPr="00680103">
              <w:rPr>
                <w:i/>
                <w:iCs/>
                <w:sz w:val="16"/>
              </w:rPr>
              <w:t>słownie: ………………………………………………</w:t>
            </w:r>
            <w:r w:rsidRPr="00680103">
              <w:rPr>
                <w:i/>
                <w:iCs/>
                <w:sz w:val="16"/>
              </w:rPr>
              <w:lastRenderedPageBreak/>
              <w:t>…………………………………………………………………………………………………………………</w:t>
            </w:r>
            <w:r w:rsidR="00017CA4" w:rsidRPr="00680103">
              <w:rPr>
                <w:i/>
                <w:iCs/>
                <w:sz w:val="16"/>
              </w:rPr>
              <w:t>………………………</w:t>
            </w:r>
            <w:r w:rsidRPr="00680103">
              <w:rPr>
                <w:i/>
                <w:iCs/>
                <w:sz w:val="16"/>
              </w:rPr>
              <w:t>……</w:t>
            </w:r>
          </w:p>
        </w:tc>
      </w:tr>
      <w:tr w:rsidR="00E81195" w:rsidRPr="00680103" w:rsidTr="00E81195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195" w:rsidRPr="00E81195" w:rsidRDefault="00E81195" w:rsidP="00E81195">
            <w:pPr>
              <w:rPr>
                <w:iCs/>
              </w:rPr>
            </w:pPr>
            <w:r w:rsidRPr="00E81195">
              <w:rPr>
                <w:iCs/>
              </w:rPr>
              <w:lastRenderedPageBreak/>
              <w:t>wykonanie tablicy informacyjnej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/>
          <w:p w:rsidR="00E81195" w:rsidRPr="00680103" w:rsidRDefault="00E81195" w:rsidP="00E81195">
            <w:r w:rsidRPr="00680103">
              <w:t>………………… zł</w:t>
            </w:r>
          </w:p>
          <w:p w:rsidR="00E81195" w:rsidRPr="00680103" w:rsidRDefault="00E81195" w:rsidP="00E81195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>
            <w:pPr>
              <w:rPr>
                <w:sz w:val="20"/>
                <w:szCs w:val="20"/>
              </w:rPr>
            </w:pPr>
          </w:p>
          <w:p w:rsidR="00E81195" w:rsidRPr="00680103" w:rsidRDefault="00E81195" w:rsidP="00E81195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 23 %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/>
          <w:p w:rsidR="00E81195" w:rsidRPr="00680103" w:rsidRDefault="00E81195" w:rsidP="00E81195">
            <w:r w:rsidRPr="00680103">
              <w:t>…………………… zł</w:t>
            </w:r>
          </w:p>
          <w:p w:rsidR="00E81195" w:rsidRPr="00680103" w:rsidRDefault="00E81195" w:rsidP="00E81195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81195" w:rsidRPr="00B740EE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</w:t>
            </w:r>
          </w:p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 RAZEM:</w:t>
            </w:r>
          </w:p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195" w:rsidRPr="00680103" w:rsidRDefault="00E81195" w:rsidP="00E81195">
            <w:pPr>
              <w:rPr>
                <w:b/>
              </w:rPr>
            </w:pPr>
          </w:p>
          <w:p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:rsidR="00E81195" w:rsidRPr="00B740EE" w:rsidRDefault="00E81195" w:rsidP="00E81195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B64116" w:rsidRDefault="00B64116" w:rsidP="00B64116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KRYTERIACH :</w:t>
      </w:r>
    </w:p>
    <w:p w:rsidR="00B64116" w:rsidRDefault="00B64116" w:rsidP="00B64116">
      <w:pPr>
        <w:widowControl w:val="0"/>
        <w:ind w:right="1"/>
        <w:jc w:val="center"/>
        <w:rPr>
          <w:b/>
          <w:lang w:eastAsia="zh-CN"/>
        </w:rPr>
      </w:pPr>
    </w:p>
    <w:p w:rsidR="00413B7D" w:rsidRDefault="00B64116" w:rsidP="00B64116">
      <w:pPr>
        <w:pStyle w:val="Akapitzlist"/>
        <w:widowControl w:val="0"/>
        <w:numPr>
          <w:ilvl w:val="0"/>
          <w:numId w:val="27"/>
        </w:numPr>
        <w:ind w:right="1"/>
        <w:jc w:val="both"/>
        <w:rPr>
          <w:rFonts w:ascii="Arial" w:hAnsi="Arial" w:cs="Arial"/>
          <w:lang w:eastAsia="zh-CN"/>
        </w:rPr>
      </w:pPr>
      <w:r w:rsidRPr="00B64116">
        <w:rPr>
          <w:rFonts w:ascii="Arial" w:hAnsi="Arial" w:cs="Arial"/>
          <w:lang w:eastAsia="zh-CN"/>
        </w:rPr>
        <w:t>Oświadczamy, że o</w:t>
      </w:r>
      <w:r w:rsidR="00413B7D" w:rsidRPr="00B64116">
        <w:rPr>
          <w:rFonts w:ascii="Arial" w:hAnsi="Arial" w:cs="Arial"/>
          <w:lang w:eastAsia="zh-CN"/>
        </w:rPr>
        <w:t xml:space="preserve">kres udzielonej rękojmi na </w:t>
      </w:r>
      <w:r w:rsidR="00FF2760">
        <w:rPr>
          <w:rFonts w:ascii="Arial" w:hAnsi="Arial" w:cs="Arial"/>
          <w:lang w:eastAsia="zh-CN"/>
        </w:rPr>
        <w:t>przedmiot umowy</w:t>
      </w:r>
      <w:r w:rsidR="00413B7D" w:rsidRPr="00B64116">
        <w:rPr>
          <w:rFonts w:ascii="Arial" w:hAnsi="Arial" w:cs="Arial"/>
          <w:lang w:eastAsia="zh-CN"/>
        </w:rPr>
        <w:t xml:space="preserve">  </w:t>
      </w:r>
      <w:r w:rsidRPr="00B64116">
        <w:rPr>
          <w:rFonts w:ascii="Arial" w:hAnsi="Arial" w:cs="Arial"/>
          <w:lang w:eastAsia="zh-CN"/>
        </w:rPr>
        <w:t>w</w:t>
      </w:r>
      <w:r w:rsidR="00413B7D" w:rsidRPr="00B64116">
        <w:rPr>
          <w:rFonts w:ascii="Arial" w:hAnsi="Arial" w:cs="Arial"/>
          <w:lang w:eastAsia="zh-CN"/>
        </w:rPr>
        <w:t xml:space="preserve">ynosi: : ………….... lat </w:t>
      </w:r>
    </w:p>
    <w:p w:rsidR="00B64116" w:rsidRPr="00B64116" w:rsidRDefault="00B64116" w:rsidP="00B64116">
      <w:pPr>
        <w:pStyle w:val="Akapitzlist"/>
        <w:widowControl w:val="0"/>
        <w:ind w:right="1"/>
        <w:jc w:val="both"/>
        <w:rPr>
          <w:rFonts w:ascii="Arial" w:hAnsi="Arial" w:cs="Arial"/>
          <w:lang w:eastAsia="zh-CN"/>
        </w:rPr>
      </w:pPr>
    </w:p>
    <w:p w:rsidR="00B64116" w:rsidRPr="00B64116" w:rsidRDefault="00B64116" w:rsidP="00B64116">
      <w:pPr>
        <w:pStyle w:val="Akapitzlist"/>
        <w:widowControl w:val="0"/>
        <w:numPr>
          <w:ilvl w:val="0"/>
          <w:numId w:val="27"/>
        </w:numPr>
        <w:ind w:right="1"/>
        <w:jc w:val="both"/>
        <w:rPr>
          <w:rFonts w:ascii="Arial" w:hAnsi="Arial" w:cs="Arial"/>
          <w:lang w:eastAsia="zh-CN"/>
        </w:rPr>
      </w:pPr>
      <w:r w:rsidRPr="00B64116">
        <w:rPr>
          <w:rFonts w:ascii="Arial" w:hAnsi="Arial" w:cs="Arial"/>
        </w:rPr>
        <w:t>Informacje dotyczące Głównego Projektanta</w:t>
      </w:r>
      <w:r w:rsidRPr="00B64116">
        <w:rPr>
          <w:rFonts w:ascii="Arial" w:hAnsi="Arial" w:cs="Arial"/>
          <w:i/>
        </w:rPr>
        <w:t>:</w:t>
      </w:r>
    </w:p>
    <w:p w:rsidR="00B64116" w:rsidRDefault="00B64116" w:rsidP="00B64116">
      <w:pPr>
        <w:ind w:left="720"/>
        <w:jc w:val="both"/>
      </w:pPr>
    </w:p>
    <w:p w:rsidR="00B64116" w:rsidRPr="00B64116" w:rsidRDefault="00B64116" w:rsidP="00B64116">
      <w:pPr>
        <w:ind w:left="720"/>
        <w:jc w:val="both"/>
        <w:rPr>
          <w:i/>
        </w:rPr>
      </w:pPr>
      <w:r w:rsidRPr="00B64116">
        <w:t xml:space="preserve">Funkcje Głównego Projektanta będzie pełnił(a): </w:t>
      </w:r>
      <w:r w:rsidRPr="00B64116">
        <w:rPr>
          <w:b/>
        </w:rPr>
        <w:t xml:space="preserve">………………………………….…………………………….……… </w:t>
      </w:r>
      <w:r w:rsidRPr="00B64116">
        <w:rPr>
          <w:i/>
        </w:rPr>
        <w:t xml:space="preserve">(imię nazwisko) </w:t>
      </w:r>
    </w:p>
    <w:p w:rsidR="003B22C8" w:rsidRDefault="00B64116" w:rsidP="00B64116">
      <w:pPr>
        <w:ind w:left="709"/>
        <w:jc w:val="both"/>
      </w:pPr>
      <w:r>
        <w:t xml:space="preserve">Osoba wskazana jako Główny Projektant </w:t>
      </w:r>
      <w:r w:rsidRPr="00B64116">
        <w:t xml:space="preserve">posiada uprawnienia budowlane do projektowania bez ograniczeń w specjalności architektonicznej </w:t>
      </w:r>
      <w:r>
        <w:t xml:space="preserve">oraz </w:t>
      </w:r>
      <w:r w:rsidRPr="00B64116">
        <w:t>doświadczenie i zrealizowała dokumentacj</w:t>
      </w:r>
      <w:r>
        <w:t>e</w:t>
      </w:r>
      <w:r w:rsidRPr="00B64116">
        <w:t xml:space="preserve"> projektow</w:t>
      </w:r>
      <w:r>
        <w:t>e</w:t>
      </w:r>
      <w:r w:rsidRPr="00B64116">
        <w:t xml:space="preserve">, każda obejmująca swoim zakresem remont / przebudowę / budowę budynku laboratoryjnego / użyteczności publicznej / przemysłowego wraz z instalacjami: sanitarnymi, elektrycznymi, wentylacji mechanicznej </w:t>
      </w:r>
      <w:r w:rsidR="006C7189">
        <w:t xml:space="preserve">oraz </w:t>
      </w:r>
      <w:r w:rsidRPr="00B64116">
        <w:t>z klimatyzacją precyzyjną</w:t>
      </w:r>
      <w:r>
        <w:t>, zgodnie z poniższym zestawieniem</w:t>
      </w:r>
      <w:r w:rsidR="003B22C8">
        <w:t xml:space="preserve">. </w:t>
      </w:r>
    </w:p>
    <w:p w:rsidR="003B22C8" w:rsidRDefault="003B22C8" w:rsidP="00B64116">
      <w:pPr>
        <w:ind w:left="709"/>
        <w:jc w:val="both"/>
      </w:pPr>
    </w:p>
    <w:p w:rsidR="00B64116" w:rsidRDefault="003B22C8" w:rsidP="003B22C8">
      <w:pPr>
        <w:ind w:left="709"/>
        <w:jc w:val="center"/>
      </w:pPr>
      <w:r>
        <w:t>DOŚWIADCZENIE GŁÓWNEGO PROJEKTANTA</w:t>
      </w:r>
    </w:p>
    <w:p w:rsidR="00B64116" w:rsidRPr="00B64116" w:rsidRDefault="00B64116" w:rsidP="003B22C8">
      <w:pPr>
        <w:ind w:left="1200"/>
        <w:jc w:val="both"/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09"/>
        <w:gridCol w:w="1546"/>
        <w:gridCol w:w="2060"/>
        <w:gridCol w:w="1453"/>
        <w:gridCol w:w="1397"/>
        <w:gridCol w:w="1524"/>
      </w:tblGrid>
      <w:tr w:rsidR="00295510" w:rsidRPr="003F5778" w:rsidTr="00295510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L.p.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 w:rsidRPr="003F5778">
              <w:rPr>
                <w:sz w:val="16"/>
                <w:szCs w:val="16"/>
              </w:rPr>
              <w:t>dd</w:t>
            </w:r>
            <w:proofErr w:type="spellEnd"/>
            <w:r w:rsidRPr="003F5778">
              <w:rPr>
                <w:sz w:val="16"/>
                <w:szCs w:val="16"/>
              </w:rPr>
              <w:t>-mm-</w:t>
            </w:r>
            <w:proofErr w:type="spellStart"/>
            <w:r w:rsidRPr="003F5778">
              <w:rPr>
                <w:sz w:val="16"/>
                <w:szCs w:val="16"/>
              </w:rPr>
              <w:t>rr</w:t>
            </w:r>
            <w:proofErr w:type="spellEnd"/>
            <w:r w:rsidRPr="003F5778">
              <w:rPr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bookmarkStart w:id="1" w:name="_GoBack"/>
            <w:bookmarkEnd w:id="1"/>
            <w:r w:rsidRPr="003F5778"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Zamawiający (nazwa, adres)</w:t>
            </w:r>
          </w:p>
        </w:tc>
      </w:tr>
      <w:tr w:rsidR="00295510" w:rsidRPr="003F5778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</w:tr>
      <w:tr w:rsidR="00295510" w:rsidRPr="003F5778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</w:tr>
      <w:tr w:rsidR="00295510" w:rsidRPr="003F5778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</w:tr>
      <w:tr w:rsidR="00295510" w:rsidRPr="003F5778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</w:tr>
      <w:tr w:rsidR="00295510" w:rsidRPr="003F5778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</w:tr>
      <w:tr w:rsidR="00295510" w:rsidRPr="003F5778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510" w:rsidRPr="003F5778" w:rsidRDefault="00295510" w:rsidP="00B30B77">
            <w:pPr>
              <w:jc w:val="both"/>
            </w:pPr>
          </w:p>
        </w:tc>
      </w:tr>
    </w:tbl>
    <w:p w:rsidR="00B64116" w:rsidRPr="003F5778" w:rsidRDefault="00B64116" w:rsidP="00B64116">
      <w:pPr>
        <w:ind w:left="720"/>
        <w:jc w:val="both"/>
      </w:pPr>
    </w:p>
    <w:p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:rsidR="00195FD6" w:rsidRPr="00195FD6" w:rsidRDefault="00195FD6" w:rsidP="00195FD6">
      <w:pPr>
        <w:pStyle w:val="Akapitzlist"/>
        <w:numPr>
          <w:ilvl w:val="0"/>
          <w:numId w:val="20"/>
        </w:numPr>
        <w:rPr>
          <w:rFonts w:ascii="Arial" w:hAnsi="Arial" w:cs="Arial"/>
          <w:color w:val="000000"/>
          <w:sz w:val="23"/>
          <w:szCs w:val="23"/>
          <w:lang w:eastAsia="ar-SA"/>
        </w:rPr>
      </w:pPr>
      <w:r w:rsidRPr="00195FD6">
        <w:rPr>
          <w:rFonts w:ascii="Arial" w:hAnsi="Arial" w:cs="Arial"/>
          <w:color w:val="000000"/>
          <w:sz w:val="23"/>
          <w:szCs w:val="23"/>
          <w:lang w:eastAsia="ar-SA"/>
        </w:rPr>
        <w:t xml:space="preserve">Zobowiązujemy się, w przypadku wybrania naszej oferty jako najkorzystniejszej, do wniesienia zabezpieczenia należytego wykonania umowy w wysokości </w:t>
      </w:r>
      <w:r w:rsidR="006F204C">
        <w:rPr>
          <w:rFonts w:ascii="Arial" w:hAnsi="Arial" w:cs="Arial"/>
          <w:color w:val="000000"/>
          <w:sz w:val="23"/>
          <w:szCs w:val="23"/>
          <w:lang w:eastAsia="ar-SA"/>
        </w:rPr>
        <w:t>5</w:t>
      </w:r>
      <w:r w:rsidRPr="00195FD6">
        <w:rPr>
          <w:rFonts w:ascii="Arial" w:hAnsi="Arial" w:cs="Arial"/>
          <w:color w:val="000000"/>
          <w:sz w:val="23"/>
          <w:szCs w:val="23"/>
          <w:lang w:eastAsia="ar-SA"/>
        </w:rPr>
        <w:t xml:space="preserve"> % ceny ofertowej brutto.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lastRenderedPageBreak/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 xml:space="preserve">Oświadczam/y, że warunki udziału w postępowaniu określone w pkt. </w:t>
      </w:r>
      <w:r w:rsidR="003B22C8">
        <w:rPr>
          <w:lang w:eastAsia="zh-CN"/>
        </w:rPr>
        <w:t>8</w:t>
      </w:r>
      <w:r w:rsidRPr="00B740EE">
        <w:rPr>
          <w:lang w:eastAsia="zh-CN"/>
        </w:rPr>
        <w:t xml:space="preserve">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3B22C8">
      <w:footerReference w:type="even" r:id="rId8"/>
      <w:footerReference w:type="default" r:id="rId9"/>
      <w:headerReference w:type="first" r:id="rId10"/>
      <w:pgSz w:w="11906" w:h="16838"/>
      <w:pgMar w:top="1500" w:right="1418" w:bottom="568" w:left="1418" w:header="993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FFE" w:rsidRDefault="00A44FFE">
      <w:r>
        <w:separator/>
      </w:r>
    </w:p>
  </w:endnote>
  <w:endnote w:type="continuationSeparator" w:id="0">
    <w:p w:rsidR="00A44FFE" w:rsidRDefault="00A44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  <w:p w:rsidR="00AA3C36" w:rsidRDefault="00AA3C36">
    <w:pPr>
      <w:pStyle w:val="Stopka"/>
    </w:pPr>
  </w:p>
  <w:p w:rsidR="00AA3C36" w:rsidRDefault="00AA3C36">
    <w:pPr>
      <w:pStyle w:val="Stopka"/>
    </w:pPr>
  </w:p>
  <w:p w:rsidR="00AA3C36" w:rsidRDefault="00AA3C36" w:rsidP="00AA3C36">
    <w:pPr>
      <w:pStyle w:val="Stopka"/>
      <w:jc w:val="center"/>
      <w:rPr>
        <w:rFonts w:asciiTheme="minorHAnsi" w:hAnsiTheme="minorHAnsi" w:cstheme="minorBidi"/>
        <w:b/>
        <w:color w:val="1F4E79" w:themeColor="accent5" w:themeShade="80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FFE" w:rsidRDefault="00A44FFE">
      <w:r>
        <w:separator/>
      </w:r>
    </w:p>
  </w:footnote>
  <w:footnote w:type="continuationSeparator" w:id="0">
    <w:p w:rsidR="00A44FFE" w:rsidRDefault="00A44F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  <w:p w:rsidR="00E81195" w:rsidRDefault="00E81195" w:rsidP="00E81195">
      <w:pPr>
        <w:pStyle w:val="Stopka"/>
      </w:pPr>
      <w:r>
        <w:rPr>
          <w:noProof/>
        </w:rPr>
        <w:drawing>
          <wp:inline distT="0" distB="0" distL="0" distR="0">
            <wp:extent cx="5905500" cy="11430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195" w:rsidRDefault="00E81195">
      <w:pPr>
        <w:pStyle w:val="Tekstprzypisudolnego"/>
      </w:pPr>
    </w:p>
  </w:footnote>
  <w:footnote w:id="2">
    <w:p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195" w:rsidRDefault="00E81195">
    <w:pPr>
      <w:pStyle w:val="Nagwek"/>
    </w:pPr>
    <w:r>
      <w:rPr>
        <w:noProof/>
      </w:rPr>
      <w:drawing>
        <wp:inline distT="0" distB="0" distL="0" distR="0" wp14:anchorId="3A133B2D" wp14:editId="0ED21115">
          <wp:extent cx="5759450" cy="723900"/>
          <wp:effectExtent l="0" t="0" r="0" b="0"/>
          <wp:docPr id="41" name="Obraz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B868FF00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4E720A"/>
    <w:multiLevelType w:val="hybridMultilevel"/>
    <w:tmpl w:val="0CF46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3197E"/>
    <w:multiLevelType w:val="multilevel"/>
    <w:tmpl w:val="AE78E5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E817714"/>
    <w:multiLevelType w:val="hybridMultilevel"/>
    <w:tmpl w:val="7C8EF0C6"/>
    <w:lvl w:ilvl="0" w:tplc="7A9C2278">
      <w:start w:val="1"/>
      <w:numFmt w:val="lowerLetter"/>
      <w:lvlText w:val="%1)"/>
      <w:lvlJc w:val="left"/>
      <w:pPr>
        <w:ind w:left="1200" w:hanging="4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7"/>
  </w:num>
  <w:num w:numId="25">
    <w:abstractNumId w:val="13"/>
  </w:num>
  <w:num w:numId="26">
    <w:abstractNumId w:val="4"/>
  </w:num>
  <w:num w:numId="27">
    <w:abstractNumId w:val="1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124B57"/>
    <w:rsid w:val="00134E12"/>
    <w:rsid w:val="00142716"/>
    <w:rsid w:val="00151DC1"/>
    <w:rsid w:val="001734DA"/>
    <w:rsid w:val="001940CB"/>
    <w:rsid w:val="00195FD6"/>
    <w:rsid w:val="0019679F"/>
    <w:rsid w:val="001A10CA"/>
    <w:rsid w:val="001A30F2"/>
    <w:rsid w:val="001A7714"/>
    <w:rsid w:val="001B2FB6"/>
    <w:rsid w:val="001C18B2"/>
    <w:rsid w:val="001C2056"/>
    <w:rsid w:val="001C6B7C"/>
    <w:rsid w:val="0020004E"/>
    <w:rsid w:val="00257D3C"/>
    <w:rsid w:val="00260D69"/>
    <w:rsid w:val="002855DD"/>
    <w:rsid w:val="00295510"/>
    <w:rsid w:val="002A2489"/>
    <w:rsid w:val="002C5543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22C8"/>
    <w:rsid w:val="003B310D"/>
    <w:rsid w:val="003D05D2"/>
    <w:rsid w:val="00413B7D"/>
    <w:rsid w:val="00417B4B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0103"/>
    <w:rsid w:val="00687135"/>
    <w:rsid w:val="006B221B"/>
    <w:rsid w:val="006C7189"/>
    <w:rsid w:val="006F204C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B2298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D64C9"/>
    <w:rsid w:val="009E726E"/>
    <w:rsid w:val="009F53A2"/>
    <w:rsid w:val="00A17BF5"/>
    <w:rsid w:val="00A23458"/>
    <w:rsid w:val="00A44FFE"/>
    <w:rsid w:val="00AA3C36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64116"/>
    <w:rsid w:val="00B740EE"/>
    <w:rsid w:val="00B9752F"/>
    <w:rsid w:val="00BC1E84"/>
    <w:rsid w:val="00BE2535"/>
    <w:rsid w:val="00BE751B"/>
    <w:rsid w:val="00C17EBD"/>
    <w:rsid w:val="00C70E06"/>
    <w:rsid w:val="00C85D00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1195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B2FB5"/>
    <w:rsid w:val="00FE5D4B"/>
    <w:rsid w:val="00FE6C22"/>
    <w:rsid w:val="00FF01BD"/>
    <w:rsid w:val="00FF2760"/>
    <w:rsid w:val="00FF6EE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E81195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81195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81195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qFormat/>
    <w:rsid w:val="00E81195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rsid w:val="00E81195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E8119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8119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8119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8119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81195"/>
    <w:rPr>
      <w:rFonts w:ascii="Arial" w:hAnsi="Arial" w:cs="Arial"/>
      <w:sz w:val="22"/>
      <w:szCs w:val="22"/>
    </w:rPr>
  </w:style>
  <w:style w:type="paragraph" w:styleId="Tytu">
    <w:name w:val="Title"/>
    <w:basedOn w:val="Normalny"/>
    <w:next w:val="Normalny"/>
    <w:link w:val="TytuZnak"/>
    <w:autoRedefine/>
    <w:qFormat/>
    <w:rsid w:val="00E81195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E81195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7D4AA-FD0C-46A9-933F-C4818A478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4</Pages>
  <Words>817</Words>
  <Characters>7022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9</cp:revision>
  <cp:lastPrinted>2022-08-22T10:59:00Z</cp:lastPrinted>
  <dcterms:created xsi:type="dcterms:W3CDTF">2022-08-01T11:26:00Z</dcterms:created>
  <dcterms:modified xsi:type="dcterms:W3CDTF">2022-08-22T11:15:00Z</dcterms:modified>
</cp:coreProperties>
</file>