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93360" w14:textId="77777777" w:rsidR="006676AE" w:rsidRPr="00B36ABD" w:rsidRDefault="006676AE" w:rsidP="001866B0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4709C1" w:rsidRPr="004709C1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34FED908" w14:textId="35517DFB" w:rsidR="006676AE" w:rsidRPr="005103B9" w:rsidRDefault="005103B9" w:rsidP="001866B0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709C1" w:rsidRPr="004709C1">
        <w:rPr>
          <w:rFonts w:ascii="Times New Roman" w:hAnsi="Times New Roman"/>
          <w:b/>
        </w:rPr>
        <w:t>SZW/DZP/</w:t>
      </w:r>
      <w:r w:rsidR="000F06D0">
        <w:rPr>
          <w:rFonts w:ascii="Times New Roman" w:hAnsi="Times New Roman"/>
          <w:b/>
        </w:rPr>
        <w:t>22</w:t>
      </w:r>
      <w:r w:rsidR="004709C1" w:rsidRPr="004709C1">
        <w:rPr>
          <w:rFonts w:ascii="Times New Roman" w:hAnsi="Times New Roman"/>
          <w:b/>
        </w:rPr>
        <w:t>/202</w:t>
      </w:r>
      <w:r w:rsidR="00C73C5B">
        <w:rPr>
          <w:rFonts w:ascii="Times New Roman" w:hAnsi="Times New Roman"/>
          <w:b/>
        </w:rPr>
        <w:t>2</w:t>
      </w:r>
    </w:p>
    <w:p w14:paraId="3C113BE1" w14:textId="77777777" w:rsidR="001866B0" w:rsidRDefault="001866B0" w:rsidP="001866B0">
      <w:pPr>
        <w:spacing w:after="0" w:line="240" w:lineRule="auto"/>
        <w:ind w:left="4111"/>
        <w:rPr>
          <w:rFonts w:ascii="Times New Roman" w:hAnsi="Times New Roman"/>
          <w:b/>
        </w:rPr>
      </w:pPr>
    </w:p>
    <w:p w14:paraId="2FD8E9D7" w14:textId="7DAD704D" w:rsidR="00C4103F" w:rsidRPr="00E24546" w:rsidRDefault="006676AE" w:rsidP="001866B0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F8FA018" w14:textId="77777777" w:rsidR="006676AE" w:rsidRPr="00E24546" w:rsidRDefault="006676AE" w:rsidP="001866B0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09C1" w:rsidRPr="004709C1">
        <w:rPr>
          <w:sz w:val="22"/>
          <w:szCs w:val="22"/>
        </w:rPr>
        <w:t>SZPITAL WOJEWÓDZKI W POZNANIU</w:t>
      </w:r>
    </w:p>
    <w:p w14:paraId="33FD7B08" w14:textId="77777777" w:rsidR="006676AE" w:rsidRPr="00E24546" w:rsidRDefault="006676AE" w:rsidP="001866B0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09C1" w:rsidRPr="004709C1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4709C1" w:rsidRPr="004709C1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1E65B23B" w14:textId="77777777" w:rsidR="00F90CD1" w:rsidRDefault="006676AE" w:rsidP="001866B0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09C1" w:rsidRPr="004709C1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4709C1" w:rsidRPr="004709C1">
        <w:rPr>
          <w:sz w:val="22"/>
          <w:szCs w:val="22"/>
        </w:rPr>
        <w:t>Poznań</w:t>
      </w:r>
    </w:p>
    <w:p w14:paraId="3E73507C" w14:textId="77777777" w:rsidR="00C4103F" w:rsidRPr="00F90CD1" w:rsidRDefault="006676AE" w:rsidP="001866B0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68E370B9" w14:textId="7C330A8A" w:rsidR="00C4103F" w:rsidRPr="00E24546" w:rsidRDefault="007118F0" w:rsidP="001866B0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78685493" w14:textId="77777777" w:rsidR="007118F0" w:rsidRPr="004541F9" w:rsidRDefault="007118F0" w:rsidP="001866B0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58196C5" w14:textId="77777777" w:rsidR="00757EFB" w:rsidRPr="006676AE" w:rsidRDefault="00757EFB" w:rsidP="001866B0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781D7B5" w14:textId="77777777" w:rsidR="007118F0" w:rsidRPr="006676AE" w:rsidRDefault="007118F0" w:rsidP="001866B0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B3D3A47" w14:textId="77777777" w:rsidR="007118F0" w:rsidRPr="004541F9" w:rsidRDefault="007936D6" w:rsidP="001866B0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6F1BBD6" w14:textId="77777777" w:rsidR="00C4103F" w:rsidRPr="004541F9" w:rsidRDefault="007936D6" w:rsidP="001866B0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32BFFF4C" w14:textId="77777777" w:rsidR="00757EFB" w:rsidRPr="004541F9" w:rsidRDefault="00757EFB" w:rsidP="001866B0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AB1D882" w14:textId="1E4E489D" w:rsidR="007936D6" w:rsidRDefault="007936D6" w:rsidP="001866B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C446954" w14:textId="2789A17F" w:rsidR="001866B0" w:rsidRDefault="001866B0" w:rsidP="001866B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660540C7" w14:textId="77777777" w:rsidR="001866B0" w:rsidRPr="006676AE" w:rsidRDefault="001866B0" w:rsidP="001866B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63CBBB28" w14:textId="77777777" w:rsidR="00484F88" w:rsidRPr="006676AE" w:rsidRDefault="00484F88" w:rsidP="001866B0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709C1" w:rsidRPr="00110593" w14:paraId="2ECD79FE" w14:textId="77777777" w:rsidTr="004D58DD">
        <w:tc>
          <w:tcPr>
            <w:tcW w:w="9212" w:type="dxa"/>
            <w:shd w:val="clear" w:color="auto" w:fill="D9D9D9"/>
          </w:tcPr>
          <w:p w14:paraId="19D7D5C2" w14:textId="77777777" w:rsidR="004709C1" w:rsidRPr="00110593" w:rsidRDefault="004709C1" w:rsidP="001866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830405B" w14:textId="77777777" w:rsidR="004709C1" w:rsidRPr="00110593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4709C1">
              <w:rPr>
                <w:rFonts w:ascii="Times New Roman" w:hAnsi="Times New Roman"/>
              </w:rPr>
              <w:t>(</w:t>
            </w:r>
            <w:proofErr w:type="spellStart"/>
            <w:r w:rsidRPr="004709C1">
              <w:rPr>
                <w:rFonts w:ascii="Times New Roman" w:hAnsi="Times New Roman"/>
              </w:rPr>
              <w:t>t.j</w:t>
            </w:r>
            <w:proofErr w:type="spellEnd"/>
            <w:r w:rsidRPr="004709C1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3E21A479" w14:textId="77777777" w:rsidR="004709C1" w:rsidRPr="00110593" w:rsidRDefault="004709C1" w:rsidP="001866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2BAF7F63" w14:textId="77777777" w:rsidR="004709C1" w:rsidRPr="00110593" w:rsidRDefault="004709C1" w:rsidP="001866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6B6D31B" w14:textId="77777777" w:rsidR="004709C1" w:rsidRPr="00110593" w:rsidRDefault="004709C1" w:rsidP="001866B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1BCDCE2E" w14:textId="77777777" w:rsidR="006F0034" w:rsidRDefault="006F0034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416B8A6F" w14:textId="7293029C" w:rsidR="004C4854" w:rsidRDefault="004C4854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5AAA85A" w14:textId="556724EB" w:rsidR="005434B3" w:rsidRDefault="001F027E" w:rsidP="001866B0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4709C1" w:rsidRPr="004709C1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710024D5" w14:textId="77777777" w:rsidR="001866B0" w:rsidRDefault="001866B0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10FBD706" w14:textId="77777777" w:rsidR="000F06D0" w:rsidRPr="000F06D0" w:rsidRDefault="000F06D0" w:rsidP="000F06D0">
      <w:pPr>
        <w:spacing w:after="0" w:line="240" w:lineRule="auto"/>
        <w:jc w:val="center"/>
        <w:rPr>
          <w:rFonts w:ascii="Times New Roman" w:hAnsi="Times New Roman"/>
          <w:b/>
        </w:rPr>
      </w:pPr>
      <w:r w:rsidRPr="000F06D0">
        <w:rPr>
          <w:rFonts w:ascii="Times New Roman" w:hAnsi="Times New Roman"/>
          <w:b/>
        </w:rPr>
        <w:t>Odbiór odpadów komunalnych z filii nr 2 Szpitala Wojewódzkiego w Poznaniu</w:t>
      </w:r>
    </w:p>
    <w:p w14:paraId="758E1E5F" w14:textId="1704FD63" w:rsidR="004C51D2" w:rsidRDefault="004C51D2" w:rsidP="004C51D2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9545CFB" w14:textId="77777777" w:rsidR="004C51D2" w:rsidRDefault="004C51D2" w:rsidP="004C51D2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84DFEFA" w14:textId="04B381FB" w:rsidR="00F90CD1" w:rsidRDefault="00E65685" w:rsidP="001866B0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633BBDFF" w14:textId="77777777" w:rsidR="00C113BF" w:rsidRPr="00023477" w:rsidRDefault="00C113BF" w:rsidP="001866B0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05F4BF2D" w14:textId="77777777" w:rsidR="002426FF" w:rsidRPr="00232DF0" w:rsidRDefault="002426FF" w:rsidP="001866B0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956C52B" w14:textId="77777777" w:rsidR="00710937" w:rsidRPr="00292198" w:rsidRDefault="00710937" w:rsidP="001866B0">
      <w:pPr>
        <w:spacing w:after="0" w:line="240" w:lineRule="auto"/>
        <w:rPr>
          <w:rFonts w:ascii="Times New Roman" w:hAnsi="Times New Roman"/>
        </w:rPr>
      </w:pPr>
    </w:p>
    <w:p w14:paraId="30D6AF5B" w14:textId="021D3DCE" w:rsidR="00023477" w:rsidRDefault="00023477" w:rsidP="001866B0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6D8B132" w14:textId="77777777" w:rsidR="004F53ED" w:rsidRDefault="004F53ED" w:rsidP="001866B0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711FA65" w14:textId="77777777" w:rsidR="00023477" w:rsidRDefault="00023477" w:rsidP="001866B0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7BFC158" w14:textId="77777777" w:rsidR="00023477" w:rsidRPr="00F90CD1" w:rsidRDefault="00023477" w:rsidP="001866B0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2691FD7" w14:textId="77777777" w:rsidR="00023477" w:rsidRPr="00F90CD1" w:rsidRDefault="00023477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5F750E6" w14:textId="77777777" w:rsidR="00023477" w:rsidRPr="00F90CD1" w:rsidRDefault="00023477" w:rsidP="001866B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BE76091" w14:textId="77777777" w:rsidR="00023477" w:rsidRPr="004541F9" w:rsidRDefault="00023477" w:rsidP="001866B0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1D7EE74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267092CA" w14:textId="3212AF32" w:rsidR="00023477" w:rsidRPr="00023477" w:rsidRDefault="00C113BF" w:rsidP="001866B0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47BC0974" w14:textId="23E39117" w:rsidR="00023477" w:rsidRDefault="00023477" w:rsidP="001866B0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6C41D4A1" w14:textId="77777777" w:rsidR="004F53ED" w:rsidRDefault="004F53ED" w:rsidP="001866B0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13C37837" w14:textId="77777777" w:rsidR="00023477" w:rsidRPr="00F90CD1" w:rsidRDefault="00023477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CE79DFC" w14:textId="77777777" w:rsidR="00023477" w:rsidRPr="00F90CD1" w:rsidRDefault="00023477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CA4BBBD" w14:textId="77777777" w:rsidR="00023477" w:rsidRPr="00F90CD1" w:rsidRDefault="00023477" w:rsidP="001866B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6C330C8" w14:textId="77777777" w:rsidR="00023477" w:rsidRPr="000247FF" w:rsidRDefault="00023477" w:rsidP="001866B0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09332A86" w14:textId="77777777" w:rsidR="00D2702A" w:rsidRPr="00D2702A" w:rsidRDefault="004F23F7" w:rsidP="001866B0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lastRenderedPageBreak/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0F06D0" w:rsidRPr="000F06D0" w14:paraId="36AD6747" w14:textId="77777777" w:rsidTr="005A439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3C4C9" w14:textId="77777777" w:rsidR="000F06D0" w:rsidRPr="000F06D0" w:rsidRDefault="000F06D0" w:rsidP="005A4395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06D0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12BE2" w14:textId="77777777" w:rsidR="000F06D0" w:rsidRPr="000F06D0" w:rsidRDefault="000F06D0" w:rsidP="005A4395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0F06D0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0F06D0" w:rsidRPr="000F06D0" w14:paraId="156AA6E5" w14:textId="77777777" w:rsidTr="005A439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FD108" w14:textId="77777777" w:rsidR="000F06D0" w:rsidRPr="000F06D0" w:rsidRDefault="000F06D0" w:rsidP="005A439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F06D0">
              <w:rPr>
                <w:rFonts w:ascii="Times New Roman" w:hAnsi="Times New Roman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2E943" w14:textId="77777777" w:rsidR="000F06D0" w:rsidRPr="000F06D0" w:rsidRDefault="000F06D0" w:rsidP="005A439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F06D0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71B8283" w14:textId="77777777" w:rsidR="000F06D0" w:rsidRPr="000F06D0" w:rsidRDefault="000F06D0" w:rsidP="005A439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F06D0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0F06D0">
              <w:rPr>
                <w:rFonts w:ascii="Times New Roman" w:hAnsi="Times New Roman"/>
              </w:rPr>
              <w:br/>
              <w:t>w tym zakresie.</w:t>
            </w:r>
          </w:p>
        </w:tc>
      </w:tr>
      <w:tr w:rsidR="000F06D0" w:rsidRPr="000F06D0" w14:paraId="3A4E79EB" w14:textId="77777777" w:rsidTr="005A439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167B9" w14:textId="77777777" w:rsidR="000F06D0" w:rsidRPr="000F06D0" w:rsidRDefault="000F06D0" w:rsidP="005A439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F06D0">
              <w:rPr>
                <w:rFonts w:ascii="Times New Roman" w:hAnsi="Times New Roman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4F773" w14:textId="77777777" w:rsidR="000F06D0" w:rsidRPr="000F06D0" w:rsidRDefault="000F06D0" w:rsidP="005A439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F06D0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0D5EF69" w14:textId="77777777" w:rsidR="000F06D0" w:rsidRPr="000F06D0" w:rsidRDefault="000F06D0" w:rsidP="005A439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F06D0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0F06D0">
              <w:rPr>
                <w:rFonts w:ascii="Times New Roman" w:hAnsi="Times New Roman"/>
              </w:rPr>
              <w:br/>
              <w:t>w tym zakresie.</w:t>
            </w:r>
          </w:p>
        </w:tc>
      </w:tr>
      <w:tr w:rsidR="000F06D0" w:rsidRPr="000F06D0" w14:paraId="5E1669B2" w14:textId="77777777" w:rsidTr="005A439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7FFFD" w14:textId="77777777" w:rsidR="000F06D0" w:rsidRPr="000F06D0" w:rsidRDefault="000F06D0" w:rsidP="005A439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F06D0">
              <w:rPr>
                <w:rFonts w:ascii="Times New Roman" w:hAnsi="Times New Roman"/>
              </w:rPr>
              <w:t>3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48207" w14:textId="77777777" w:rsidR="000F06D0" w:rsidRPr="000F06D0" w:rsidRDefault="000F06D0" w:rsidP="005A439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F06D0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7CCCF66B" w14:textId="77777777" w:rsidR="000F06D0" w:rsidRPr="000F06D0" w:rsidRDefault="000F06D0" w:rsidP="005A439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F06D0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0F06D0">
              <w:rPr>
                <w:rFonts w:ascii="Times New Roman" w:hAnsi="Times New Roman"/>
              </w:rPr>
              <w:br/>
              <w:t>w tym zakresie.</w:t>
            </w:r>
          </w:p>
        </w:tc>
      </w:tr>
      <w:tr w:rsidR="000F06D0" w:rsidRPr="000F06D0" w14:paraId="25445452" w14:textId="77777777" w:rsidTr="005A439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1B133" w14:textId="77777777" w:rsidR="000F06D0" w:rsidRPr="000F06D0" w:rsidRDefault="000F06D0" w:rsidP="005A439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F06D0">
              <w:rPr>
                <w:rFonts w:ascii="Times New Roman" w:hAnsi="Times New Roman"/>
              </w:rPr>
              <w:t>4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7BBB6" w14:textId="77777777" w:rsidR="000F06D0" w:rsidRPr="000F06D0" w:rsidRDefault="000F06D0" w:rsidP="005A439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F06D0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1B6C1CA5" w14:textId="77777777" w:rsidR="00204E55" w:rsidRDefault="00204E55" w:rsidP="005A439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04E55">
              <w:rPr>
                <w:rFonts w:ascii="Times New Roman" w:hAnsi="Times New Roman"/>
              </w:rPr>
              <w:t xml:space="preserve">Oświadczenie o wpisie do rejestru Działalności Regulowanej z podaniem pozycji z Rejestru. </w:t>
            </w:r>
          </w:p>
          <w:p w14:paraId="40F22A0F" w14:textId="22EDE4B8" w:rsidR="000F06D0" w:rsidRPr="000F06D0" w:rsidRDefault="000F06D0" w:rsidP="005A439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F06D0">
              <w:rPr>
                <w:rFonts w:ascii="Times New Roman" w:hAnsi="Times New Roman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14:paraId="30F0E62D" w14:textId="348703F3" w:rsidR="00D2702A" w:rsidRDefault="00D2702A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3AAF44A3" w14:textId="70E9065E" w:rsidR="004F53ED" w:rsidRDefault="004F53ED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36A6263B" w14:textId="1F15766F" w:rsidR="004F53ED" w:rsidRDefault="004F53ED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56D415D" w14:textId="77777777" w:rsidR="004F53ED" w:rsidRPr="00D2702A" w:rsidRDefault="004F53ED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24BB091E" w14:textId="77777777" w:rsidR="00025C8D" w:rsidRPr="006676AE" w:rsidRDefault="00025C8D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659834A" w14:textId="77777777" w:rsidR="00025C8D" w:rsidRPr="006676AE" w:rsidRDefault="00025C8D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30E7AFC" w14:textId="77777777" w:rsidR="00F8042D" w:rsidRPr="006676AE" w:rsidRDefault="00025C8D" w:rsidP="001866B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68C700A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562B59D9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48C08339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1A60C9C2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529F0F08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7D90EBDC" w14:textId="0E28E9D3" w:rsidR="00D23F3D" w:rsidRPr="00D2702A" w:rsidRDefault="00D23F3D" w:rsidP="001866B0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3BB560B7" w14:textId="3B107568" w:rsidR="00FE4E2B" w:rsidRDefault="00FE4E2B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174E5E9" w14:textId="7CA4C7EC" w:rsidR="004F53ED" w:rsidRDefault="004F53ED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896B659" w14:textId="28DE6540" w:rsidR="004F53ED" w:rsidRDefault="004F53ED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6DF17D2" w14:textId="77777777" w:rsidR="004F53ED" w:rsidRPr="006676AE" w:rsidRDefault="004F53ED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84C27D2" w14:textId="77777777" w:rsidR="00FE4E2B" w:rsidRPr="006676AE" w:rsidRDefault="00FE4E2B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CA066DF" w14:textId="77777777" w:rsidR="00FE4E2B" w:rsidRPr="006676AE" w:rsidRDefault="00FE4E2B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0977313" w14:textId="77777777" w:rsidR="00484F88" w:rsidRPr="006676AE" w:rsidRDefault="00FE4E2B" w:rsidP="001866B0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B474F" w14:textId="77777777" w:rsidR="00457E94" w:rsidRDefault="00457E94" w:rsidP="0038231F">
      <w:pPr>
        <w:spacing w:after="0" w:line="240" w:lineRule="auto"/>
      </w:pPr>
      <w:r>
        <w:separator/>
      </w:r>
    </w:p>
  </w:endnote>
  <w:endnote w:type="continuationSeparator" w:id="0">
    <w:p w14:paraId="04F4A3D5" w14:textId="77777777" w:rsidR="00457E94" w:rsidRDefault="00457E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5F354" w14:textId="77777777" w:rsidR="004709C1" w:rsidRDefault="004709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2860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09CB81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3EB75" w14:textId="77777777" w:rsidR="004709C1" w:rsidRDefault="004709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0FCAE" w14:textId="77777777" w:rsidR="00457E94" w:rsidRDefault="00457E94" w:rsidP="0038231F">
      <w:pPr>
        <w:spacing w:after="0" w:line="240" w:lineRule="auto"/>
      </w:pPr>
      <w:r>
        <w:separator/>
      </w:r>
    </w:p>
  </w:footnote>
  <w:footnote w:type="continuationSeparator" w:id="0">
    <w:p w14:paraId="4EE889B0" w14:textId="77777777" w:rsidR="00457E94" w:rsidRDefault="00457E9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00229" w14:textId="77777777" w:rsidR="004709C1" w:rsidRDefault="004709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B841E" w14:textId="77777777" w:rsidR="004709C1" w:rsidRDefault="004709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2B5AA" w14:textId="77777777" w:rsidR="004709C1" w:rsidRDefault="004709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1729129">
    <w:abstractNumId w:val="8"/>
  </w:num>
  <w:num w:numId="2" w16cid:durableId="1915159686">
    <w:abstractNumId w:val="0"/>
  </w:num>
  <w:num w:numId="3" w16cid:durableId="1469204010">
    <w:abstractNumId w:val="7"/>
  </w:num>
  <w:num w:numId="4" w16cid:durableId="672024941">
    <w:abstractNumId w:val="10"/>
  </w:num>
  <w:num w:numId="5" w16cid:durableId="1274898991">
    <w:abstractNumId w:val="9"/>
  </w:num>
  <w:num w:numId="6" w16cid:durableId="1434010675">
    <w:abstractNumId w:val="6"/>
  </w:num>
  <w:num w:numId="7" w16cid:durableId="767119390">
    <w:abstractNumId w:val="1"/>
  </w:num>
  <w:num w:numId="8" w16cid:durableId="1551961171">
    <w:abstractNumId w:val="4"/>
  </w:num>
  <w:num w:numId="9" w16cid:durableId="1706176049">
    <w:abstractNumId w:val="2"/>
  </w:num>
  <w:num w:numId="10" w16cid:durableId="1743411731">
    <w:abstractNumId w:val="5"/>
  </w:num>
  <w:num w:numId="11" w16cid:durableId="21454173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E9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06D0"/>
    <w:rsid w:val="00110593"/>
    <w:rsid w:val="00160A7A"/>
    <w:rsid w:val="001866B0"/>
    <w:rsid w:val="001902D2"/>
    <w:rsid w:val="001C6945"/>
    <w:rsid w:val="001F027E"/>
    <w:rsid w:val="00203A40"/>
    <w:rsid w:val="00204E55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E94"/>
    <w:rsid w:val="004609F1"/>
    <w:rsid w:val="004651B5"/>
    <w:rsid w:val="004709C1"/>
    <w:rsid w:val="004761C6"/>
    <w:rsid w:val="0047664E"/>
    <w:rsid w:val="00476E7D"/>
    <w:rsid w:val="00482F6E"/>
    <w:rsid w:val="00484F88"/>
    <w:rsid w:val="004C4854"/>
    <w:rsid w:val="004C51D2"/>
    <w:rsid w:val="004D7E48"/>
    <w:rsid w:val="004F23F7"/>
    <w:rsid w:val="004F40EF"/>
    <w:rsid w:val="004F53ED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26B5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73C5B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D796F"/>
  <w15:docId w15:val="{49AEDA80-4EB7-452C-8C10-E1FEAFA35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9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439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Ćwiertka</cp:lastModifiedBy>
  <cp:revision>6</cp:revision>
  <cp:lastPrinted>2016-07-26T10:32:00Z</cp:lastPrinted>
  <dcterms:created xsi:type="dcterms:W3CDTF">2021-10-29T10:24:00Z</dcterms:created>
  <dcterms:modified xsi:type="dcterms:W3CDTF">2022-08-24T09:54:00Z</dcterms:modified>
</cp:coreProperties>
</file>