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806EA" w14:textId="77777777" w:rsidR="00890B92" w:rsidRPr="00382A4A" w:rsidRDefault="00451BC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51BC4">
        <w:rPr>
          <w:rFonts w:ascii="Arial" w:hAnsi="Arial" w:cs="Arial"/>
          <w:sz w:val="24"/>
          <w:szCs w:val="24"/>
        </w:rPr>
        <w:t>Woźniki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451BC4">
        <w:rPr>
          <w:rFonts w:ascii="Arial" w:hAnsi="Arial" w:cs="Arial"/>
          <w:sz w:val="24"/>
          <w:szCs w:val="24"/>
        </w:rPr>
        <w:t>2022-08-25</w:t>
      </w:r>
    </w:p>
    <w:p w14:paraId="5CAE0297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AA654EB" w14:textId="77777777" w:rsidR="00890B92" w:rsidRPr="00382A4A" w:rsidRDefault="00451BC4" w:rsidP="00890B92">
      <w:pPr>
        <w:rPr>
          <w:rFonts w:ascii="Arial" w:hAnsi="Arial" w:cs="Arial"/>
          <w:b/>
          <w:bCs/>
          <w:sz w:val="24"/>
          <w:szCs w:val="24"/>
        </w:rPr>
      </w:pPr>
      <w:r w:rsidRPr="00451BC4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7A146AB9" w14:textId="77777777" w:rsidR="00890B92" w:rsidRPr="00382A4A" w:rsidRDefault="00451BC4" w:rsidP="00890B92">
      <w:pPr>
        <w:rPr>
          <w:rFonts w:ascii="Arial" w:hAnsi="Arial" w:cs="Arial"/>
          <w:sz w:val="24"/>
          <w:szCs w:val="24"/>
        </w:rPr>
      </w:pPr>
      <w:r w:rsidRPr="00451BC4">
        <w:rPr>
          <w:rFonts w:ascii="Arial" w:hAnsi="Arial" w:cs="Arial"/>
          <w:sz w:val="24"/>
          <w:szCs w:val="24"/>
        </w:rPr>
        <w:t>Rynek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51BC4">
        <w:rPr>
          <w:rFonts w:ascii="Arial" w:hAnsi="Arial" w:cs="Arial"/>
          <w:sz w:val="24"/>
          <w:szCs w:val="24"/>
        </w:rPr>
        <w:t>11</w:t>
      </w:r>
    </w:p>
    <w:p w14:paraId="7C4F339D" w14:textId="77777777" w:rsidR="00890B92" w:rsidRPr="00382A4A" w:rsidRDefault="00451BC4" w:rsidP="00890B92">
      <w:pPr>
        <w:rPr>
          <w:rFonts w:ascii="Arial" w:hAnsi="Arial" w:cs="Arial"/>
          <w:sz w:val="24"/>
          <w:szCs w:val="24"/>
        </w:rPr>
      </w:pPr>
      <w:r w:rsidRPr="00451BC4">
        <w:rPr>
          <w:rFonts w:ascii="Arial" w:hAnsi="Arial" w:cs="Arial"/>
          <w:sz w:val="24"/>
          <w:szCs w:val="24"/>
        </w:rPr>
        <w:t>42-289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51BC4">
        <w:rPr>
          <w:rFonts w:ascii="Arial" w:hAnsi="Arial" w:cs="Arial"/>
          <w:sz w:val="24"/>
          <w:szCs w:val="24"/>
        </w:rPr>
        <w:t>Woźniki</w:t>
      </w:r>
    </w:p>
    <w:p w14:paraId="057C0A58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A592A3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24F7215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7C64A24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4D172184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451BC4" w:rsidRPr="00451BC4">
        <w:rPr>
          <w:rFonts w:ascii="Arial" w:hAnsi="Arial" w:cs="Arial"/>
          <w:b/>
          <w:sz w:val="24"/>
          <w:szCs w:val="24"/>
        </w:rPr>
        <w:t>ZP 271.13.2022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B6DA803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8D3338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96BF9D0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E5B7682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5DE19D2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491306E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51BC4" w:rsidRPr="00451BC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51BC4" w:rsidRPr="00451BC4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40FBCD11" w14:textId="77777777" w:rsidR="00A80738" w:rsidRPr="00382A4A" w:rsidRDefault="00451BC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451BC4">
        <w:rPr>
          <w:rFonts w:ascii="Arial" w:hAnsi="Arial" w:cs="Arial"/>
          <w:b/>
          <w:szCs w:val="24"/>
        </w:rPr>
        <w:t>Przebudowa drogi dojazdowej do pól - ulica Strzebińska w miejscowości Psary</w:t>
      </w:r>
    </w:p>
    <w:p w14:paraId="16F6EE9A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51BC4" w:rsidRPr="00451BC4">
        <w:rPr>
          <w:rFonts w:ascii="Arial" w:hAnsi="Arial" w:cs="Arial"/>
          <w:sz w:val="24"/>
          <w:szCs w:val="24"/>
        </w:rPr>
        <w:t>(</w:t>
      </w:r>
      <w:proofErr w:type="spellStart"/>
      <w:r w:rsidR="00451BC4" w:rsidRPr="00451BC4">
        <w:rPr>
          <w:rFonts w:ascii="Arial" w:hAnsi="Arial" w:cs="Arial"/>
          <w:sz w:val="24"/>
          <w:szCs w:val="24"/>
        </w:rPr>
        <w:t>t.j</w:t>
      </w:r>
      <w:proofErr w:type="spellEnd"/>
      <w:r w:rsidR="00451BC4" w:rsidRPr="00451BC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51BC4" w:rsidRPr="00451BC4">
        <w:rPr>
          <w:rFonts w:ascii="Arial" w:hAnsi="Arial" w:cs="Arial"/>
          <w:sz w:val="24"/>
          <w:szCs w:val="24"/>
        </w:rPr>
        <w:t>późn</w:t>
      </w:r>
      <w:proofErr w:type="spellEnd"/>
      <w:r w:rsidR="00451BC4" w:rsidRPr="00451BC4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A2C533A" w14:textId="77777777" w:rsidR="0069085C" w:rsidRPr="00382A4A" w:rsidRDefault="00451BC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51BC4">
        <w:rPr>
          <w:rFonts w:ascii="Arial" w:hAnsi="Arial" w:cs="Arial"/>
          <w:b/>
          <w:sz w:val="24"/>
          <w:szCs w:val="24"/>
        </w:rPr>
        <w:t>463 372.93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181A44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587E0D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8C9F9B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77DB83F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D122FC4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DBF34BE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7B571BE3" w14:textId="712A9408" w:rsidR="00C236D3" w:rsidRDefault="00451BC4" w:rsidP="00173B20">
      <w:pPr>
        <w:jc w:val="right"/>
        <w:rPr>
          <w:rFonts w:ascii="Arial" w:hAnsi="Arial" w:cs="Arial"/>
          <w:sz w:val="24"/>
          <w:szCs w:val="24"/>
        </w:rPr>
      </w:pPr>
      <w:r w:rsidRPr="00451BC4">
        <w:rPr>
          <w:rFonts w:ascii="Arial" w:hAnsi="Arial" w:cs="Arial"/>
          <w:sz w:val="24"/>
          <w:szCs w:val="24"/>
        </w:rPr>
        <w:t xml:space="preserve">  Katarzyna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451BC4">
        <w:rPr>
          <w:rFonts w:ascii="Arial" w:hAnsi="Arial" w:cs="Arial"/>
          <w:sz w:val="24"/>
          <w:szCs w:val="24"/>
        </w:rPr>
        <w:t>Nokielska</w:t>
      </w:r>
    </w:p>
    <w:p w14:paraId="097DE521" w14:textId="3F4EEE50" w:rsidR="005E71AB" w:rsidRPr="00382A4A" w:rsidRDefault="005E71A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Inspektor</w:t>
      </w:r>
    </w:p>
    <w:sectPr w:rsidR="005E71AB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F6AF6" w14:textId="77777777" w:rsidR="002475A2" w:rsidRDefault="002475A2">
      <w:r>
        <w:separator/>
      </w:r>
    </w:p>
  </w:endnote>
  <w:endnote w:type="continuationSeparator" w:id="0">
    <w:p w14:paraId="1F8A1681" w14:textId="77777777" w:rsidR="002475A2" w:rsidRDefault="00247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BA7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8556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3E3A5" w14:textId="4B049E99" w:rsidR="009F189D" w:rsidRDefault="005E71A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CAF90" wp14:editId="4A2A121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BE97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D0F5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5A7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4B96BC" w14:textId="77777777" w:rsidR="009F189D" w:rsidRDefault="009F189D">
    <w:pPr>
      <w:pStyle w:val="Stopka"/>
      <w:tabs>
        <w:tab w:val="clear" w:pos="4536"/>
      </w:tabs>
      <w:jc w:val="center"/>
    </w:pPr>
  </w:p>
  <w:p w14:paraId="38E280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DE0E8" w14:textId="77777777" w:rsidR="002475A2" w:rsidRDefault="002475A2">
      <w:r>
        <w:separator/>
      </w:r>
    </w:p>
  </w:footnote>
  <w:footnote w:type="continuationSeparator" w:id="0">
    <w:p w14:paraId="7618FB10" w14:textId="77777777" w:rsidR="002475A2" w:rsidRDefault="00247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933DD" w14:textId="77777777" w:rsidR="00451BC4" w:rsidRDefault="00451B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9B70B" w14:textId="77777777" w:rsidR="00451BC4" w:rsidRDefault="00451B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632F5" w14:textId="77777777" w:rsidR="00451BC4" w:rsidRDefault="00451B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5A2"/>
    <w:rsid w:val="00007727"/>
    <w:rsid w:val="00017720"/>
    <w:rsid w:val="00035488"/>
    <w:rsid w:val="000D7F25"/>
    <w:rsid w:val="000E00E5"/>
    <w:rsid w:val="00173B20"/>
    <w:rsid w:val="001C69FF"/>
    <w:rsid w:val="00231D20"/>
    <w:rsid w:val="0023318D"/>
    <w:rsid w:val="002475A2"/>
    <w:rsid w:val="00382A4A"/>
    <w:rsid w:val="003D72FD"/>
    <w:rsid w:val="00423179"/>
    <w:rsid w:val="0043158A"/>
    <w:rsid w:val="00451BC4"/>
    <w:rsid w:val="00490DC0"/>
    <w:rsid w:val="00493F8C"/>
    <w:rsid w:val="004C7E9B"/>
    <w:rsid w:val="00524583"/>
    <w:rsid w:val="005E71AB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B9A04C"/>
  <w15:chartTrackingRefBased/>
  <w15:docId w15:val="{AA885FCB-DDA2-4427-99A1-DC35435D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2022-08-25T07:41:00Z</dcterms:created>
  <dcterms:modified xsi:type="dcterms:W3CDTF">2022-08-25T07:41:00Z</dcterms:modified>
</cp:coreProperties>
</file>