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172963" w14:textId="7F95F391" w:rsidR="00D665F5" w:rsidRPr="00844739" w:rsidRDefault="00563380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844739">
        <w:rPr>
          <w:sz w:val="22"/>
          <w:szCs w:val="22"/>
        </w:rPr>
        <w:t>Poznań</w:t>
      </w:r>
      <w:r w:rsidR="00D665F5" w:rsidRPr="00844739">
        <w:rPr>
          <w:sz w:val="22"/>
          <w:szCs w:val="22"/>
        </w:rPr>
        <w:t xml:space="preserve"> dnia: </w:t>
      </w:r>
      <w:r w:rsidRPr="00844739">
        <w:rPr>
          <w:sz w:val="22"/>
          <w:szCs w:val="22"/>
        </w:rPr>
        <w:t>2022-08-2</w:t>
      </w:r>
      <w:r w:rsidR="00FD494B">
        <w:rPr>
          <w:sz w:val="22"/>
          <w:szCs w:val="22"/>
        </w:rPr>
        <w:t>5</w:t>
      </w:r>
    </w:p>
    <w:p w14:paraId="5C9BB193" w14:textId="77777777" w:rsidR="00D665F5" w:rsidRPr="00844739" w:rsidRDefault="00D665F5" w:rsidP="00D665F5">
      <w:pPr>
        <w:spacing w:after="240"/>
        <w:jc w:val="right"/>
        <w:rPr>
          <w:sz w:val="22"/>
          <w:szCs w:val="22"/>
        </w:rPr>
      </w:pPr>
    </w:p>
    <w:p w14:paraId="5BF842D8" w14:textId="77777777" w:rsidR="00563380" w:rsidRPr="00844739" w:rsidRDefault="00563380" w:rsidP="00577BC6">
      <w:pPr>
        <w:spacing w:after="40"/>
        <w:rPr>
          <w:b/>
          <w:bCs/>
          <w:sz w:val="22"/>
          <w:szCs w:val="22"/>
        </w:rPr>
      </w:pPr>
      <w:r w:rsidRPr="00844739">
        <w:rPr>
          <w:b/>
          <w:bCs/>
          <w:sz w:val="22"/>
          <w:szCs w:val="22"/>
        </w:rPr>
        <w:t>Szpital Wojewódzki w Poznaniu</w:t>
      </w:r>
    </w:p>
    <w:p w14:paraId="5E294EA1" w14:textId="77777777" w:rsidR="00D665F5" w:rsidRPr="00844739" w:rsidRDefault="00563380" w:rsidP="00577BC6">
      <w:pPr>
        <w:spacing w:after="40"/>
        <w:rPr>
          <w:b/>
          <w:bCs/>
          <w:sz w:val="22"/>
          <w:szCs w:val="22"/>
        </w:rPr>
      </w:pPr>
      <w:r w:rsidRPr="00844739">
        <w:rPr>
          <w:b/>
          <w:bCs/>
          <w:sz w:val="22"/>
          <w:szCs w:val="22"/>
        </w:rPr>
        <w:t>Dział Zamówień Publicznych</w:t>
      </w:r>
    </w:p>
    <w:p w14:paraId="71BA617C" w14:textId="52DBCB00" w:rsidR="00D665F5" w:rsidRPr="00844739" w:rsidRDefault="00844739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563380" w:rsidRPr="00844739">
        <w:rPr>
          <w:sz w:val="22"/>
          <w:szCs w:val="22"/>
        </w:rPr>
        <w:t>Juraszów</w:t>
      </w:r>
      <w:r w:rsidR="00D665F5" w:rsidRPr="00844739">
        <w:rPr>
          <w:sz w:val="22"/>
          <w:szCs w:val="22"/>
        </w:rPr>
        <w:t xml:space="preserve"> </w:t>
      </w:r>
      <w:r w:rsidR="00563380" w:rsidRPr="00844739">
        <w:rPr>
          <w:sz w:val="22"/>
          <w:szCs w:val="22"/>
        </w:rPr>
        <w:t>7/19</w:t>
      </w:r>
    </w:p>
    <w:p w14:paraId="163ABA93" w14:textId="77777777" w:rsidR="00D665F5" w:rsidRPr="00844739" w:rsidRDefault="00563380" w:rsidP="00D665F5">
      <w:pPr>
        <w:rPr>
          <w:sz w:val="22"/>
          <w:szCs w:val="22"/>
        </w:rPr>
      </w:pPr>
      <w:r w:rsidRPr="00844739">
        <w:rPr>
          <w:sz w:val="22"/>
          <w:szCs w:val="22"/>
        </w:rPr>
        <w:t>60-479</w:t>
      </w:r>
      <w:r w:rsidR="00D665F5" w:rsidRPr="00844739">
        <w:rPr>
          <w:sz w:val="22"/>
          <w:szCs w:val="22"/>
        </w:rPr>
        <w:t xml:space="preserve"> </w:t>
      </w:r>
      <w:r w:rsidRPr="00844739">
        <w:rPr>
          <w:sz w:val="22"/>
          <w:szCs w:val="22"/>
        </w:rPr>
        <w:t>Poznań</w:t>
      </w:r>
    </w:p>
    <w:p w14:paraId="6068C0AA" w14:textId="77777777" w:rsidR="00D665F5" w:rsidRPr="00844739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DB42C8D" w14:textId="77777777" w:rsidR="00D665F5" w:rsidRPr="00844739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741DDB2F" w14:textId="77777777" w:rsidR="00A80738" w:rsidRPr="00844739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844739">
        <w:rPr>
          <w:sz w:val="22"/>
          <w:szCs w:val="22"/>
        </w:rPr>
        <w:t>Znak sprawy:</w:t>
      </w:r>
      <w:r w:rsidRPr="00844739">
        <w:rPr>
          <w:b/>
          <w:sz w:val="22"/>
          <w:szCs w:val="22"/>
        </w:rPr>
        <w:t xml:space="preserve"> </w:t>
      </w:r>
      <w:r w:rsidR="00563380" w:rsidRPr="00844739">
        <w:rPr>
          <w:b/>
          <w:sz w:val="22"/>
          <w:szCs w:val="22"/>
        </w:rPr>
        <w:t>SZW/DZP/39/2022</w:t>
      </w:r>
      <w:r w:rsidR="00A80738" w:rsidRPr="00844739">
        <w:rPr>
          <w:sz w:val="22"/>
          <w:szCs w:val="22"/>
        </w:rPr>
        <w:tab/>
        <w:t xml:space="preserve"> </w:t>
      </w:r>
    </w:p>
    <w:p w14:paraId="386EA298" w14:textId="77777777" w:rsidR="00A80738" w:rsidRPr="00844739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7607943" w14:textId="77777777" w:rsidR="00A80738" w:rsidRPr="00844739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B18C33A" w14:textId="77777777" w:rsidR="00A80738" w:rsidRPr="00844739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0065147" w14:textId="70F95AAE" w:rsidR="00A80738" w:rsidRPr="0084473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844739">
        <w:rPr>
          <w:b/>
          <w:spacing w:val="20"/>
          <w:sz w:val="22"/>
          <w:szCs w:val="22"/>
        </w:rPr>
        <w:t>INFORMACJA Z OTWARCIA OFERT</w:t>
      </w:r>
      <w:r w:rsidR="00FD494B">
        <w:rPr>
          <w:b/>
          <w:spacing w:val="20"/>
          <w:sz w:val="22"/>
          <w:szCs w:val="22"/>
        </w:rPr>
        <w:t xml:space="preserve"> – po zastosowaniu art. 223 ust. 2 pkt. 2 Ustawy Pzp</w:t>
      </w:r>
    </w:p>
    <w:p w14:paraId="2D68D607" w14:textId="77777777" w:rsidR="00A80738" w:rsidRPr="0084473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29E79E17" w14:textId="77777777" w:rsidR="00C659E2" w:rsidRPr="00844739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44739">
        <w:rPr>
          <w:bCs/>
          <w:sz w:val="22"/>
          <w:szCs w:val="22"/>
        </w:rPr>
        <w:t xml:space="preserve">Dotyczy </w:t>
      </w:r>
      <w:r w:rsidRPr="00844739">
        <w:rPr>
          <w:sz w:val="22"/>
          <w:szCs w:val="22"/>
        </w:rPr>
        <w:t xml:space="preserve">postępowania o udzielenie zamówienia publicznego prowadzonego w trybie </w:t>
      </w:r>
      <w:r w:rsidR="00563380" w:rsidRPr="00844739">
        <w:rPr>
          <w:sz w:val="22"/>
          <w:szCs w:val="22"/>
        </w:rPr>
        <w:t>przetarg nieograniczony</w:t>
      </w:r>
      <w:r w:rsidRPr="00844739">
        <w:rPr>
          <w:sz w:val="22"/>
          <w:szCs w:val="22"/>
        </w:rPr>
        <w:t xml:space="preserve"> na:</w:t>
      </w:r>
    </w:p>
    <w:p w14:paraId="35A8A023" w14:textId="77777777" w:rsidR="00A80738" w:rsidRPr="00844739" w:rsidRDefault="0056338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44739">
        <w:rPr>
          <w:b/>
          <w:sz w:val="22"/>
          <w:szCs w:val="22"/>
        </w:rPr>
        <w:t>Płyny oraz sprzęt jednorazowego użytku medycznego do hemofiltracji, hemodializy i perfuzji</w:t>
      </w:r>
    </w:p>
    <w:p w14:paraId="21143901" w14:textId="0808C816" w:rsidR="00D665F5" w:rsidRPr="00844739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844739">
        <w:rPr>
          <w:sz w:val="22"/>
          <w:szCs w:val="22"/>
        </w:rPr>
        <w:t xml:space="preserve">Zamawiający, działając na podstawie </w:t>
      </w:r>
      <w:r w:rsidR="00FD494B">
        <w:rPr>
          <w:sz w:val="22"/>
          <w:szCs w:val="22"/>
        </w:rPr>
        <w:t>art</w:t>
      </w:r>
      <w:r w:rsidRPr="00844739">
        <w:rPr>
          <w:sz w:val="22"/>
          <w:szCs w:val="22"/>
        </w:rPr>
        <w:t>. 22</w:t>
      </w:r>
      <w:r w:rsidR="00FC7F5E" w:rsidRPr="00844739">
        <w:rPr>
          <w:sz w:val="22"/>
          <w:szCs w:val="22"/>
        </w:rPr>
        <w:t>2</w:t>
      </w:r>
      <w:r w:rsidRPr="00844739">
        <w:rPr>
          <w:sz w:val="22"/>
          <w:szCs w:val="22"/>
        </w:rPr>
        <w:t xml:space="preserve"> ust. 5 </w:t>
      </w:r>
      <w:r w:rsidRPr="00844739">
        <w:rPr>
          <w:bCs/>
          <w:sz w:val="22"/>
          <w:szCs w:val="22"/>
        </w:rPr>
        <w:t>ustawy z dnia 11 września 2019 r. Prawo zamówień publicznych</w:t>
      </w:r>
      <w:r w:rsidRPr="00844739">
        <w:rPr>
          <w:sz w:val="22"/>
          <w:szCs w:val="22"/>
        </w:rPr>
        <w:t xml:space="preserve"> </w:t>
      </w:r>
      <w:r w:rsidR="00563380" w:rsidRPr="00844739">
        <w:rPr>
          <w:sz w:val="22"/>
          <w:szCs w:val="22"/>
        </w:rPr>
        <w:t>(t.j. Dz.U. z 2021r. poz. 1129 z późn. zm.)</w:t>
      </w:r>
      <w:r w:rsidR="00490DC0" w:rsidRPr="00844739">
        <w:rPr>
          <w:sz w:val="22"/>
          <w:szCs w:val="22"/>
        </w:rPr>
        <w:t xml:space="preserve"> </w:t>
      </w:r>
      <w:r w:rsidRPr="00844739">
        <w:rPr>
          <w:sz w:val="22"/>
          <w:szCs w:val="22"/>
        </w:rPr>
        <w:t>udostępnia</w:t>
      </w:r>
      <w:r w:rsidR="00F95C33" w:rsidRPr="00844739">
        <w:rPr>
          <w:sz w:val="22"/>
          <w:szCs w:val="22"/>
        </w:rPr>
        <w:t xml:space="preserve"> </w:t>
      </w:r>
      <w:r w:rsidR="004C7E9B" w:rsidRPr="00844739">
        <w:rPr>
          <w:sz w:val="22"/>
          <w:szCs w:val="22"/>
        </w:rPr>
        <w:t>informacj</w:t>
      </w:r>
      <w:r w:rsidR="00577BC6" w:rsidRPr="00844739">
        <w:rPr>
          <w:sz w:val="22"/>
          <w:szCs w:val="22"/>
        </w:rPr>
        <w:t>ę</w:t>
      </w:r>
      <w:r w:rsidR="00035488" w:rsidRPr="00844739">
        <w:rPr>
          <w:sz w:val="22"/>
          <w:szCs w:val="22"/>
        </w:rPr>
        <w:t xml:space="preserve"> z otwarcia ofert</w:t>
      </w:r>
      <w:r w:rsidR="00577BC6" w:rsidRPr="00844739">
        <w:rPr>
          <w:sz w:val="22"/>
          <w:szCs w:val="22"/>
        </w:rPr>
        <w:t>.</w:t>
      </w:r>
    </w:p>
    <w:p w14:paraId="1FDBB07C" w14:textId="3459A51F" w:rsidR="00A80738" w:rsidRPr="00844739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844739">
        <w:rPr>
          <w:sz w:val="22"/>
          <w:szCs w:val="22"/>
        </w:rPr>
        <w:t>Podczas otwarcia ofert, mającego miejsce</w:t>
      </w:r>
      <w:r w:rsidR="00FF4AB1" w:rsidRPr="00844739">
        <w:rPr>
          <w:sz w:val="22"/>
          <w:szCs w:val="22"/>
        </w:rPr>
        <w:t xml:space="preserve"> w dniu </w:t>
      </w:r>
      <w:r w:rsidR="00563380" w:rsidRPr="00844739">
        <w:rPr>
          <w:sz w:val="22"/>
          <w:szCs w:val="22"/>
        </w:rPr>
        <w:t>23/08/2022</w:t>
      </w:r>
      <w:r w:rsidR="00FF4AB1" w:rsidRPr="00844739">
        <w:rPr>
          <w:sz w:val="22"/>
          <w:szCs w:val="22"/>
        </w:rPr>
        <w:t xml:space="preserve"> o godz. </w:t>
      </w:r>
      <w:r w:rsidR="00563380" w:rsidRPr="00844739">
        <w:rPr>
          <w:sz w:val="22"/>
          <w:szCs w:val="22"/>
        </w:rPr>
        <w:t>10:00</w:t>
      </w:r>
      <w:r w:rsidRPr="00844739">
        <w:rPr>
          <w:sz w:val="22"/>
          <w:szCs w:val="22"/>
        </w:rPr>
        <w:t xml:space="preserve">, otwarte zostały oferty następujących </w:t>
      </w:r>
      <w:r w:rsidR="00844739">
        <w:rPr>
          <w:sz w:val="22"/>
          <w:szCs w:val="22"/>
        </w:rPr>
        <w:t>W</w:t>
      </w:r>
      <w:r w:rsidRPr="00844739">
        <w:rPr>
          <w:sz w:val="22"/>
          <w:szCs w:val="22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41026F0A" w14:textId="77777777" w:rsidTr="00C82837">
        <w:tc>
          <w:tcPr>
            <w:tcW w:w="993" w:type="dxa"/>
            <w:shd w:val="clear" w:color="auto" w:fill="auto"/>
            <w:vAlign w:val="center"/>
          </w:tcPr>
          <w:p w14:paraId="4A0E45B6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952798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151CA8D8" w14:textId="6982C32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 xml:space="preserve">Nazwa i adres </w:t>
            </w:r>
            <w:r w:rsidR="00844739">
              <w:rPr>
                <w:rFonts w:ascii="Arial" w:hAnsi="Arial" w:cs="Arial"/>
              </w:rPr>
              <w:t>W</w:t>
            </w:r>
            <w:r w:rsidRPr="00BB547B">
              <w:rPr>
                <w:rFonts w:ascii="Arial" w:hAnsi="Arial" w:cs="Arial"/>
              </w:rPr>
              <w:t>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8629E8" w14:textId="5CCEC788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  <w:r w:rsidR="00844739">
              <w:rPr>
                <w:rFonts w:ascii="Arial" w:hAnsi="Arial" w:cs="Arial"/>
              </w:rPr>
              <w:t xml:space="preserve"> brutto</w:t>
            </w:r>
          </w:p>
        </w:tc>
      </w:tr>
      <w:tr w:rsidR="00563380" w:rsidRPr="00BB547B" w14:paraId="67B2788E" w14:textId="77777777" w:rsidTr="000E670B">
        <w:tc>
          <w:tcPr>
            <w:tcW w:w="993" w:type="dxa"/>
            <w:shd w:val="clear" w:color="auto" w:fill="auto"/>
            <w:vAlign w:val="center"/>
          </w:tcPr>
          <w:p w14:paraId="156AB099" w14:textId="77777777" w:rsidR="00563380" w:rsidRPr="00BB547B" w:rsidRDefault="00563380" w:rsidP="000E670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058884" w14:textId="77777777" w:rsidR="00563380" w:rsidRPr="00BB547B" w:rsidRDefault="00563380" w:rsidP="000E670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24530CDE" w14:textId="77777777" w:rsidR="00563380" w:rsidRPr="00BB547B" w:rsidRDefault="00563380" w:rsidP="000E670B">
            <w:pPr>
              <w:spacing w:before="80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Aesculap Chifa Spółka z ograniczoną odpowiedzialnością</w:t>
            </w:r>
          </w:p>
          <w:p w14:paraId="21215D1E" w14:textId="0C5B8AD0" w:rsidR="00563380" w:rsidRPr="00BB547B" w:rsidRDefault="00844739" w:rsidP="000E67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563380" w:rsidRPr="00563380">
              <w:rPr>
                <w:rFonts w:ascii="Arial" w:hAnsi="Arial" w:cs="Arial"/>
              </w:rPr>
              <w:t>Tysiąclecia</w:t>
            </w:r>
            <w:r w:rsidR="00563380" w:rsidRPr="00BB547B">
              <w:rPr>
                <w:rFonts w:ascii="Arial" w:hAnsi="Arial" w:cs="Arial"/>
              </w:rPr>
              <w:t xml:space="preserve"> </w:t>
            </w:r>
            <w:r w:rsidR="00563380" w:rsidRPr="00563380">
              <w:rPr>
                <w:rFonts w:ascii="Arial" w:hAnsi="Arial" w:cs="Arial"/>
              </w:rPr>
              <w:t>14</w:t>
            </w:r>
            <w:r w:rsidR="00563380" w:rsidRPr="00BB547B">
              <w:rPr>
                <w:rFonts w:ascii="Arial" w:hAnsi="Arial" w:cs="Arial"/>
              </w:rPr>
              <w:t xml:space="preserve"> </w:t>
            </w:r>
          </w:p>
          <w:p w14:paraId="17FE11C8" w14:textId="77777777" w:rsidR="00563380" w:rsidRPr="00BB547B" w:rsidRDefault="00563380" w:rsidP="000E670B">
            <w:pPr>
              <w:spacing w:after="80"/>
              <w:jc w:val="both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63380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E29D89" w14:textId="77777777" w:rsidR="00563380" w:rsidRDefault="00563380" w:rsidP="000E670B">
            <w:pPr>
              <w:spacing w:before="80" w:after="80"/>
              <w:jc w:val="center"/>
              <w:rPr>
                <w:rFonts w:ascii="Arial" w:hAnsi="Arial" w:cs="Arial"/>
                <w:strike/>
              </w:rPr>
            </w:pPr>
            <w:r w:rsidRPr="00FD494B">
              <w:rPr>
                <w:rFonts w:ascii="Arial" w:hAnsi="Arial" w:cs="Arial"/>
                <w:strike/>
              </w:rPr>
              <w:t>206 347.00 zł</w:t>
            </w:r>
          </w:p>
          <w:p w14:paraId="08FCDCE2" w14:textId="2E7864C3" w:rsidR="00FD494B" w:rsidRPr="00FD494B" w:rsidRDefault="00FD494B" w:rsidP="000E670B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206 334,00 zł</w:t>
            </w:r>
          </w:p>
        </w:tc>
      </w:tr>
      <w:tr w:rsidR="00563380" w:rsidRPr="00BB547B" w14:paraId="493AE4D9" w14:textId="77777777" w:rsidTr="000E670B">
        <w:tc>
          <w:tcPr>
            <w:tcW w:w="993" w:type="dxa"/>
            <w:shd w:val="clear" w:color="auto" w:fill="auto"/>
            <w:vAlign w:val="center"/>
          </w:tcPr>
          <w:p w14:paraId="44C7D11A" w14:textId="77777777" w:rsidR="00563380" w:rsidRPr="00BB547B" w:rsidRDefault="00563380" w:rsidP="000E670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ADB367" w14:textId="77777777" w:rsidR="00563380" w:rsidRPr="00BB547B" w:rsidRDefault="00563380" w:rsidP="000E670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62C851E7" w14:textId="77777777" w:rsidR="00563380" w:rsidRPr="00BB547B" w:rsidRDefault="00563380" w:rsidP="000E670B">
            <w:pPr>
              <w:spacing w:before="80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Aesculap Chifa Spółka z ograniczoną odpowiedzialnością</w:t>
            </w:r>
          </w:p>
          <w:p w14:paraId="39FB02CE" w14:textId="67F1D13A" w:rsidR="00563380" w:rsidRPr="00BB547B" w:rsidRDefault="00844739" w:rsidP="000E67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563380" w:rsidRPr="00563380">
              <w:rPr>
                <w:rFonts w:ascii="Arial" w:hAnsi="Arial" w:cs="Arial"/>
              </w:rPr>
              <w:t>Tysiąclecia</w:t>
            </w:r>
            <w:r w:rsidR="00563380" w:rsidRPr="00BB547B">
              <w:rPr>
                <w:rFonts w:ascii="Arial" w:hAnsi="Arial" w:cs="Arial"/>
              </w:rPr>
              <w:t xml:space="preserve"> </w:t>
            </w:r>
            <w:r w:rsidR="00563380" w:rsidRPr="00563380">
              <w:rPr>
                <w:rFonts w:ascii="Arial" w:hAnsi="Arial" w:cs="Arial"/>
              </w:rPr>
              <w:t>14</w:t>
            </w:r>
            <w:r w:rsidR="00563380" w:rsidRPr="00BB547B">
              <w:rPr>
                <w:rFonts w:ascii="Arial" w:hAnsi="Arial" w:cs="Arial"/>
              </w:rPr>
              <w:t xml:space="preserve"> </w:t>
            </w:r>
          </w:p>
          <w:p w14:paraId="6DA76449" w14:textId="77777777" w:rsidR="00563380" w:rsidRPr="00BB547B" w:rsidRDefault="00563380" w:rsidP="000E670B">
            <w:pPr>
              <w:spacing w:after="80"/>
              <w:jc w:val="both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63380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6B2171" w14:textId="77777777" w:rsidR="00563380" w:rsidRDefault="00563380" w:rsidP="000E670B">
            <w:pPr>
              <w:spacing w:before="80" w:after="80"/>
              <w:jc w:val="center"/>
              <w:rPr>
                <w:rFonts w:ascii="Arial" w:hAnsi="Arial" w:cs="Arial"/>
                <w:strike/>
              </w:rPr>
            </w:pPr>
            <w:r w:rsidRPr="00FD494B">
              <w:rPr>
                <w:rFonts w:ascii="Arial" w:hAnsi="Arial" w:cs="Arial"/>
                <w:strike/>
              </w:rPr>
              <w:t>6 493.00 zł</w:t>
            </w:r>
          </w:p>
          <w:p w14:paraId="49BF415A" w14:textId="302D2B29" w:rsidR="00FD494B" w:rsidRPr="00FD494B" w:rsidRDefault="00FD494B" w:rsidP="000E670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D494B">
              <w:rPr>
                <w:rFonts w:ascii="Arial" w:hAnsi="Arial" w:cs="Arial"/>
              </w:rPr>
              <w:t>6 480,00 zł</w:t>
            </w:r>
          </w:p>
        </w:tc>
      </w:tr>
      <w:tr w:rsidR="00563380" w:rsidRPr="00BB547B" w14:paraId="510DE116" w14:textId="77777777" w:rsidTr="000E670B">
        <w:tc>
          <w:tcPr>
            <w:tcW w:w="993" w:type="dxa"/>
            <w:shd w:val="clear" w:color="auto" w:fill="auto"/>
            <w:vAlign w:val="center"/>
          </w:tcPr>
          <w:p w14:paraId="736A39C9" w14:textId="77777777" w:rsidR="00563380" w:rsidRPr="00BB547B" w:rsidRDefault="00563380" w:rsidP="000E670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37D5DF" w14:textId="77777777" w:rsidR="00563380" w:rsidRPr="00BB547B" w:rsidRDefault="00563380" w:rsidP="000E670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72149D9B" w14:textId="77777777" w:rsidR="00563380" w:rsidRPr="00BB547B" w:rsidRDefault="00563380" w:rsidP="000E670B">
            <w:pPr>
              <w:spacing w:before="80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Baxter Polska Sp. z o.o.</w:t>
            </w:r>
          </w:p>
          <w:p w14:paraId="1BEF3C18" w14:textId="02A72DCF" w:rsidR="00563380" w:rsidRPr="00BB547B" w:rsidRDefault="00844739" w:rsidP="000E67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563380" w:rsidRPr="00563380">
              <w:rPr>
                <w:rFonts w:ascii="Arial" w:hAnsi="Arial" w:cs="Arial"/>
              </w:rPr>
              <w:t>Kruczkowskiego</w:t>
            </w:r>
            <w:r w:rsidR="00563380" w:rsidRPr="00BB547B">
              <w:rPr>
                <w:rFonts w:ascii="Arial" w:hAnsi="Arial" w:cs="Arial"/>
              </w:rPr>
              <w:t xml:space="preserve"> </w:t>
            </w:r>
            <w:r w:rsidR="00563380" w:rsidRPr="00563380">
              <w:rPr>
                <w:rFonts w:ascii="Arial" w:hAnsi="Arial" w:cs="Arial"/>
              </w:rPr>
              <w:t>8</w:t>
            </w:r>
            <w:r w:rsidR="00563380" w:rsidRPr="00BB547B">
              <w:rPr>
                <w:rFonts w:ascii="Arial" w:hAnsi="Arial" w:cs="Arial"/>
              </w:rPr>
              <w:t xml:space="preserve"> </w:t>
            </w:r>
          </w:p>
          <w:p w14:paraId="43E13711" w14:textId="77777777" w:rsidR="00563380" w:rsidRPr="00BB547B" w:rsidRDefault="00563380" w:rsidP="000E670B">
            <w:pPr>
              <w:spacing w:after="80"/>
              <w:jc w:val="both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00-380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63380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0A528E" w14:textId="77777777" w:rsidR="00563380" w:rsidRPr="00BB547B" w:rsidRDefault="00563380" w:rsidP="000E670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602 996.40 zł</w:t>
            </w:r>
          </w:p>
        </w:tc>
      </w:tr>
      <w:tr w:rsidR="00563380" w:rsidRPr="00BB547B" w14:paraId="00C7E8F7" w14:textId="77777777" w:rsidTr="000E670B">
        <w:tc>
          <w:tcPr>
            <w:tcW w:w="993" w:type="dxa"/>
            <w:shd w:val="clear" w:color="auto" w:fill="auto"/>
            <w:vAlign w:val="center"/>
          </w:tcPr>
          <w:p w14:paraId="1C80D81E" w14:textId="77777777" w:rsidR="00563380" w:rsidRPr="00BB547B" w:rsidRDefault="00563380" w:rsidP="000E670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EFC98C" w14:textId="77777777" w:rsidR="00563380" w:rsidRPr="00BB547B" w:rsidRDefault="00563380" w:rsidP="000E670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2B13C0C0" w14:textId="77777777" w:rsidR="00563380" w:rsidRPr="00BB547B" w:rsidRDefault="00563380" w:rsidP="000E670B">
            <w:pPr>
              <w:spacing w:before="80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Baxter Polska Sp. z o.o.</w:t>
            </w:r>
          </w:p>
          <w:p w14:paraId="2FD644C4" w14:textId="2DCB7AA3" w:rsidR="00563380" w:rsidRPr="00BB547B" w:rsidRDefault="00844739" w:rsidP="000E67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563380" w:rsidRPr="00563380">
              <w:rPr>
                <w:rFonts w:ascii="Arial" w:hAnsi="Arial" w:cs="Arial"/>
              </w:rPr>
              <w:t>Kruczkowskiego</w:t>
            </w:r>
            <w:r w:rsidR="00563380" w:rsidRPr="00BB547B">
              <w:rPr>
                <w:rFonts w:ascii="Arial" w:hAnsi="Arial" w:cs="Arial"/>
              </w:rPr>
              <w:t xml:space="preserve"> </w:t>
            </w:r>
            <w:r w:rsidR="00563380" w:rsidRPr="00563380">
              <w:rPr>
                <w:rFonts w:ascii="Arial" w:hAnsi="Arial" w:cs="Arial"/>
              </w:rPr>
              <w:t>8</w:t>
            </w:r>
            <w:r w:rsidR="00563380" w:rsidRPr="00BB547B">
              <w:rPr>
                <w:rFonts w:ascii="Arial" w:hAnsi="Arial" w:cs="Arial"/>
              </w:rPr>
              <w:t xml:space="preserve"> </w:t>
            </w:r>
          </w:p>
          <w:p w14:paraId="4A18E3D3" w14:textId="77777777" w:rsidR="00563380" w:rsidRPr="00BB547B" w:rsidRDefault="00563380" w:rsidP="000E670B">
            <w:pPr>
              <w:spacing w:after="80"/>
              <w:jc w:val="both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00-380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63380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E90093" w14:textId="77777777" w:rsidR="00563380" w:rsidRPr="00BB547B" w:rsidRDefault="00563380" w:rsidP="000E670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6 480.00 zł</w:t>
            </w:r>
          </w:p>
        </w:tc>
      </w:tr>
      <w:tr w:rsidR="00563380" w:rsidRPr="00BB547B" w14:paraId="1B7A0A96" w14:textId="77777777" w:rsidTr="000E670B">
        <w:tc>
          <w:tcPr>
            <w:tcW w:w="993" w:type="dxa"/>
            <w:shd w:val="clear" w:color="auto" w:fill="auto"/>
            <w:vAlign w:val="center"/>
          </w:tcPr>
          <w:p w14:paraId="1040EBE1" w14:textId="77777777" w:rsidR="00563380" w:rsidRPr="00BB547B" w:rsidRDefault="00563380" w:rsidP="000E670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A5C74C" w14:textId="77777777" w:rsidR="00563380" w:rsidRPr="00BB547B" w:rsidRDefault="00563380" w:rsidP="000E670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63DB6232" w14:textId="2B34D733" w:rsidR="00563380" w:rsidRPr="00BB547B" w:rsidRDefault="00844739" w:rsidP="000E670B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Przedsiębiorstwo Handlowo – Usługowe ANMAR </w:t>
            </w:r>
            <w:r w:rsidR="00563380" w:rsidRPr="00563380">
              <w:rPr>
                <w:rFonts w:ascii="Arial" w:hAnsi="Arial" w:cs="Arial"/>
              </w:rPr>
              <w:t>Sp. z o.o. Sp.</w:t>
            </w:r>
            <w:r>
              <w:rPr>
                <w:rFonts w:ascii="Arial" w:hAnsi="Arial" w:cs="Arial"/>
              </w:rPr>
              <w:t xml:space="preserve"> </w:t>
            </w:r>
            <w:r w:rsidR="00563380" w:rsidRPr="00563380">
              <w:rPr>
                <w:rFonts w:ascii="Arial" w:hAnsi="Arial" w:cs="Arial"/>
              </w:rPr>
              <w:t>K.</w:t>
            </w:r>
          </w:p>
          <w:p w14:paraId="72530778" w14:textId="4EE205F4" w:rsidR="00563380" w:rsidRPr="00BB547B" w:rsidRDefault="00844739" w:rsidP="000E67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563380" w:rsidRPr="00563380">
              <w:rPr>
                <w:rFonts w:ascii="Arial" w:hAnsi="Arial" w:cs="Arial"/>
              </w:rPr>
              <w:t>Strefowa</w:t>
            </w:r>
            <w:r w:rsidR="00563380" w:rsidRPr="00BB547B">
              <w:rPr>
                <w:rFonts w:ascii="Arial" w:hAnsi="Arial" w:cs="Arial"/>
              </w:rPr>
              <w:t xml:space="preserve"> </w:t>
            </w:r>
            <w:r w:rsidR="00563380" w:rsidRPr="00563380">
              <w:rPr>
                <w:rFonts w:ascii="Arial" w:hAnsi="Arial" w:cs="Arial"/>
              </w:rPr>
              <w:t>22</w:t>
            </w:r>
            <w:r w:rsidR="00563380" w:rsidRPr="00BB547B">
              <w:rPr>
                <w:rFonts w:ascii="Arial" w:hAnsi="Arial" w:cs="Arial"/>
              </w:rPr>
              <w:t xml:space="preserve"> </w:t>
            </w:r>
          </w:p>
          <w:p w14:paraId="76526CF1" w14:textId="77777777" w:rsidR="00563380" w:rsidRPr="00BB547B" w:rsidRDefault="00563380" w:rsidP="000E670B">
            <w:pPr>
              <w:spacing w:after="80"/>
              <w:jc w:val="both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43-100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63380">
              <w:rPr>
                <w:rFonts w:ascii="Arial" w:hAnsi="Arial" w:cs="Arial"/>
              </w:rPr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2A5E8C" w14:textId="77777777" w:rsidR="00563380" w:rsidRPr="00BB547B" w:rsidRDefault="00563380" w:rsidP="000E670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79 488.00 zł</w:t>
            </w:r>
          </w:p>
        </w:tc>
      </w:tr>
      <w:tr w:rsidR="00563380" w:rsidRPr="00BB547B" w14:paraId="5B1098AD" w14:textId="77777777" w:rsidTr="000E670B">
        <w:tc>
          <w:tcPr>
            <w:tcW w:w="993" w:type="dxa"/>
            <w:shd w:val="clear" w:color="auto" w:fill="auto"/>
            <w:vAlign w:val="center"/>
          </w:tcPr>
          <w:p w14:paraId="33F4DB48" w14:textId="77777777" w:rsidR="00563380" w:rsidRPr="00BB547B" w:rsidRDefault="00563380" w:rsidP="000E670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8D3B3D" w14:textId="77777777" w:rsidR="00563380" w:rsidRPr="00BB547B" w:rsidRDefault="00563380" w:rsidP="000E670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6C266415" w14:textId="55589F89" w:rsidR="00563380" w:rsidRPr="00BB547B" w:rsidRDefault="00844739" w:rsidP="000E670B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</w:t>
            </w:r>
            <w:r w:rsidR="00563380" w:rsidRPr="00563380">
              <w:rPr>
                <w:rFonts w:ascii="Arial" w:hAnsi="Arial" w:cs="Arial"/>
              </w:rPr>
              <w:t xml:space="preserve">resenius </w:t>
            </w:r>
            <w:r>
              <w:rPr>
                <w:rFonts w:ascii="Arial" w:hAnsi="Arial" w:cs="Arial"/>
              </w:rPr>
              <w:t>M</w:t>
            </w:r>
            <w:r w:rsidR="00563380" w:rsidRPr="00563380">
              <w:rPr>
                <w:rFonts w:ascii="Arial" w:hAnsi="Arial" w:cs="Arial"/>
              </w:rPr>
              <w:t xml:space="preserve">edical </w:t>
            </w:r>
            <w:r>
              <w:rPr>
                <w:rFonts w:ascii="Arial" w:hAnsi="Arial" w:cs="Arial"/>
              </w:rPr>
              <w:t>C</w:t>
            </w:r>
            <w:r w:rsidR="00563380" w:rsidRPr="00563380">
              <w:rPr>
                <w:rFonts w:ascii="Arial" w:hAnsi="Arial" w:cs="Arial"/>
              </w:rPr>
              <w:t xml:space="preserve">are </w:t>
            </w:r>
            <w:r>
              <w:rPr>
                <w:rFonts w:ascii="Arial" w:hAnsi="Arial" w:cs="Arial"/>
              </w:rPr>
              <w:t>Polska SA</w:t>
            </w:r>
          </w:p>
          <w:p w14:paraId="17DA5A10" w14:textId="78971572" w:rsidR="00563380" w:rsidRPr="00BB547B" w:rsidRDefault="00844739" w:rsidP="000E67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563380" w:rsidRPr="00563380">
              <w:rPr>
                <w:rFonts w:ascii="Arial" w:hAnsi="Arial" w:cs="Arial"/>
              </w:rPr>
              <w:t>Krzywa 13</w:t>
            </w:r>
            <w:r w:rsidR="00563380" w:rsidRPr="00BB547B">
              <w:rPr>
                <w:rFonts w:ascii="Arial" w:hAnsi="Arial" w:cs="Arial"/>
              </w:rPr>
              <w:t xml:space="preserve"> </w:t>
            </w:r>
          </w:p>
          <w:p w14:paraId="2EBDE8F6" w14:textId="77777777" w:rsidR="00563380" w:rsidRPr="00BB547B" w:rsidRDefault="00563380" w:rsidP="000E670B">
            <w:pPr>
              <w:spacing w:after="80"/>
              <w:jc w:val="both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60-118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63380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38073A" w14:textId="77777777" w:rsidR="00563380" w:rsidRDefault="00563380" w:rsidP="000E670B">
            <w:pPr>
              <w:spacing w:before="80" w:after="80"/>
              <w:jc w:val="center"/>
              <w:rPr>
                <w:rFonts w:ascii="Arial" w:hAnsi="Arial" w:cs="Arial"/>
                <w:strike/>
              </w:rPr>
            </w:pPr>
            <w:r w:rsidRPr="00316CFB">
              <w:rPr>
                <w:rFonts w:ascii="Arial" w:hAnsi="Arial" w:cs="Arial"/>
                <w:strike/>
              </w:rPr>
              <w:t>321 942.82 zł</w:t>
            </w:r>
          </w:p>
          <w:p w14:paraId="469EF457" w14:textId="771613D2" w:rsidR="00316CFB" w:rsidRPr="00316CFB" w:rsidRDefault="00316CFB" w:rsidP="000E670B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321 942,52 zł</w:t>
            </w:r>
          </w:p>
        </w:tc>
      </w:tr>
      <w:tr w:rsidR="00563380" w:rsidRPr="00BB547B" w14:paraId="45761DD5" w14:textId="77777777" w:rsidTr="000E670B">
        <w:tc>
          <w:tcPr>
            <w:tcW w:w="993" w:type="dxa"/>
            <w:shd w:val="clear" w:color="auto" w:fill="auto"/>
            <w:vAlign w:val="center"/>
          </w:tcPr>
          <w:p w14:paraId="26BE1458" w14:textId="77777777" w:rsidR="00563380" w:rsidRPr="00BB547B" w:rsidRDefault="00563380" w:rsidP="000E670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1F323B" w14:textId="77777777" w:rsidR="00563380" w:rsidRPr="00BB547B" w:rsidRDefault="00563380" w:rsidP="000E670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78D6FF76" w14:textId="77777777" w:rsidR="00563380" w:rsidRPr="00BB547B" w:rsidRDefault="00563380" w:rsidP="000E670B">
            <w:pPr>
              <w:spacing w:before="80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Komtur Polska Sp. z o.o.</w:t>
            </w:r>
          </w:p>
          <w:p w14:paraId="6B133FA3" w14:textId="3F03DD13" w:rsidR="00563380" w:rsidRPr="00BB547B" w:rsidRDefault="00844739" w:rsidP="000E670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563380" w:rsidRPr="00563380">
              <w:rPr>
                <w:rFonts w:ascii="Arial" w:hAnsi="Arial" w:cs="Arial"/>
              </w:rPr>
              <w:t>Plac Farmacji</w:t>
            </w:r>
            <w:r w:rsidR="00563380" w:rsidRPr="00BB547B">
              <w:rPr>
                <w:rFonts w:ascii="Arial" w:hAnsi="Arial" w:cs="Arial"/>
              </w:rPr>
              <w:t xml:space="preserve"> </w:t>
            </w:r>
            <w:r w:rsidR="00563380" w:rsidRPr="00563380">
              <w:rPr>
                <w:rFonts w:ascii="Arial" w:hAnsi="Arial" w:cs="Arial"/>
              </w:rPr>
              <w:t>1</w:t>
            </w:r>
            <w:r w:rsidR="00563380" w:rsidRPr="00BB547B">
              <w:rPr>
                <w:rFonts w:ascii="Arial" w:hAnsi="Arial" w:cs="Arial"/>
              </w:rPr>
              <w:t xml:space="preserve"> </w:t>
            </w:r>
          </w:p>
          <w:p w14:paraId="5C7D2E19" w14:textId="77777777" w:rsidR="00563380" w:rsidRPr="00BB547B" w:rsidRDefault="00563380" w:rsidP="000E670B">
            <w:pPr>
              <w:spacing w:after="80"/>
              <w:jc w:val="both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02-699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63380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5E65D9" w14:textId="77777777" w:rsidR="00563380" w:rsidRPr="00BB547B" w:rsidRDefault="00563380" w:rsidP="000E670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25 920.00 zł</w:t>
            </w:r>
          </w:p>
        </w:tc>
      </w:tr>
      <w:tr w:rsidR="00563380" w:rsidRPr="00BB547B" w14:paraId="7CD79FFC" w14:textId="77777777" w:rsidTr="000E670B">
        <w:tc>
          <w:tcPr>
            <w:tcW w:w="993" w:type="dxa"/>
            <w:shd w:val="clear" w:color="auto" w:fill="auto"/>
            <w:vAlign w:val="center"/>
          </w:tcPr>
          <w:p w14:paraId="5F6352B6" w14:textId="77777777" w:rsidR="00563380" w:rsidRPr="00BB547B" w:rsidRDefault="00563380" w:rsidP="000E670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690443" w14:textId="77777777" w:rsidR="00563380" w:rsidRPr="00BB547B" w:rsidRDefault="00563380" w:rsidP="000E670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57D52048" w14:textId="2DD2EF30" w:rsidR="00563380" w:rsidRPr="00BB547B" w:rsidRDefault="00563380" w:rsidP="000E670B">
            <w:pPr>
              <w:spacing w:before="80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 xml:space="preserve">Nipro </w:t>
            </w:r>
            <w:r w:rsidR="00844739">
              <w:rPr>
                <w:rFonts w:ascii="Arial" w:hAnsi="Arial" w:cs="Arial"/>
              </w:rPr>
              <w:t xml:space="preserve">Medical </w:t>
            </w:r>
            <w:r w:rsidRPr="00563380">
              <w:rPr>
                <w:rFonts w:ascii="Arial" w:hAnsi="Arial" w:cs="Arial"/>
              </w:rPr>
              <w:t>Poland Sp. z o. o.</w:t>
            </w:r>
          </w:p>
          <w:p w14:paraId="26444EDD" w14:textId="102ED61D" w:rsidR="00563380" w:rsidRPr="00BB547B" w:rsidRDefault="00563380" w:rsidP="000E670B">
            <w:pPr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ul. Pańska 73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5923AF2" w14:textId="77777777" w:rsidR="00563380" w:rsidRPr="00BB547B" w:rsidRDefault="00563380" w:rsidP="000E670B">
            <w:pPr>
              <w:spacing w:after="80"/>
              <w:jc w:val="both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00-834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63380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EC1467" w14:textId="77777777" w:rsidR="00563380" w:rsidRPr="00BB547B" w:rsidRDefault="00563380" w:rsidP="000E670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269 136.00 zł</w:t>
            </w:r>
          </w:p>
        </w:tc>
      </w:tr>
      <w:tr w:rsidR="00563380" w:rsidRPr="00BB547B" w14:paraId="66A0DB06" w14:textId="77777777" w:rsidTr="000E670B">
        <w:tc>
          <w:tcPr>
            <w:tcW w:w="993" w:type="dxa"/>
            <w:shd w:val="clear" w:color="auto" w:fill="auto"/>
            <w:vAlign w:val="center"/>
          </w:tcPr>
          <w:p w14:paraId="77218E64" w14:textId="77777777" w:rsidR="00563380" w:rsidRPr="00BB547B" w:rsidRDefault="00563380" w:rsidP="000E670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60784E" w14:textId="77777777" w:rsidR="00563380" w:rsidRPr="00BB547B" w:rsidRDefault="00563380" w:rsidP="000E670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58F42A6A" w14:textId="15780902" w:rsidR="00563380" w:rsidRPr="00BB547B" w:rsidRDefault="00563380" w:rsidP="000E670B">
            <w:pPr>
              <w:spacing w:before="80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 xml:space="preserve">Nipro </w:t>
            </w:r>
            <w:r w:rsidR="00844739">
              <w:rPr>
                <w:rFonts w:ascii="Arial" w:hAnsi="Arial" w:cs="Arial"/>
              </w:rPr>
              <w:t xml:space="preserve">Medical </w:t>
            </w:r>
            <w:r w:rsidRPr="00563380">
              <w:rPr>
                <w:rFonts w:ascii="Arial" w:hAnsi="Arial" w:cs="Arial"/>
              </w:rPr>
              <w:t>Poland Sp. z o. o.</w:t>
            </w:r>
          </w:p>
          <w:p w14:paraId="2A0C1BCC" w14:textId="38FE45BA" w:rsidR="00563380" w:rsidRPr="00BB547B" w:rsidRDefault="00563380" w:rsidP="000E670B">
            <w:pPr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ul. Pańska 73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D931B2E" w14:textId="77777777" w:rsidR="00563380" w:rsidRPr="00BB547B" w:rsidRDefault="00563380" w:rsidP="000E670B">
            <w:pPr>
              <w:spacing w:after="80"/>
              <w:jc w:val="both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00-834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63380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174F43" w14:textId="77777777" w:rsidR="00563380" w:rsidRDefault="00563380" w:rsidP="000E670B">
            <w:pPr>
              <w:spacing w:before="80" w:after="80"/>
              <w:jc w:val="center"/>
              <w:rPr>
                <w:rFonts w:ascii="Arial" w:hAnsi="Arial" w:cs="Arial"/>
                <w:strike/>
              </w:rPr>
            </w:pPr>
            <w:r w:rsidRPr="00DD533B">
              <w:rPr>
                <w:rFonts w:ascii="Arial" w:hAnsi="Arial" w:cs="Arial"/>
                <w:strike/>
              </w:rPr>
              <w:t>6 415.20 zł</w:t>
            </w:r>
          </w:p>
          <w:p w14:paraId="7F8684C8" w14:textId="2D83D47E" w:rsidR="00DD533B" w:rsidRPr="00DD533B" w:rsidRDefault="00DD533B" w:rsidP="000E670B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6 420,00 zł</w:t>
            </w:r>
          </w:p>
        </w:tc>
      </w:tr>
      <w:tr w:rsidR="00563380" w:rsidRPr="00BB547B" w14:paraId="274A4FB1" w14:textId="77777777" w:rsidTr="000E670B">
        <w:tc>
          <w:tcPr>
            <w:tcW w:w="993" w:type="dxa"/>
            <w:shd w:val="clear" w:color="auto" w:fill="auto"/>
            <w:vAlign w:val="center"/>
          </w:tcPr>
          <w:p w14:paraId="43FF6473" w14:textId="77777777" w:rsidR="00563380" w:rsidRPr="00BB547B" w:rsidRDefault="00563380" w:rsidP="000E670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BD5F80" w14:textId="77777777" w:rsidR="00563380" w:rsidRPr="00BB547B" w:rsidRDefault="00563380" w:rsidP="000E670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77059587" w14:textId="77777777" w:rsidR="00563380" w:rsidRPr="00BB547B" w:rsidRDefault="00563380" w:rsidP="000E670B">
            <w:pPr>
              <w:spacing w:before="80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Infusion Paweł Szczudło</w:t>
            </w:r>
          </w:p>
          <w:p w14:paraId="2C4648B1" w14:textId="77777777" w:rsidR="00563380" w:rsidRPr="00BB547B" w:rsidRDefault="00563380" w:rsidP="000E670B">
            <w:pPr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ul. Sulejowska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63380">
              <w:rPr>
                <w:rFonts w:ascii="Arial" w:hAnsi="Arial" w:cs="Arial"/>
              </w:rPr>
              <w:t>56/58/512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F5F7077" w14:textId="77777777" w:rsidR="00563380" w:rsidRPr="00BB547B" w:rsidRDefault="00563380" w:rsidP="000E670B">
            <w:pPr>
              <w:spacing w:after="80"/>
              <w:jc w:val="both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04-157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63380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728C20" w14:textId="77777777" w:rsidR="00563380" w:rsidRDefault="00563380" w:rsidP="000E670B">
            <w:pPr>
              <w:spacing w:before="80" w:after="80"/>
              <w:jc w:val="center"/>
              <w:rPr>
                <w:rFonts w:ascii="Arial" w:hAnsi="Arial" w:cs="Arial"/>
                <w:strike/>
              </w:rPr>
            </w:pPr>
            <w:r w:rsidRPr="007E533A">
              <w:rPr>
                <w:rFonts w:ascii="Arial" w:hAnsi="Arial" w:cs="Arial"/>
                <w:strike/>
              </w:rPr>
              <w:t>19 400.00 zł</w:t>
            </w:r>
          </w:p>
          <w:p w14:paraId="2B6A479E" w14:textId="0A62E904" w:rsidR="007E533A" w:rsidRPr="007E533A" w:rsidRDefault="007E533A" w:rsidP="000E670B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19 440,00 zł</w:t>
            </w:r>
          </w:p>
        </w:tc>
      </w:tr>
      <w:tr w:rsidR="00563380" w:rsidRPr="00BB547B" w14:paraId="746D686D" w14:textId="77777777" w:rsidTr="000E670B">
        <w:tc>
          <w:tcPr>
            <w:tcW w:w="993" w:type="dxa"/>
            <w:shd w:val="clear" w:color="auto" w:fill="auto"/>
            <w:vAlign w:val="center"/>
          </w:tcPr>
          <w:p w14:paraId="68E0043A" w14:textId="77777777" w:rsidR="00563380" w:rsidRPr="00BB547B" w:rsidRDefault="00563380" w:rsidP="000E670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0F177C" w14:textId="77777777" w:rsidR="00563380" w:rsidRPr="00BB547B" w:rsidRDefault="00563380" w:rsidP="000E670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5F04D7E5" w14:textId="77777777" w:rsidR="00563380" w:rsidRPr="00BB547B" w:rsidRDefault="00563380" w:rsidP="000E670B">
            <w:pPr>
              <w:spacing w:before="80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Infusion Paweł Szczudło</w:t>
            </w:r>
          </w:p>
          <w:p w14:paraId="57DB631A" w14:textId="77777777" w:rsidR="00563380" w:rsidRPr="00BB547B" w:rsidRDefault="00563380" w:rsidP="000E670B">
            <w:pPr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ul. Sulejowska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63380">
              <w:rPr>
                <w:rFonts w:ascii="Arial" w:hAnsi="Arial" w:cs="Arial"/>
              </w:rPr>
              <w:t>56/58/512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675C067" w14:textId="77777777" w:rsidR="00563380" w:rsidRPr="00BB547B" w:rsidRDefault="00563380" w:rsidP="000E670B">
            <w:pPr>
              <w:spacing w:after="80"/>
              <w:jc w:val="both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04-157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563380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62EEBC" w14:textId="77777777" w:rsidR="00563380" w:rsidRPr="00BB547B" w:rsidRDefault="00563380" w:rsidP="000E670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563380">
              <w:rPr>
                <w:rFonts w:ascii="Arial" w:hAnsi="Arial" w:cs="Arial"/>
              </w:rPr>
              <w:t>24 624.00 zł</w:t>
            </w:r>
          </w:p>
        </w:tc>
      </w:tr>
    </w:tbl>
    <w:p w14:paraId="244C1E67" w14:textId="3FFC03B7" w:rsidR="00A80738" w:rsidRDefault="00A80738" w:rsidP="006200A0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</w:p>
    <w:p w14:paraId="1BF6D63A" w14:textId="77777777" w:rsidR="006200A0" w:rsidRPr="00CB54C6" w:rsidRDefault="006200A0" w:rsidP="006200A0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CB54C6">
        <w:rPr>
          <w:i/>
          <w:sz w:val="22"/>
          <w:szCs w:val="22"/>
        </w:rPr>
        <w:t>Zamawiający</w:t>
      </w:r>
    </w:p>
    <w:p w14:paraId="67851F79" w14:textId="77777777" w:rsidR="006200A0" w:rsidRDefault="006200A0" w:rsidP="006200A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79154BD5" w14:textId="77777777" w:rsidR="006200A0" w:rsidRDefault="006200A0" w:rsidP="006200A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410B1347" w14:textId="77777777" w:rsidR="006200A0" w:rsidRDefault="006200A0" w:rsidP="006200A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bookmarkEnd w:id="0"/>
    <w:p w14:paraId="42275467" w14:textId="77777777" w:rsidR="006200A0" w:rsidRPr="00BB547B" w:rsidRDefault="006200A0" w:rsidP="006200A0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6200A0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917A3A" w14:textId="77777777" w:rsidR="00291D37" w:rsidRDefault="00291D37">
      <w:r>
        <w:separator/>
      </w:r>
    </w:p>
  </w:endnote>
  <w:endnote w:type="continuationSeparator" w:id="0">
    <w:p w14:paraId="554BB089" w14:textId="77777777" w:rsidR="00291D37" w:rsidRDefault="00291D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419E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82A29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8A961" w14:textId="18B4122D" w:rsidR="009F189D" w:rsidRDefault="00985D3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A0C745E" wp14:editId="26F4CEF3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81AF9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D56B66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E727F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F4319B" w14:textId="77777777" w:rsidR="009F189D" w:rsidRDefault="009F189D">
    <w:pPr>
      <w:pStyle w:val="Stopka"/>
      <w:tabs>
        <w:tab w:val="clear" w:pos="4536"/>
      </w:tabs>
      <w:jc w:val="center"/>
    </w:pPr>
  </w:p>
  <w:p w14:paraId="771FC4B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D03ADD" w14:textId="77777777" w:rsidR="00291D37" w:rsidRDefault="00291D37">
      <w:r>
        <w:separator/>
      </w:r>
    </w:p>
  </w:footnote>
  <w:footnote w:type="continuationSeparator" w:id="0">
    <w:p w14:paraId="5794F37D" w14:textId="77777777" w:rsidR="00291D37" w:rsidRDefault="00291D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E6E6F" w14:textId="77777777" w:rsidR="00563380" w:rsidRDefault="005633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2904C" w14:textId="77777777" w:rsidR="00563380" w:rsidRDefault="005633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B0CA61" w14:textId="77777777" w:rsidR="00563380" w:rsidRDefault="0056338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A6A"/>
    <w:rsid w:val="00007727"/>
    <w:rsid w:val="00017720"/>
    <w:rsid w:val="00035488"/>
    <w:rsid w:val="000D7F25"/>
    <w:rsid w:val="000E00E5"/>
    <w:rsid w:val="00173B20"/>
    <w:rsid w:val="001B0818"/>
    <w:rsid w:val="001C69FF"/>
    <w:rsid w:val="0023318D"/>
    <w:rsid w:val="00291D37"/>
    <w:rsid w:val="00316CFB"/>
    <w:rsid w:val="003D72FD"/>
    <w:rsid w:val="00423179"/>
    <w:rsid w:val="00490DC0"/>
    <w:rsid w:val="00493F8C"/>
    <w:rsid w:val="004C7E9B"/>
    <w:rsid w:val="00516D9F"/>
    <w:rsid w:val="005614F2"/>
    <w:rsid w:val="00563380"/>
    <w:rsid w:val="00567E95"/>
    <w:rsid w:val="00577BC6"/>
    <w:rsid w:val="006200A0"/>
    <w:rsid w:val="0069085C"/>
    <w:rsid w:val="006B27ED"/>
    <w:rsid w:val="007E533A"/>
    <w:rsid w:val="00843263"/>
    <w:rsid w:val="00844739"/>
    <w:rsid w:val="00861E75"/>
    <w:rsid w:val="00985D33"/>
    <w:rsid w:val="009D19BD"/>
    <w:rsid w:val="009F189D"/>
    <w:rsid w:val="00A80738"/>
    <w:rsid w:val="00AF5449"/>
    <w:rsid w:val="00B31A6A"/>
    <w:rsid w:val="00BB547B"/>
    <w:rsid w:val="00C236D3"/>
    <w:rsid w:val="00C659E2"/>
    <w:rsid w:val="00C82837"/>
    <w:rsid w:val="00CA3D66"/>
    <w:rsid w:val="00CB0802"/>
    <w:rsid w:val="00D665F5"/>
    <w:rsid w:val="00D7128F"/>
    <w:rsid w:val="00DD533B"/>
    <w:rsid w:val="00EA3476"/>
    <w:rsid w:val="00F16C60"/>
    <w:rsid w:val="00F95C33"/>
    <w:rsid w:val="00FC7F5E"/>
    <w:rsid w:val="00FD494B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F28FD9"/>
  <w15:chartTrackingRefBased/>
  <w15:docId w15:val="{3CFD71C4-2E6D-4B3F-AF80-F2AD01456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303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6</cp:revision>
  <cp:lastPrinted>2022-08-24T10:14:00Z</cp:lastPrinted>
  <dcterms:created xsi:type="dcterms:W3CDTF">2022-08-24T10:15:00Z</dcterms:created>
  <dcterms:modified xsi:type="dcterms:W3CDTF">2022-08-25T07:44:00Z</dcterms:modified>
</cp:coreProperties>
</file>