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947983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947983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947983">
        <w:rPr>
          <w:rFonts w:ascii="Arial" w:hAnsi="Arial" w:cs="Arial"/>
          <w:sz w:val="24"/>
          <w:szCs w:val="24"/>
        </w:rPr>
        <w:t>2022-08-25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947983" w:rsidRPr="00947983" w:rsidRDefault="00947983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947983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947983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947983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355C9D" w:rsidRDefault="00947983" w:rsidP="00D665F5">
      <w:pPr>
        <w:rPr>
          <w:rFonts w:ascii="Arial" w:hAnsi="Arial" w:cs="Arial"/>
          <w:sz w:val="24"/>
          <w:szCs w:val="24"/>
        </w:rPr>
      </w:pPr>
      <w:r w:rsidRPr="00947983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947983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947983" w:rsidP="00D665F5">
      <w:pPr>
        <w:rPr>
          <w:rFonts w:ascii="Arial" w:hAnsi="Arial" w:cs="Arial"/>
          <w:sz w:val="24"/>
          <w:szCs w:val="24"/>
        </w:rPr>
      </w:pPr>
      <w:r w:rsidRPr="00947983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947983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947983" w:rsidRPr="00947983">
        <w:rPr>
          <w:rFonts w:ascii="Arial" w:hAnsi="Arial" w:cs="Arial"/>
          <w:b/>
          <w:sz w:val="24"/>
          <w:szCs w:val="24"/>
        </w:rPr>
        <w:t>KA-2/092/2022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47983" w:rsidRPr="00947983">
        <w:rPr>
          <w:rFonts w:ascii="Arial" w:hAnsi="Arial" w:cs="Arial"/>
          <w:sz w:val="24"/>
          <w:szCs w:val="24"/>
        </w:rPr>
        <w:t>przetarg</w:t>
      </w:r>
      <w:r w:rsidR="00D14A15">
        <w:rPr>
          <w:rFonts w:ascii="Arial" w:hAnsi="Arial" w:cs="Arial"/>
          <w:sz w:val="24"/>
          <w:szCs w:val="24"/>
        </w:rPr>
        <w:t>u</w:t>
      </w:r>
      <w:r w:rsidR="00947983" w:rsidRPr="00947983">
        <w:rPr>
          <w:rFonts w:ascii="Arial" w:hAnsi="Arial" w:cs="Arial"/>
          <w:sz w:val="24"/>
          <w:szCs w:val="24"/>
        </w:rPr>
        <w:t xml:space="preserve"> nieograniczon</w:t>
      </w:r>
      <w:r w:rsidR="00D14A15">
        <w:rPr>
          <w:rFonts w:ascii="Arial" w:hAnsi="Arial" w:cs="Arial"/>
          <w:sz w:val="24"/>
          <w:szCs w:val="24"/>
        </w:rPr>
        <w:t>ego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947983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947983">
        <w:rPr>
          <w:rFonts w:ascii="Arial" w:hAnsi="Arial" w:cs="Arial"/>
          <w:b/>
          <w:szCs w:val="24"/>
        </w:rPr>
        <w:t xml:space="preserve">Całodobowa ochrona terenu wraz z zabudowaniami oraz obsługa portierni </w:t>
      </w:r>
      <w:r w:rsidR="00D14A15">
        <w:rPr>
          <w:rFonts w:ascii="Arial" w:hAnsi="Arial" w:cs="Arial"/>
          <w:b/>
          <w:szCs w:val="24"/>
        </w:rPr>
        <w:t xml:space="preserve">                          </w:t>
      </w:r>
      <w:r w:rsidRPr="00947983">
        <w:rPr>
          <w:rFonts w:ascii="Arial" w:hAnsi="Arial" w:cs="Arial"/>
          <w:b/>
          <w:szCs w:val="24"/>
        </w:rPr>
        <w:t>i szatni obiektów należących do Politechniki Krakowskiej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 xml:space="preserve">ustawy z dnia 11 września </w:t>
      </w:r>
      <w:r w:rsidR="00D14A15">
        <w:rPr>
          <w:rFonts w:ascii="Arial" w:hAnsi="Arial" w:cs="Arial"/>
          <w:bCs/>
          <w:sz w:val="24"/>
          <w:szCs w:val="24"/>
        </w:rPr>
        <w:t xml:space="preserve">                   </w:t>
      </w:r>
      <w:r w:rsidRPr="00355C9D">
        <w:rPr>
          <w:rFonts w:ascii="Arial" w:hAnsi="Arial" w:cs="Arial"/>
          <w:bCs/>
          <w:sz w:val="24"/>
          <w:szCs w:val="24"/>
        </w:rPr>
        <w:t>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947983" w:rsidRPr="00947983">
        <w:rPr>
          <w:rFonts w:ascii="Arial" w:hAnsi="Arial" w:cs="Arial"/>
          <w:sz w:val="24"/>
          <w:szCs w:val="24"/>
        </w:rPr>
        <w:t>(</w:t>
      </w:r>
      <w:proofErr w:type="spellStart"/>
      <w:r w:rsidR="00947983" w:rsidRPr="00947983">
        <w:rPr>
          <w:rFonts w:ascii="Arial" w:hAnsi="Arial" w:cs="Arial"/>
          <w:sz w:val="24"/>
          <w:szCs w:val="24"/>
        </w:rPr>
        <w:t>t.j</w:t>
      </w:r>
      <w:proofErr w:type="spellEnd"/>
      <w:r w:rsidR="00947983" w:rsidRPr="00947983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947983" w:rsidRPr="00947983">
        <w:rPr>
          <w:rFonts w:ascii="Arial" w:hAnsi="Arial" w:cs="Arial"/>
          <w:sz w:val="24"/>
          <w:szCs w:val="24"/>
        </w:rPr>
        <w:t>późn</w:t>
      </w:r>
      <w:proofErr w:type="spellEnd"/>
      <w:r w:rsidR="00947983" w:rsidRPr="00947983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947983" w:rsidRPr="00947983">
        <w:rPr>
          <w:rFonts w:ascii="Arial" w:hAnsi="Arial" w:cs="Arial"/>
          <w:sz w:val="24"/>
          <w:szCs w:val="24"/>
        </w:rPr>
        <w:t>25/08/2022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947983" w:rsidRPr="00947983">
        <w:rPr>
          <w:rFonts w:ascii="Arial" w:hAnsi="Arial" w:cs="Arial"/>
          <w:sz w:val="24"/>
          <w:szCs w:val="24"/>
        </w:rPr>
        <w:t>12:00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29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17"/>
        <w:gridCol w:w="5374"/>
        <w:gridCol w:w="2905"/>
      </w:tblGrid>
      <w:tr w:rsidR="00D665F5" w:rsidRPr="00355C9D" w:rsidTr="00B83275">
        <w:trPr>
          <w:trHeight w:val="467"/>
        </w:trPr>
        <w:tc>
          <w:tcPr>
            <w:tcW w:w="1017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37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90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947983" w:rsidRPr="00355C9D" w:rsidTr="00B83275">
        <w:trPr>
          <w:trHeight w:val="3077"/>
        </w:trPr>
        <w:tc>
          <w:tcPr>
            <w:tcW w:w="1017" w:type="dxa"/>
            <w:shd w:val="clear" w:color="auto" w:fill="auto"/>
            <w:vAlign w:val="center"/>
          </w:tcPr>
          <w:p w:rsidR="00947983" w:rsidRPr="00355C9D" w:rsidRDefault="00947983" w:rsidP="006A6DB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7983">
              <w:rPr>
                <w:rFonts w:ascii="Arial" w:hAnsi="Arial" w:cs="Arial"/>
              </w:rPr>
              <w:t>1</w:t>
            </w:r>
          </w:p>
        </w:tc>
        <w:tc>
          <w:tcPr>
            <w:tcW w:w="5374" w:type="dxa"/>
            <w:shd w:val="clear" w:color="auto" w:fill="auto"/>
          </w:tcPr>
          <w:p w:rsidR="00D14A15" w:rsidRDefault="00D14A15" w:rsidP="00D14A1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Konsorcjum </w:t>
            </w:r>
          </w:p>
          <w:p w:rsidR="00D14A15" w:rsidRDefault="00D14A15" w:rsidP="00D14A15">
            <w:pPr>
              <w:rPr>
                <w:rFonts w:ascii="Arial" w:hAnsi="Arial" w:cs="Arial"/>
              </w:rPr>
            </w:pPr>
          </w:p>
          <w:p w:rsidR="00D14A15" w:rsidRDefault="00D14A15" w:rsidP="00D14A1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Lider : </w:t>
            </w:r>
          </w:p>
          <w:p w:rsidR="00D14A15" w:rsidRPr="00355C9D" w:rsidRDefault="00D14A15" w:rsidP="00D14A15">
            <w:pPr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 xml:space="preserve">Przedsiębiorstwo </w:t>
            </w:r>
            <w:proofErr w:type="spellStart"/>
            <w:r w:rsidRPr="00892DEE">
              <w:rPr>
                <w:rFonts w:ascii="Arial" w:hAnsi="Arial" w:cs="Arial"/>
              </w:rPr>
              <w:t>Produkcyjno</w:t>
            </w:r>
            <w:proofErr w:type="spellEnd"/>
            <w:r w:rsidRPr="00892DEE">
              <w:rPr>
                <w:rFonts w:ascii="Arial" w:hAnsi="Arial" w:cs="Arial"/>
              </w:rPr>
              <w:t xml:space="preserve"> Handlowo Usługowe </w:t>
            </w:r>
            <w:r>
              <w:rPr>
                <w:rFonts w:ascii="Arial" w:hAnsi="Arial" w:cs="Arial"/>
              </w:rPr>
              <w:t xml:space="preserve"> </w:t>
            </w:r>
            <w:r w:rsidRPr="00892DEE">
              <w:rPr>
                <w:rFonts w:ascii="Arial" w:hAnsi="Arial" w:cs="Arial"/>
              </w:rPr>
              <w:t>Specjał Sp. z o.o.</w:t>
            </w:r>
          </w:p>
          <w:p w:rsidR="00D14A15" w:rsidRPr="00355C9D" w:rsidRDefault="00D14A15" w:rsidP="00D14A15">
            <w:pPr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Aleja Jana Pawła II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92DEE">
              <w:rPr>
                <w:rFonts w:ascii="Arial" w:hAnsi="Arial" w:cs="Arial"/>
              </w:rPr>
              <w:t>80/5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D14A15" w:rsidRDefault="00D14A15" w:rsidP="00D14A15">
            <w:pPr>
              <w:jc w:val="both"/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00-175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92DEE">
              <w:rPr>
                <w:rFonts w:ascii="Arial" w:hAnsi="Arial" w:cs="Arial"/>
              </w:rPr>
              <w:t>Warszawa</w:t>
            </w:r>
          </w:p>
          <w:p w:rsidR="00D14A15" w:rsidRDefault="00D14A15" w:rsidP="00D14A15">
            <w:pPr>
              <w:jc w:val="both"/>
              <w:rPr>
                <w:rFonts w:ascii="Arial" w:hAnsi="Arial" w:cs="Arial"/>
              </w:rPr>
            </w:pPr>
          </w:p>
          <w:p w:rsidR="00D14A15" w:rsidRDefault="00D14A15" w:rsidP="00D14A1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Członek :</w:t>
            </w:r>
          </w:p>
          <w:p w:rsidR="00D14A15" w:rsidRDefault="00D14A15" w:rsidP="00D14A1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Polska Sieć Handlowa „ Nasz Sklep” S.A.</w:t>
            </w:r>
          </w:p>
          <w:p w:rsidR="00D14A15" w:rsidRDefault="00D14A15" w:rsidP="00D14A15">
            <w:pPr>
              <w:jc w:val="both"/>
              <w:rPr>
                <w:rFonts w:ascii="Arial" w:hAnsi="Arial" w:cs="Arial"/>
              </w:rPr>
            </w:pPr>
            <w:r w:rsidRPr="000B45FF">
              <w:rPr>
                <w:rFonts w:ascii="Arial" w:hAnsi="Arial" w:cs="Arial"/>
              </w:rPr>
              <w:t>Aleja Jana Pawła II 80 lok. nr 5</w:t>
            </w:r>
          </w:p>
          <w:p w:rsidR="00D14A15" w:rsidRPr="000B45FF" w:rsidRDefault="00D14A15" w:rsidP="00D14A15">
            <w:pPr>
              <w:jc w:val="both"/>
              <w:rPr>
                <w:rFonts w:ascii="Arial" w:hAnsi="Arial" w:cs="Arial"/>
              </w:rPr>
            </w:pPr>
            <w:r w:rsidRPr="000B45FF">
              <w:rPr>
                <w:rFonts w:ascii="Arial" w:hAnsi="Arial" w:cs="Arial"/>
              </w:rPr>
              <w:t>00-175 Warszawa</w:t>
            </w:r>
          </w:p>
          <w:p w:rsidR="00947983" w:rsidRPr="00355C9D" w:rsidRDefault="00947983" w:rsidP="006A6DBC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2905" w:type="dxa"/>
            <w:shd w:val="clear" w:color="auto" w:fill="auto"/>
            <w:vAlign w:val="center"/>
          </w:tcPr>
          <w:p w:rsidR="00947983" w:rsidRPr="00355C9D" w:rsidRDefault="00947983" w:rsidP="006A6DB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7983">
              <w:rPr>
                <w:rFonts w:ascii="Arial" w:hAnsi="Arial" w:cs="Arial"/>
              </w:rPr>
              <w:t>16 826 059.67 zł</w:t>
            </w:r>
          </w:p>
        </w:tc>
      </w:tr>
      <w:tr w:rsidR="00947983" w:rsidRPr="00355C9D" w:rsidTr="00B83275">
        <w:trPr>
          <w:trHeight w:val="2775"/>
        </w:trPr>
        <w:tc>
          <w:tcPr>
            <w:tcW w:w="1017" w:type="dxa"/>
            <w:shd w:val="clear" w:color="auto" w:fill="auto"/>
            <w:vAlign w:val="center"/>
          </w:tcPr>
          <w:p w:rsidR="00947983" w:rsidRPr="00355C9D" w:rsidRDefault="00947983" w:rsidP="006A6DB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7983">
              <w:rPr>
                <w:rFonts w:ascii="Arial" w:hAnsi="Arial" w:cs="Arial"/>
              </w:rPr>
              <w:t>2</w:t>
            </w:r>
          </w:p>
        </w:tc>
        <w:tc>
          <w:tcPr>
            <w:tcW w:w="5374" w:type="dxa"/>
            <w:shd w:val="clear" w:color="auto" w:fill="auto"/>
          </w:tcPr>
          <w:p w:rsidR="00D14A15" w:rsidRPr="000B45FF" w:rsidRDefault="00D14A15" w:rsidP="00D14A15">
            <w:pPr>
              <w:rPr>
                <w:rFonts w:ascii="Arial" w:hAnsi="Arial" w:cs="Arial"/>
              </w:rPr>
            </w:pPr>
            <w:r w:rsidRPr="000B45FF">
              <w:rPr>
                <w:rFonts w:ascii="Arial" w:hAnsi="Arial" w:cs="Arial"/>
              </w:rPr>
              <w:t xml:space="preserve">Konsorcjum </w:t>
            </w:r>
          </w:p>
          <w:p w:rsidR="00D14A15" w:rsidRPr="000B45FF" w:rsidRDefault="00D14A15" w:rsidP="00D14A15">
            <w:pPr>
              <w:rPr>
                <w:rFonts w:ascii="Arial" w:hAnsi="Arial" w:cs="Arial"/>
              </w:rPr>
            </w:pPr>
          </w:p>
          <w:p w:rsidR="00D14A15" w:rsidRPr="000B45FF" w:rsidRDefault="00D14A15" w:rsidP="00D14A15">
            <w:pPr>
              <w:rPr>
                <w:rFonts w:ascii="Arial" w:hAnsi="Arial" w:cs="Arial"/>
              </w:rPr>
            </w:pPr>
            <w:r w:rsidRPr="000B45FF">
              <w:rPr>
                <w:rFonts w:ascii="Arial" w:hAnsi="Arial" w:cs="Arial"/>
              </w:rPr>
              <w:t xml:space="preserve">Lider : </w:t>
            </w:r>
          </w:p>
          <w:p w:rsidR="00D14A15" w:rsidRPr="00355C9D" w:rsidRDefault="00D14A15" w:rsidP="00D14A15">
            <w:pPr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SOLD   S.A.</w:t>
            </w:r>
          </w:p>
          <w:p w:rsidR="00D14A15" w:rsidRPr="00355C9D" w:rsidRDefault="00D14A15" w:rsidP="00D14A15">
            <w:pPr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Al. 29 - go Listopada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92DEE">
              <w:rPr>
                <w:rFonts w:ascii="Arial" w:hAnsi="Arial" w:cs="Arial"/>
              </w:rPr>
              <w:t>130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D14A15" w:rsidRDefault="00D14A15" w:rsidP="00D14A15">
            <w:pPr>
              <w:jc w:val="both"/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31-406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92DEE">
              <w:rPr>
                <w:rFonts w:ascii="Arial" w:hAnsi="Arial" w:cs="Arial"/>
              </w:rPr>
              <w:t>Kraków</w:t>
            </w:r>
          </w:p>
          <w:p w:rsidR="00D14A15" w:rsidRDefault="00D14A15" w:rsidP="00D14A15">
            <w:pPr>
              <w:jc w:val="both"/>
              <w:rPr>
                <w:rFonts w:ascii="Arial" w:hAnsi="Arial" w:cs="Arial"/>
              </w:rPr>
            </w:pPr>
          </w:p>
          <w:p w:rsidR="00D14A15" w:rsidRDefault="00D14A15" w:rsidP="00D14A1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Członek :</w:t>
            </w:r>
          </w:p>
          <w:p w:rsidR="00D14A15" w:rsidRDefault="00D14A15" w:rsidP="00D14A1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HERA Sp. z o. o.</w:t>
            </w:r>
          </w:p>
          <w:p w:rsidR="00D14A15" w:rsidRPr="00355C9D" w:rsidRDefault="00D14A15" w:rsidP="00D14A15">
            <w:pPr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Al. 29 - go Listopada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92DEE">
              <w:rPr>
                <w:rFonts w:ascii="Arial" w:hAnsi="Arial" w:cs="Arial"/>
              </w:rPr>
              <w:t>130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947983" w:rsidRDefault="00D14A15" w:rsidP="00D14A15">
            <w:pPr>
              <w:jc w:val="both"/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31-406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92DEE">
              <w:rPr>
                <w:rFonts w:ascii="Arial" w:hAnsi="Arial" w:cs="Arial"/>
              </w:rPr>
              <w:t>Kraków</w:t>
            </w:r>
          </w:p>
          <w:p w:rsidR="00D14A15" w:rsidRPr="00355C9D" w:rsidRDefault="00D14A15" w:rsidP="00D14A15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905" w:type="dxa"/>
            <w:shd w:val="clear" w:color="auto" w:fill="auto"/>
            <w:vAlign w:val="center"/>
          </w:tcPr>
          <w:p w:rsidR="00947983" w:rsidRPr="00355C9D" w:rsidRDefault="00947983" w:rsidP="006A6DB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7983">
              <w:rPr>
                <w:rFonts w:ascii="Arial" w:hAnsi="Arial" w:cs="Arial"/>
              </w:rPr>
              <w:t>16 874 865.01 zł</w:t>
            </w:r>
          </w:p>
        </w:tc>
      </w:tr>
      <w:tr w:rsidR="00947983" w:rsidRPr="00355C9D" w:rsidTr="00B83275">
        <w:trPr>
          <w:trHeight w:val="2851"/>
        </w:trPr>
        <w:tc>
          <w:tcPr>
            <w:tcW w:w="1017" w:type="dxa"/>
            <w:shd w:val="clear" w:color="auto" w:fill="auto"/>
            <w:vAlign w:val="center"/>
          </w:tcPr>
          <w:p w:rsidR="00947983" w:rsidRPr="00355C9D" w:rsidRDefault="00947983" w:rsidP="006A6DB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7983"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5374" w:type="dxa"/>
            <w:shd w:val="clear" w:color="auto" w:fill="auto"/>
          </w:tcPr>
          <w:p w:rsidR="00D14A15" w:rsidRPr="000B45FF" w:rsidRDefault="00D14A15" w:rsidP="00D14A15">
            <w:pPr>
              <w:rPr>
                <w:rFonts w:ascii="Arial" w:hAnsi="Arial" w:cs="Arial"/>
              </w:rPr>
            </w:pPr>
            <w:r w:rsidRPr="000B45FF">
              <w:rPr>
                <w:rFonts w:ascii="Arial" w:hAnsi="Arial" w:cs="Arial"/>
              </w:rPr>
              <w:t xml:space="preserve">Konsorcjum </w:t>
            </w:r>
          </w:p>
          <w:p w:rsidR="00D14A15" w:rsidRPr="000B45FF" w:rsidRDefault="00D14A15" w:rsidP="00D14A15">
            <w:pPr>
              <w:rPr>
                <w:rFonts w:ascii="Arial" w:hAnsi="Arial" w:cs="Arial"/>
              </w:rPr>
            </w:pPr>
          </w:p>
          <w:p w:rsidR="00D14A15" w:rsidRPr="000B45FF" w:rsidRDefault="00D14A15" w:rsidP="00D14A15">
            <w:pPr>
              <w:rPr>
                <w:rFonts w:ascii="Arial" w:hAnsi="Arial" w:cs="Arial"/>
              </w:rPr>
            </w:pPr>
            <w:r w:rsidRPr="000B45FF">
              <w:rPr>
                <w:rFonts w:ascii="Arial" w:hAnsi="Arial" w:cs="Arial"/>
              </w:rPr>
              <w:t xml:space="preserve">Lider : </w:t>
            </w:r>
          </w:p>
          <w:p w:rsidR="00D14A15" w:rsidRPr="00355C9D" w:rsidRDefault="00D14A15" w:rsidP="00D14A15">
            <w:pPr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Ochrona Mienia Kraków Sp. z o. o.</w:t>
            </w:r>
          </w:p>
          <w:p w:rsidR="00D14A15" w:rsidRPr="00355C9D" w:rsidRDefault="00D14A15" w:rsidP="00D14A15">
            <w:pPr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ul. Górników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92DEE">
              <w:rPr>
                <w:rFonts w:ascii="Arial" w:hAnsi="Arial" w:cs="Arial"/>
              </w:rPr>
              <w:t>13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D14A15" w:rsidRDefault="00D14A15" w:rsidP="00D14A15">
            <w:pPr>
              <w:jc w:val="both"/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30-819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92DEE">
              <w:rPr>
                <w:rFonts w:ascii="Arial" w:hAnsi="Arial" w:cs="Arial"/>
              </w:rPr>
              <w:t>Kraków</w:t>
            </w:r>
          </w:p>
          <w:p w:rsidR="00D14A15" w:rsidRDefault="00D14A15" w:rsidP="00D14A15">
            <w:pPr>
              <w:jc w:val="both"/>
              <w:rPr>
                <w:rFonts w:ascii="Arial" w:hAnsi="Arial" w:cs="Arial"/>
              </w:rPr>
            </w:pPr>
          </w:p>
          <w:p w:rsidR="00D14A15" w:rsidRDefault="00D14A15" w:rsidP="00D14A1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Członek :</w:t>
            </w:r>
          </w:p>
          <w:p w:rsidR="00D14A15" w:rsidRPr="009C1A83" w:rsidRDefault="00D14A15" w:rsidP="00D14A15">
            <w:pPr>
              <w:jc w:val="both"/>
              <w:rPr>
                <w:rFonts w:ascii="Arial" w:hAnsi="Arial" w:cs="Arial"/>
              </w:rPr>
            </w:pPr>
            <w:r w:rsidRPr="009C1A83">
              <w:rPr>
                <w:rFonts w:ascii="Arial" w:hAnsi="Arial" w:cs="Arial"/>
              </w:rPr>
              <w:t>Ochrona Mienia Sp. z o. o.</w:t>
            </w:r>
          </w:p>
          <w:p w:rsidR="00D14A15" w:rsidRPr="009C1A83" w:rsidRDefault="00D14A15" w:rsidP="00D14A15">
            <w:pPr>
              <w:jc w:val="both"/>
              <w:rPr>
                <w:rFonts w:ascii="Arial" w:hAnsi="Arial" w:cs="Arial"/>
              </w:rPr>
            </w:pPr>
            <w:r w:rsidRPr="009C1A83">
              <w:rPr>
                <w:rFonts w:ascii="Arial" w:hAnsi="Arial" w:cs="Arial"/>
              </w:rPr>
              <w:t xml:space="preserve">ul. Górników 13 </w:t>
            </w:r>
          </w:p>
          <w:p w:rsidR="00D14A15" w:rsidRPr="009C1A83" w:rsidRDefault="00D14A15" w:rsidP="00D14A15">
            <w:pPr>
              <w:jc w:val="both"/>
              <w:rPr>
                <w:rFonts w:ascii="Arial" w:hAnsi="Arial" w:cs="Arial"/>
              </w:rPr>
            </w:pPr>
            <w:r w:rsidRPr="009C1A83">
              <w:rPr>
                <w:rFonts w:ascii="Arial" w:hAnsi="Arial" w:cs="Arial"/>
              </w:rPr>
              <w:t>30-819 Kraków</w:t>
            </w:r>
          </w:p>
          <w:p w:rsidR="00947983" w:rsidRPr="00355C9D" w:rsidRDefault="00947983" w:rsidP="006A6DBC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2905" w:type="dxa"/>
            <w:shd w:val="clear" w:color="auto" w:fill="auto"/>
            <w:vAlign w:val="center"/>
          </w:tcPr>
          <w:p w:rsidR="00947983" w:rsidRPr="00355C9D" w:rsidRDefault="00947983" w:rsidP="006A6DB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7983">
              <w:rPr>
                <w:rFonts w:ascii="Arial" w:hAnsi="Arial" w:cs="Arial"/>
              </w:rPr>
              <w:t>17 863 803.87 zł</w:t>
            </w:r>
          </w:p>
        </w:tc>
      </w:tr>
      <w:tr w:rsidR="00947983" w:rsidRPr="00355C9D" w:rsidTr="00B83275">
        <w:trPr>
          <w:trHeight w:val="5159"/>
        </w:trPr>
        <w:tc>
          <w:tcPr>
            <w:tcW w:w="1017" w:type="dxa"/>
            <w:shd w:val="clear" w:color="auto" w:fill="auto"/>
            <w:vAlign w:val="center"/>
          </w:tcPr>
          <w:p w:rsidR="00947983" w:rsidRPr="00355C9D" w:rsidRDefault="00947983" w:rsidP="006A6DB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7983">
              <w:rPr>
                <w:rFonts w:ascii="Arial" w:hAnsi="Arial" w:cs="Arial"/>
              </w:rPr>
              <w:t>4</w:t>
            </w:r>
          </w:p>
        </w:tc>
        <w:tc>
          <w:tcPr>
            <w:tcW w:w="5374" w:type="dxa"/>
            <w:shd w:val="clear" w:color="auto" w:fill="auto"/>
          </w:tcPr>
          <w:p w:rsidR="00D14A15" w:rsidRPr="000B45FF" w:rsidRDefault="00D14A15" w:rsidP="00D14A15">
            <w:pPr>
              <w:rPr>
                <w:rFonts w:ascii="Arial" w:hAnsi="Arial" w:cs="Arial"/>
              </w:rPr>
            </w:pPr>
            <w:r w:rsidRPr="000B45FF">
              <w:rPr>
                <w:rFonts w:ascii="Arial" w:hAnsi="Arial" w:cs="Arial"/>
              </w:rPr>
              <w:t xml:space="preserve">Konsorcjum </w:t>
            </w:r>
          </w:p>
          <w:p w:rsidR="00D14A15" w:rsidRPr="000B45FF" w:rsidRDefault="00D14A15" w:rsidP="00D14A15">
            <w:pPr>
              <w:rPr>
                <w:rFonts w:ascii="Arial" w:hAnsi="Arial" w:cs="Arial"/>
              </w:rPr>
            </w:pPr>
          </w:p>
          <w:p w:rsidR="00D14A15" w:rsidRPr="000B45FF" w:rsidRDefault="00D14A15" w:rsidP="00D14A15">
            <w:pPr>
              <w:rPr>
                <w:rFonts w:ascii="Arial" w:hAnsi="Arial" w:cs="Arial"/>
              </w:rPr>
            </w:pPr>
            <w:r w:rsidRPr="000B45FF">
              <w:rPr>
                <w:rFonts w:ascii="Arial" w:hAnsi="Arial" w:cs="Arial"/>
              </w:rPr>
              <w:t xml:space="preserve">Lider : </w:t>
            </w:r>
          </w:p>
          <w:p w:rsidR="00D14A15" w:rsidRPr="00355C9D" w:rsidRDefault="00D14A15" w:rsidP="00D14A15">
            <w:pPr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ERA Sp. z o. o.</w:t>
            </w:r>
          </w:p>
          <w:p w:rsidR="00D14A15" w:rsidRPr="00355C9D" w:rsidRDefault="00D14A15" w:rsidP="00D14A15">
            <w:pPr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ul. Katowicka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92DEE">
              <w:rPr>
                <w:rFonts w:ascii="Arial" w:hAnsi="Arial" w:cs="Arial"/>
              </w:rPr>
              <w:t>16B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D14A15" w:rsidRDefault="00D14A15" w:rsidP="00D14A15">
            <w:pPr>
              <w:jc w:val="both"/>
              <w:rPr>
                <w:rFonts w:ascii="Arial" w:hAnsi="Arial" w:cs="Arial"/>
              </w:rPr>
            </w:pPr>
            <w:r w:rsidRPr="00892DEE">
              <w:rPr>
                <w:rFonts w:ascii="Arial" w:hAnsi="Arial" w:cs="Arial"/>
              </w:rPr>
              <w:t>41-500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892DEE">
              <w:rPr>
                <w:rFonts w:ascii="Arial" w:hAnsi="Arial" w:cs="Arial"/>
              </w:rPr>
              <w:t>Chorzów</w:t>
            </w:r>
          </w:p>
          <w:p w:rsidR="00D14A15" w:rsidRDefault="00D14A15" w:rsidP="00D14A15">
            <w:pPr>
              <w:jc w:val="both"/>
              <w:rPr>
                <w:rFonts w:ascii="Arial" w:hAnsi="Arial" w:cs="Arial"/>
              </w:rPr>
            </w:pPr>
          </w:p>
          <w:p w:rsidR="00D14A15" w:rsidRDefault="00D14A15" w:rsidP="00D14A1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Członek :</w:t>
            </w:r>
          </w:p>
          <w:p w:rsidR="00D14A15" w:rsidRDefault="00D14A15" w:rsidP="00D14A1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NOVIA Sp. z o. o.</w:t>
            </w:r>
          </w:p>
          <w:p w:rsidR="00D14A15" w:rsidRDefault="00D14A15" w:rsidP="00D14A1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Paderewskiego 34</w:t>
            </w:r>
          </w:p>
          <w:p w:rsidR="00D14A15" w:rsidRDefault="00D14A15" w:rsidP="00D14A1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41-500 Chorzów</w:t>
            </w:r>
          </w:p>
          <w:p w:rsidR="00D14A15" w:rsidRDefault="00D14A15" w:rsidP="00D14A15">
            <w:pPr>
              <w:jc w:val="both"/>
              <w:rPr>
                <w:rFonts w:ascii="Arial" w:hAnsi="Arial" w:cs="Arial"/>
              </w:rPr>
            </w:pPr>
          </w:p>
          <w:p w:rsidR="00D14A15" w:rsidRDefault="00D14A15" w:rsidP="00D14A1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Członek :</w:t>
            </w:r>
          </w:p>
          <w:p w:rsidR="00D14A15" w:rsidRDefault="00D14A15" w:rsidP="00D14A1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JANTAR Sp. z o. o.</w:t>
            </w:r>
          </w:p>
          <w:p w:rsidR="00D14A15" w:rsidRDefault="00D14A15" w:rsidP="00D14A1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Zygmunta Augusta 71</w:t>
            </w:r>
          </w:p>
          <w:p w:rsidR="00D14A15" w:rsidRDefault="00D14A15" w:rsidP="00D14A1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76-200 Słupsk</w:t>
            </w:r>
          </w:p>
          <w:p w:rsidR="00D14A15" w:rsidRDefault="00D14A15" w:rsidP="00D14A15">
            <w:pPr>
              <w:jc w:val="both"/>
              <w:rPr>
                <w:rFonts w:ascii="Arial" w:hAnsi="Arial" w:cs="Arial"/>
              </w:rPr>
            </w:pPr>
          </w:p>
          <w:p w:rsidR="00D14A15" w:rsidRPr="00A25D41" w:rsidRDefault="00D14A15" w:rsidP="00D14A15">
            <w:pPr>
              <w:jc w:val="both"/>
              <w:rPr>
                <w:rFonts w:ascii="Arial" w:hAnsi="Arial" w:cs="Arial"/>
              </w:rPr>
            </w:pPr>
            <w:r w:rsidRPr="00A25D41">
              <w:rPr>
                <w:rFonts w:ascii="Arial" w:hAnsi="Arial" w:cs="Arial"/>
              </w:rPr>
              <w:t>Członek :</w:t>
            </w:r>
          </w:p>
          <w:p w:rsidR="00D14A15" w:rsidRPr="00A25D41" w:rsidRDefault="00D14A15" w:rsidP="00D14A15">
            <w:pPr>
              <w:jc w:val="both"/>
              <w:rPr>
                <w:rFonts w:ascii="Arial" w:hAnsi="Arial" w:cs="Arial"/>
              </w:rPr>
            </w:pPr>
            <w:r w:rsidRPr="00A25D41">
              <w:rPr>
                <w:rFonts w:ascii="Arial" w:hAnsi="Arial" w:cs="Arial"/>
              </w:rPr>
              <w:t xml:space="preserve">JANTAR </w:t>
            </w:r>
            <w:r>
              <w:rPr>
                <w:rFonts w:ascii="Arial" w:hAnsi="Arial" w:cs="Arial"/>
              </w:rPr>
              <w:t xml:space="preserve">2 </w:t>
            </w:r>
            <w:r w:rsidRPr="00A25D41">
              <w:rPr>
                <w:rFonts w:ascii="Arial" w:hAnsi="Arial" w:cs="Arial"/>
              </w:rPr>
              <w:t>Sp. z o. o.</w:t>
            </w:r>
          </w:p>
          <w:p w:rsidR="00D14A15" w:rsidRPr="00A25D41" w:rsidRDefault="00D14A15" w:rsidP="00D14A15">
            <w:pPr>
              <w:jc w:val="both"/>
              <w:rPr>
                <w:rFonts w:ascii="Arial" w:hAnsi="Arial" w:cs="Arial"/>
              </w:rPr>
            </w:pPr>
            <w:r w:rsidRPr="00A25D41">
              <w:rPr>
                <w:rFonts w:ascii="Arial" w:hAnsi="Arial" w:cs="Arial"/>
              </w:rPr>
              <w:t>Ul. Zygmunta Augusta 71</w:t>
            </w:r>
          </w:p>
          <w:p w:rsidR="00D14A15" w:rsidRPr="00A25D41" w:rsidRDefault="00D14A15" w:rsidP="00D14A15">
            <w:pPr>
              <w:jc w:val="both"/>
              <w:rPr>
                <w:rFonts w:ascii="Arial" w:hAnsi="Arial" w:cs="Arial"/>
              </w:rPr>
            </w:pPr>
            <w:r w:rsidRPr="00A25D41">
              <w:rPr>
                <w:rFonts w:ascii="Arial" w:hAnsi="Arial" w:cs="Arial"/>
              </w:rPr>
              <w:t>76-200 Słupsk</w:t>
            </w:r>
          </w:p>
          <w:p w:rsidR="00947983" w:rsidRPr="00355C9D" w:rsidRDefault="00947983" w:rsidP="006A6DBC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2905" w:type="dxa"/>
            <w:shd w:val="clear" w:color="auto" w:fill="auto"/>
            <w:vAlign w:val="center"/>
          </w:tcPr>
          <w:p w:rsidR="00947983" w:rsidRPr="00355C9D" w:rsidRDefault="00947983" w:rsidP="006A6DB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7983">
              <w:rPr>
                <w:rFonts w:ascii="Arial" w:hAnsi="Arial" w:cs="Arial"/>
              </w:rPr>
              <w:t>17 356 511.97 zł</w:t>
            </w:r>
          </w:p>
        </w:tc>
      </w:tr>
      <w:tr w:rsidR="00947983" w:rsidRPr="00355C9D" w:rsidTr="00B83275">
        <w:trPr>
          <w:trHeight w:val="5615"/>
        </w:trPr>
        <w:tc>
          <w:tcPr>
            <w:tcW w:w="1017" w:type="dxa"/>
            <w:shd w:val="clear" w:color="auto" w:fill="auto"/>
            <w:vAlign w:val="center"/>
          </w:tcPr>
          <w:p w:rsidR="00947983" w:rsidRPr="00355C9D" w:rsidRDefault="00947983" w:rsidP="006A6DB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7983">
              <w:rPr>
                <w:rFonts w:ascii="Arial" w:hAnsi="Arial" w:cs="Arial"/>
              </w:rPr>
              <w:t>5</w:t>
            </w:r>
          </w:p>
        </w:tc>
        <w:tc>
          <w:tcPr>
            <w:tcW w:w="5374" w:type="dxa"/>
            <w:shd w:val="clear" w:color="auto" w:fill="auto"/>
          </w:tcPr>
          <w:p w:rsidR="00D14A15" w:rsidRPr="00D14A15" w:rsidRDefault="00D14A15" w:rsidP="00D14A15">
            <w:pPr>
              <w:spacing w:after="80"/>
              <w:jc w:val="both"/>
              <w:rPr>
                <w:rFonts w:ascii="Arial" w:hAnsi="Arial" w:cs="Arial"/>
              </w:rPr>
            </w:pPr>
            <w:r w:rsidRPr="00D14A15">
              <w:rPr>
                <w:rFonts w:ascii="Arial" w:hAnsi="Arial" w:cs="Arial"/>
              </w:rPr>
              <w:t xml:space="preserve">Konsorcjum </w:t>
            </w:r>
          </w:p>
          <w:p w:rsidR="00D14A15" w:rsidRPr="00D14A15" w:rsidRDefault="00D14A15" w:rsidP="00D14A15">
            <w:pPr>
              <w:spacing w:after="80"/>
              <w:jc w:val="both"/>
              <w:rPr>
                <w:rFonts w:ascii="Arial" w:hAnsi="Arial" w:cs="Arial"/>
              </w:rPr>
            </w:pPr>
          </w:p>
          <w:p w:rsidR="00D14A15" w:rsidRPr="00D14A15" w:rsidRDefault="00D14A15" w:rsidP="00D14A15">
            <w:pPr>
              <w:spacing w:after="80"/>
              <w:jc w:val="both"/>
              <w:rPr>
                <w:rFonts w:ascii="Arial" w:hAnsi="Arial" w:cs="Arial"/>
              </w:rPr>
            </w:pPr>
            <w:r w:rsidRPr="00D14A15">
              <w:rPr>
                <w:rFonts w:ascii="Arial" w:hAnsi="Arial" w:cs="Arial"/>
              </w:rPr>
              <w:t xml:space="preserve">Lider : </w:t>
            </w:r>
          </w:p>
          <w:p w:rsidR="00D14A15" w:rsidRPr="00D14A15" w:rsidRDefault="00D14A15" w:rsidP="00D14A15">
            <w:pPr>
              <w:spacing w:after="80"/>
              <w:jc w:val="both"/>
              <w:rPr>
                <w:rFonts w:ascii="Arial" w:hAnsi="Arial" w:cs="Arial"/>
              </w:rPr>
            </w:pPr>
            <w:r w:rsidRPr="00D14A15">
              <w:rPr>
                <w:rFonts w:ascii="Arial" w:hAnsi="Arial" w:cs="Arial"/>
              </w:rPr>
              <w:t xml:space="preserve">Impel </w:t>
            </w:r>
            <w:proofErr w:type="spellStart"/>
            <w:r w:rsidRPr="00D14A15">
              <w:rPr>
                <w:rFonts w:ascii="Arial" w:hAnsi="Arial" w:cs="Arial"/>
              </w:rPr>
              <w:t>Facility</w:t>
            </w:r>
            <w:proofErr w:type="spellEnd"/>
            <w:r w:rsidRPr="00D14A15">
              <w:rPr>
                <w:rFonts w:ascii="Arial" w:hAnsi="Arial" w:cs="Arial"/>
              </w:rPr>
              <w:t xml:space="preserve"> Services Sp. z o. o.</w:t>
            </w:r>
          </w:p>
          <w:p w:rsidR="00D14A15" w:rsidRDefault="00D14A15" w:rsidP="00D14A15">
            <w:pPr>
              <w:spacing w:after="80"/>
              <w:jc w:val="both"/>
              <w:rPr>
                <w:rFonts w:ascii="Arial" w:hAnsi="Arial" w:cs="Arial"/>
              </w:rPr>
            </w:pPr>
            <w:r w:rsidRPr="00D14A15">
              <w:rPr>
                <w:rFonts w:ascii="Arial" w:hAnsi="Arial" w:cs="Arial"/>
              </w:rPr>
              <w:t xml:space="preserve">ul. </w:t>
            </w:r>
            <w:r>
              <w:rPr>
                <w:rFonts w:ascii="Arial" w:hAnsi="Arial" w:cs="Arial"/>
              </w:rPr>
              <w:t>Słonimskiego 1,</w:t>
            </w:r>
          </w:p>
          <w:p w:rsidR="00B83275" w:rsidRPr="00D14A15" w:rsidRDefault="00D14A15" w:rsidP="00D14A15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50-304 Wrocław</w:t>
            </w:r>
          </w:p>
          <w:p w:rsidR="00B83275" w:rsidRDefault="00B83275" w:rsidP="00D14A15">
            <w:pPr>
              <w:spacing w:after="80"/>
              <w:jc w:val="both"/>
              <w:rPr>
                <w:rFonts w:ascii="Arial" w:hAnsi="Arial" w:cs="Arial"/>
              </w:rPr>
            </w:pPr>
          </w:p>
          <w:p w:rsidR="00D14A15" w:rsidRPr="00D14A15" w:rsidRDefault="00D14A15" w:rsidP="00B83275">
            <w:pPr>
              <w:jc w:val="both"/>
              <w:rPr>
                <w:rFonts w:ascii="Arial" w:hAnsi="Arial" w:cs="Arial"/>
              </w:rPr>
            </w:pPr>
            <w:r w:rsidRPr="00D14A15">
              <w:rPr>
                <w:rFonts w:ascii="Arial" w:hAnsi="Arial" w:cs="Arial"/>
              </w:rPr>
              <w:t>Członkowie :</w:t>
            </w:r>
          </w:p>
          <w:p w:rsidR="00D14A15" w:rsidRPr="00D14A15" w:rsidRDefault="00D14A15" w:rsidP="00B83275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  <w:r w:rsidRPr="00D14A15">
              <w:rPr>
                <w:rFonts w:ascii="Arial" w:hAnsi="Arial" w:cs="Arial"/>
              </w:rPr>
              <w:t xml:space="preserve">Impel </w:t>
            </w:r>
            <w:proofErr w:type="spellStart"/>
            <w:r w:rsidRPr="00D14A15">
              <w:rPr>
                <w:rFonts w:ascii="Arial" w:hAnsi="Arial" w:cs="Arial"/>
              </w:rPr>
              <w:t>Safety</w:t>
            </w:r>
            <w:proofErr w:type="spellEnd"/>
            <w:r w:rsidRPr="00D14A15">
              <w:rPr>
                <w:rFonts w:ascii="Arial" w:hAnsi="Arial" w:cs="Arial"/>
              </w:rPr>
              <w:t xml:space="preserve"> Sp. z o. o.</w:t>
            </w:r>
          </w:p>
          <w:p w:rsidR="00D14A15" w:rsidRPr="00D14A15" w:rsidRDefault="00D14A15" w:rsidP="00B83275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  <w:r w:rsidRPr="00D14A15">
              <w:rPr>
                <w:rFonts w:ascii="Arial" w:hAnsi="Arial" w:cs="Arial"/>
              </w:rPr>
              <w:t>Impel Provider Sp. z o. o.</w:t>
            </w:r>
          </w:p>
          <w:p w:rsidR="00D14A15" w:rsidRPr="00D14A15" w:rsidRDefault="00D14A15" w:rsidP="00B83275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  <w:r w:rsidRPr="00D14A15">
              <w:rPr>
                <w:rFonts w:ascii="Arial" w:hAnsi="Arial" w:cs="Arial"/>
              </w:rPr>
              <w:t>Impel FM Partner Sp. z o. o.</w:t>
            </w:r>
          </w:p>
          <w:p w:rsidR="00D14A15" w:rsidRPr="00D14A15" w:rsidRDefault="00D14A15" w:rsidP="00B83275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  <w:r w:rsidRPr="00D14A15">
              <w:rPr>
                <w:rFonts w:ascii="Arial" w:hAnsi="Arial" w:cs="Arial"/>
              </w:rPr>
              <w:t>Impel Technical Security Sp. z o. o.</w:t>
            </w:r>
          </w:p>
          <w:p w:rsidR="00D14A15" w:rsidRDefault="00D14A15" w:rsidP="00B83275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  <w:r w:rsidRPr="00D14A15">
              <w:rPr>
                <w:rFonts w:ascii="Arial" w:hAnsi="Arial" w:cs="Arial"/>
              </w:rPr>
              <w:t>ITM Poland S.A.</w:t>
            </w:r>
          </w:p>
          <w:p w:rsidR="00D14A15" w:rsidRDefault="00D14A15" w:rsidP="00B83275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Time Security Sp. z o. o.</w:t>
            </w:r>
          </w:p>
          <w:p w:rsidR="00D14A15" w:rsidRPr="00D14A15" w:rsidRDefault="00D14A15" w:rsidP="00B83275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</w:t>
            </w:r>
            <w:r w:rsidR="00B83275">
              <w:rPr>
                <w:rFonts w:ascii="Arial" w:hAnsi="Arial" w:cs="Arial"/>
              </w:rPr>
              <w:t>ky</w:t>
            </w:r>
            <w:proofErr w:type="spellEnd"/>
            <w:r w:rsidR="00B83275">
              <w:rPr>
                <w:rFonts w:ascii="Arial" w:hAnsi="Arial" w:cs="Arial"/>
              </w:rPr>
              <w:t xml:space="preserve"> One Sp. z o. o.</w:t>
            </w:r>
          </w:p>
          <w:p w:rsidR="00D14A15" w:rsidRPr="00D14A15" w:rsidRDefault="00D14A15" w:rsidP="00D14A15">
            <w:pPr>
              <w:spacing w:after="80"/>
              <w:jc w:val="both"/>
              <w:rPr>
                <w:rFonts w:ascii="Arial" w:hAnsi="Arial" w:cs="Arial"/>
              </w:rPr>
            </w:pPr>
            <w:r w:rsidRPr="00D14A15">
              <w:rPr>
                <w:rFonts w:ascii="Arial" w:hAnsi="Arial" w:cs="Arial"/>
              </w:rPr>
              <w:t>Adres ;</w:t>
            </w:r>
          </w:p>
          <w:p w:rsidR="00B83275" w:rsidRDefault="00D14A15" w:rsidP="002B6788">
            <w:pPr>
              <w:numPr>
                <w:ilvl w:val="1"/>
                <w:numId w:val="2"/>
              </w:numPr>
              <w:spacing w:after="80"/>
              <w:jc w:val="both"/>
              <w:rPr>
                <w:rFonts w:ascii="Arial" w:hAnsi="Arial" w:cs="Arial"/>
              </w:rPr>
            </w:pPr>
            <w:r w:rsidRPr="00B83275">
              <w:rPr>
                <w:rFonts w:ascii="Arial" w:hAnsi="Arial" w:cs="Arial"/>
              </w:rPr>
              <w:t xml:space="preserve">: ul. </w:t>
            </w:r>
            <w:r w:rsidR="00B83275" w:rsidRPr="00B83275">
              <w:rPr>
                <w:rFonts w:ascii="Arial" w:hAnsi="Arial" w:cs="Arial"/>
              </w:rPr>
              <w:t xml:space="preserve">Słonimskiego 1,50-304 Wrocław </w:t>
            </w:r>
          </w:p>
          <w:p w:rsidR="00B83275" w:rsidRDefault="00D14A15" w:rsidP="00D14A15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Pr="00D14A15">
              <w:rPr>
                <w:rFonts w:ascii="Arial" w:hAnsi="Arial" w:cs="Arial"/>
              </w:rPr>
              <w:t xml:space="preserve"> : </w:t>
            </w:r>
            <w:r w:rsidR="00B83275" w:rsidRPr="00B83275">
              <w:rPr>
                <w:rFonts w:ascii="Arial" w:hAnsi="Arial" w:cs="Arial"/>
              </w:rPr>
              <w:t>ul. Kostrzyńska 3, 65-127 Zielona Góra</w:t>
            </w:r>
          </w:p>
          <w:p w:rsidR="00947983" w:rsidRPr="00355C9D" w:rsidRDefault="00B83275" w:rsidP="006A6DBC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6-7 : </w:t>
            </w:r>
            <w:r w:rsidRPr="00B83275">
              <w:rPr>
                <w:rFonts w:ascii="Arial" w:hAnsi="Arial" w:cs="Arial"/>
              </w:rPr>
              <w:t>Pl. Wolności 2</w:t>
            </w:r>
            <w:r>
              <w:rPr>
                <w:rFonts w:ascii="Arial" w:hAnsi="Arial" w:cs="Arial"/>
              </w:rPr>
              <w:t xml:space="preserve">, </w:t>
            </w:r>
            <w:r w:rsidRPr="00B83275">
              <w:rPr>
                <w:rFonts w:ascii="Arial" w:hAnsi="Arial" w:cs="Arial"/>
              </w:rPr>
              <w:t>41-400 Mysłowice</w:t>
            </w:r>
          </w:p>
        </w:tc>
        <w:tc>
          <w:tcPr>
            <w:tcW w:w="2905" w:type="dxa"/>
            <w:shd w:val="clear" w:color="auto" w:fill="auto"/>
            <w:vAlign w:val="center"/>
          </w:tcPr>
          <w:p w:rsidR="00947983" w:rsidRPr="00355C9D" w:rsidRDefault="00947983" w:rsidP="006A6DB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47983">
              <w:rPr>
                <w:rFonts w:ascii="Arial" w:hAnsi="Arial" w:cs="Arial"/>
              </w:rPr>
              <w:t>16 703 422.26 zł</w:t>
            </w:r>
            <w:bookmarkStart w:id="0" w:name="_GoBack"/>
            <w:bookmarkEnd w:id="0"/>
          </w:p>
        </w:tc>
      </w:tr>
    </w:tbl>
    <w:p w:rsidR="00C236D3" w:rsidRDefault="00B83275" w:rsidP="00B83275">
      <w:pPr>
        <w:spacing w:before="120" w:after="120"/>
        <w:ind w:left="4956" w:firstLine="708"/>
        <w:jc w:val="both"/>
      </w:pPr>
      <w:r>
        <w:rPr>
          <w:rFonts w:ascii="Arial" w:hAnsi="Arial" w:cs="Arial"/>
          <w:sz w:val="24"/>
        </w:rPr>
        <w:t>ZAMAWIAJĄCY</w:t>
      </w:r>
    </w:p>
    <w:sectPr w:rsidR="00C236D3" w:rsidSect="00B8327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14CD" w:rsidRDefault="007414CD">
      <w:r>
        <w:separator/>
      </w:r>
    </w:p>
  </w:endnote>
  <w:endnote w:type="continuationSeparator" w:id="0">
    <w:p w:rsidR="007414CD" w:rsidRDefault="00741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14CD" w:rsidRDefault="007414CD">
      <w:r>
        <w:separator/>
      </w:r>
    </w:p>
  </w:footnote>
  <w:footnote w:type="continuationSeparator" w:id="0">
    <w:p w:rsidR="007414CD" w:rsidRDefault="007414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7983" w:rsidRDefault="009479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7983" w:rsidRDefault="009479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7983" w:rsidRDefault="009479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E40BE1"/>
    <w:multiLevelType w:val="hybridMultilevel"/>
    <w:tmpl w:val="E4DA00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880C64"/>
    <w:multiLevelType w:val="multilevel"/>
    <w:tmpl w:val="3422889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6A9E082E"/>
    <w:multiLevelType w:val="hybridMultilevel"/>
    <w:tmpl w:val="3A66CC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14C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414CD"/>
    <w:rsid w:val="00843263"/>
    <w:rsid w:val="00861E75"/>
    <w:rsid w:val="008A26A5"/>
    <w:rsid w:val="00947983"/>
    <w:rsid w:val="009D19BD"/>
    <w:rsid w:val="009F189D"/>
    <w:rsid w:val="00A80738"/>
    <w:rsid w:val="00B83275"/>
    <w:rsid w:val="00C236D3"/>
    <w:rsid w:val="00C659E2"/>
    <w:rsid w:val="00CB0802"/>
    <w:rsid w:val="00D14A1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F8C4153"/>
  <w15:chartTrackingRefBased/>
  <w15:docId w15:val="{0BA1122E-E115-4E20-A2FB-D0A7EFE91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367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2022-08-25T10:48:00Z</cp:lastPrinted>
  <dcterms:created xsi:type="dcterms:W3CDTF">2022-08-25T10:30:00Z</dcterms:created>
  <dcterms:modified xsi:type="dcterms:W3CDTF">2022-08-25T10:48:00Z</dcterms:modified>
</cp:coreProperties>
</file>