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8E1DD29" w14:textId="3CAF3908" w:rsidR="00307876" w:rsidRDefault="00307876" w:rsidP="0030787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>w trybie podstawowy</w:t>
      </w:r>
      <w:r w:rsidR="004C49FE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 pn.: </w:t>
      </w:r>
    </w:p>
    <w:p w14:paraId="424E552C" w14:textId="69491976" w:rsidR="00281DC6" w:rsidRPr="00B35E5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A31648" w:rsidRPr="00A31648">
        <w:rPr>
          <w:bCs/>
        </w:rPr>
        <w:t xml:space="preserve"> </w:t>
      </w:r>
      <w:r w:rsidR="00A31648" w:rsidRPr="00A31648">
        <w:rPr>
          <w:b/>
          <w:bCs/>
          <w:sz w:val="22"/>
          <w:szCs w:val="22"/>
        </w:rPr>
        <w:t>Sukcesywna dostawa środków do dezynfekcji ran, błon śluzowych i skóry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7E5AEAD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>Zadanie nr 1: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9B20DBA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309246"/>
      <w:r w:rsidR="00852576" w:rsidRPr="00852576">
        <w:rPr>
          <w:bCs/>
          <w:sz w:val="22"/>
        </w:rPr>
        <w:t>w ciągu 3 dni roboczych od momentu wysłania zamówienia drogą elektroniczną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4DAF5D2A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>: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AF6352" w14:textId="5185FEC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5B95F5BD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F0BEAAE" w14:textId="6BCCDB0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5DB65978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23013991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C1DCBDD" w14:textId="5F98606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96CAB2" w14:textId="010A245B" w:rsidR="00FC6183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</w:p>
    <w:p w14:paraId="24A951D4" w14:textId="1B1C73E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5BB880" w14:textId="20166AF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7D215EC4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</w:p>
    <w:p w14:paraId="54F40F0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Wartość netto za wykonanie całości przedmiotu zamówienia wynosi: ………………… zł</w:t>
      </w:r>
    </w:p>
    <w:p w14:paraId="31F2458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633EA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66DC3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A09A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AF070C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F2A0A0" w14:textId="7F589E7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66411F21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E0E8DB" w14:textId="043D8FC0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</w:p>
    <w:p w14:paraId="2751E8C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C5B341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EA397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1AC2FC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5B2989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F9415B9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48A6C3" w14:textId="6EF7E93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0152DE12" w14:textId="4413B3B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232980B" w14:textId="48C07238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</w:p>
    <w:p w14:paraId="69FFA24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F0083A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C7D86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C540A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4F30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5073752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5945E96" w14:textId="57139C94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28BC74C6" w14:textId="77777777" w:rsidR="007E2FC5" w:rsidRDefault="007E2FC5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EB6A1DB" w14:textId="19EAB466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4" w:name="_Hlk73013866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</w:p>
    <w:p w14:paraId="6F6C421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730968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E0B334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EBADECB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201EDD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F0DE74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A15CF3" w14:textId="4D3B4E44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bookmarkEnd w:id="4"/>
    <w:p w14:paraId="403FD1FD" w14:textId="6B679CE4" w:rsidR="00FC6183" w:rsidRDefault="00FC6183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2AB70018" w:rsidR="00281DC6" w:rsidRPr="00035404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="00E06060">
        <w:rPr>
          <w:sz w:val="22"/>
        </w:rPr>
        <w:t>.</w:t>
      </w:r>
    </w:p>
    <w:p w14:paraId="498B6239" w14:textId="77777777" w:rsidR="00035404" w:rsidRPr="00E06060" w:rsidRDefault="00035404" w:rsidP="00035404">
      <w:pPr>
        <w:spacing w:before="120" w:after="120" w:line="276" w:lineRule="auto"/>
        <w:ind w:left="641"/>
        <w:contextualSpacing/>
        <w:jc w:val="both"/>
      </w:pPr>
    </w:p>
    <w:p w14:paraId="5EF32AB3" w14:textId="77777777" w:rsidR="00E06060" w:rsidRDefault="00E06060" w:rsidP="00E06060">
      <w:pPr>
        <w:numPr>
          <w:ilvl w:val="0"/>
          <w:numId w:val="36"/>
        </w:numPr>
        <w:spacing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31B9F6E3" w14:textId="77777777" w:rsidR="00E06060" w:rsidRDefault="00E06060" w:rsidP="00E06060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46411E7B" w14:textId="77777777" w:rsidR="00E06060" w:rsidRDefault="00E06060" w:rsidP="00E06060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AE725D8" w14:textId="77777777" w:rsidR="00E06060" w:rsidRPr="00281DC6" w:rsidRDefault="00E06060" w:rsidP="00E06060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1DFE66" w14:textId="77777777" w:rsidR="00E06060" w:rsidRPr="00E06060" w:rsidRDefault="00E06060" w:rsidP="00E06060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0DECD7C3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70F04EEE" w:rsidR="00D74BC1" w:rsidRDefault="00281DC6">
    <w:pPr>
      <w:pStyle w:val="Nagwek"/>
    </w:pPr>
    <w:r>
      <w:t>Znak sprawy: SZW/DZP/</w:t>
    </w:r>
    <w:r w:rsidR="00B35E57">
      <w:t>3</w:t>
    </w:r>
    <w:r w:rsidR="00A31648">
      <w:t>2</w:t>
    </w:r>
    <w:r>
      <w:t>/202</w:t>
    </w:r>
    <w:r w:rsidR="00A31648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56601E"/>
    <w:multiLevelType w:val="hybridMultilevel"/>
    <w:tmpl w:val="70F8358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8910053">
    <w:abstractNumId w:val="9"/>
  </w:num>
  <w:num w:numId="2" w16cid:durableId="364794884">
    <w:abstractNumId w:val="20"/>
  </w:num>
  <w:num w:numId="3" w16cid:durableId="1578712426">
    <w:abstractNumId w:val="23"/>
  </w:num>
  <w:num w:numId="4" w16cid:durableId="616566259">
    <w:abstractNumId w:val="5"/>
  </w:num>
  <w:num w:numId="5" w16cid:durableId="147795468">
    <w:abstractNumId w:val="27"/>
  </w:num>
  <w:num w:numId="6" w16cid:durableId="1239631670">
    <w:abstractNumId w:val="6"/>
  </w:num>
  <w:num w:numId="7" w16cid:durableId="162551494">
    <w:abstractNumId w:val="7"/>
  </w:num>
  <w:num w:numId="8" w16cid:durableId="1848782922">
    <w:abstractNumId w:val="31"/>
  </w:num>
  <w:num w:numId="9" w16cid:durableId="664355985">
    <w:abstractNumId w:val="4"/>
  </w:num>
  <w:num w:numId="10" w16cid:durableId="1491171323">
    <w:abstractNumId w:val="30"/>
  </w:num>
  <w:num w:numId="11" w16cid:durableId="76025352">
    <w:abstractNumId w:val="25"/>
  </w:num>
  <w:num w:numId="12" w16cid:durableId="1605067376">
    <w:abstractNumId w:val="11"/>
  </w:num>
  <w:num w:numId="13" w16cid:durableId="1520316032">
    <w:abstractNumId w:val="24"/>
  </w:num>
  <w:num w:numId="14" w16cid:durableId="257063050">
    <w:abstractNumId w:val="38"/>
  </w:num>
  <w:num w:numId="15" w16cid:durableId="2140805019">
    <w:abstractNumId w:val="22"/>
  </w:num>
  <w:num w:numId="16" w16cid:durableId="1032149121">
    <w:abstractNumId w:val="36"/>
  </w:num>
  <w:num w:numId="17" w16cid:durableId="2096896357">
    <w:abstractNumId w:val="10"/>
  </w:num>
  <w:num w:numId="18" w16cid:durableId="1850023967">
    <w:abstractNumId w:val="15"/>
  </w:num>
  <w:num w:numId="19" w16cid:durableId="210969158">
    <w:abstractNumId w:val="34"/>
  </w:num>
  <w:num w:numId="20" w16cid:durableId="1004935525">
    <w:abstractNumId w:val="1"/>
  </w:num>
  <w:num w:numId="21" w16cid:durableId="1074545384">
    <w:abstractNumId w:val="28"/>
  </w:num>
  <w:num w:numId="22" w16cid:durableId="500240291">
    <w:abstractNumId w:val="2"/>
  </w:num>
  <w:num w:numId="23" w16cid:durableId="720254029">
    <w:abstractNumId w:val="12"/>
  </w:num>
  <w:num w:numId="24" w16cid:durableId="2058967418">
    <w:abstractNumId w:val="32"/>
  </w:num>
  <w:num w:numId="25" w16cid:durableId="2042591774">
    <w:abstractNumId w:val="8"/>
  </w:num>
  <w:num w:numId="26" w16cid:durableId="1941716630">
    <w:abstractNumId w:val="14"/>
  </w:num>
  <w:num w:numId="27" w16cid:durableId="1705668517">
    <w:abstractNumId w:val="18"/>
  </w:num>
  <w:num w:numId="28" w16cid:durableId="399135903">
    <w:abstractNumId w:val="16"/>
  </w:num>
  <w:num w:numId="29" w16cid:durableId="1400328651">
    <w:abstractNumId w:val="3"/>
  </w:num>
  <w:num w:numId="30" w16cid:durableId="1077091272">
    <w:abstractNumId w:val="17"/>
  </w:num>
  <w:num w:numId="31" w16cid:durableId="968779241">
    <w:abstractNumId w:val="0"/>
  </w:num>
  <w:num w:numId="32" w16cid:durableId="161823563">
    <w:abstractNumId w:val="26"/>
  </w:num>
  <w:num w:numId="33" w16cid:durableId="514468164">
    <w:abstractNumId w:val="19"/>
  </w:num>
  <w:num w:numId="34" w16cid:durableId="1932659864">
    <w:abstractNumId w:val="29"/>
  </w:num>
  <w:num w:numId="35" w16cid:durableId="2071220765">
    <w:abstractNumId w:val="35"/>
  </w:num>
  <w:num w:numId="36" w16cid:durableId="1256133150">
    <w:abstractNumId w:val="33"/>
  </w:num>
  <w:num w:numId="37" w16cid:durableId="774716850">
    <w:abstractNumId w:val="13"/>
  </w:num>
  <w:num w:numId="38" w16cid:durableId="1878345821">
    <w:abstractNumId w:val="2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405539">
    <w:abstractNumId w:val="37"/>
  </w:num>
  <w:num w:numId="40" w16cid:durableId="11196429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5404"/>
    <w:rsid w:val="00071FE3"/>
    <w:rsid w:val="001164BF"/>
    <w:rsid w:val="001436D3"/>
    <w:rsid w:val="0018410E"/>
    <w:rsid w:val="00281DC6"/>
    <w:rsid w:val="0030391A"/>
    <w:rsid w:val="00307876"/>
    <w:rsid w:val="003A652F"/>
    <w:rsid w:val="00443C09"/>
    <w:rsid w:val="00460383"/>
    <w:rsid w:val="004A2566"/>
    <w:rsid w:val="004C49FE"/>
    <w:rsid w:val="004F2977"/>
    <w:rsid w:val="00535E57"/>
    <w:rsid w:val="005A70C7"/>
    <w:rsid w:val="00613B65"/>
    <w:rsid w:val="006A0EFD"/>
    <w:rsid w:val="00740C0B"/>
    <w:rsid w:val="007717C3"/>
    <w:rsid w:val="007E2FC5"/>
    <w:rsid w:val="00852576"/>
    <w:rsid w:val="00A31648"/>
    <w:rsid w:val="00B22D6B"/>
    <w:rsid w:val="00B35E57"/>
    <w:rsid w:val="00C85AAC"/>
    <w:rsid w:val="00CA0475"/>
    <w:rsid w:val="00CA7C6C"/>
    <w:rsid w:val="00CB2BE7"/>
    <w:rsid w:val="00D74BC1"/>
    <w:rsid w:val="00E06060"/>
    <w:rsid w:val="00E26A80"/>
    <w:rsid w:val="00E83B1D"/>
    <w:rsid w:val="00F2537A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5</Pages>
  <Words>1113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21</cp:revision>
  <cp:lastPrinted>2007-10-05T06:59:00Z</cp:lastPrinted>
  <dcterms:created xsi:type="dcterms:W3CDTF">2021-03-05T08:11:00Z</dcterms:created>
  <dcterms:modified xsi:type="dcterms:W3CDTF">2022-08-26T06:28:00Z</dcterms:modified>
</cp:coreProperties>
</file>