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093A3" w14:textId="208DA933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701FC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FCC945A" w14:textId="77777777" w:rsidR="005103B9" w:rsidRDefault="005103B9" w:rsidP="005103B9">
      <w:pPr>
        <w:spacing w:after="0" w:line="480" w:lineRule="auto"/>
        <w:rPr>
          <w:b/>
        </w:rPr>
      </w:pPr>
    </w:p>
    <w:p w14:paraId="16642D1F" w14:textId="050F4A7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3358" w:rsidRPr="00043358">
        <w:rPr>
          <w:rFonts w:ascii="Times New Roman" w:hAnsi="Times New Roman"/>
          <w:b/>
        </w:rPr>
        <w:t>SZW/DZP/3</w:t>
      </w:r>
      <w:r w:rsidR="002C43CF">
        <w:rPr>
          <w:rFonts w:ascii="Times New Roman" w:hAnsi="Times New Roman"/>
          <w:b/>
        </w:rPr>
        <w:t>2</w:t>
      </w:r>
      <w:r w:rsidR="00043358" w:rsidRPr="00043358">
        <w:rPr>
          <w:rFonts w:ascii="Times New Roman" w:hAnsi="Times New Roman"/>
          <w:b/>
        </w:rPr>
        <w:t>/202</w:t>
      </w:r>
      <w:r w:rsidR="002C43CF">
        <w:rPr>
          <w:rFonts w:ascii="Times New Roman" w:hAnsi="Times New Roman"/>
          <w:b/>
        </w:rPr>
        <w:t>2</w:t>
      </w:r>
    </w:p>
    <w:p w14:paraId="1C23AB7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74FC3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358" w:rsidRPr="00043358">
        <w:rPr>
          <w:sz w:val="22"/>
          <w:szCs w:val="22"/>
        </w:rPr>
        <w:t>SZPITAL WOJEWÓDZKI W POZNANIU</w:t>
      </w:r>
    </w:p>
    <w:p w14:paraId="65FBE473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358" w:rsidRPr="00043358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043358" w:rsidRPr="00043358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B780B43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358" w:rsidRPr="00043358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043358" w:rsidRPr="00043358">
        <w:rPr>
          <w:sz w:val="22"/>
          <w:szCs w:val="22"/>
        </w:rPr>
        <w:t>Poznań</w:t>
      </w:r>
    </w:p>
    <w:p w14:paraId="1754CA0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AD658D6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C1AE6B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F12575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DAE9D4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ED43E0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F5C63F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674CBC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9B9AC1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30AD2C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43358" w:rsidRPr="00110593" w14:paraId="2225FB49" w14:textId="77777777" w:rsidTr="00F9731F">
        <w:tc>
          <w:tcPr>
            <w:tcW w:w="9212" w:type="dxa"/>
            <w:shd w:val="clear" w:color="auto" w:fill="D9D9D9"/>
          </w:tcPr>
          <w:p w14:paraId="6145FF60" w14:textId="77777777" w:rsidR="00043358" w:rsidRPr="00110593" w:rsidRDefault="00043358" w:rsidP="00F9731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562FE35" w14:textId="77777777" w:rsidR="00043358" w:rsidRPr="00110593" w:rsidRDefault="00043358" w:rsidP="00F9731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43358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51BF2C84" w14:textId="77777777" w:rsidR="00043358" w:rsidRPr="00110593" w:rsidRDefault="00043358" w:rsidP="00F9731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E1BA80F" w14:textId="77777777" w:rsidR="00043358" w:rsidRPr="00110593" w:rsidRDefault="00043358" w:rsidP="00F9731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60B14B3" w14:textId="77777777" w:rsidR="00043358" w:rsidRPr="00110593" w:rsidRDefault="00043358" w:rsidP="00F9731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25D47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55CFB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B0EBFE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43358" w:rsidRPr="00043358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03586D4" w14:textId="77777777" w:rsidR="002165AA" w:rsidRPr="002165AA" w:rsidRDefault="002165AA" w:rsidP="002165AA">
      <w:pPr>
        <w:spacing w:after="240" w:line="276" w:lineRule="auto"/>
        <w:jc w:val="center"/>
        <w:rPr>
          <w:rFonts w:ascii="Times New Roman" w:hAnsi="Times New Roman"/>
          <w:b/>
        </w:rPr>
      </w:pPr>
      <w:r w:rsidRPr="002165AA">
        <w:rPr>
          <w:rFonts w:ascii="Times New Roman" w:hAnsi="Times New Roman"/>
          <w:b/>
        </w:rPr>
        <w:t>Sukcesywna dostawa środków do dezynfekcji ran, błon śluzowych i skóry</w:t>
      </w:r>
    </w:p>
    <w:p w14:paraId="490AFD43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5A2C93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10DD63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E0AFC9" w14:textId="77777777" w:rsidR="00710937" w:rsidRPr="00292198" w:rsidRDefault="00710937" w:rsidP="005E24AA">
      <w:pPr>
        <w:rPr>
          <w:rFonts w:ascii="Times New Roman" w:hAnsi="Times New Roman"/>
        </w:rPr>
      </w:pPr>
    </w:p>
    <w:p w14:paraId="78C492C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83EBCB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9D9D6B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0E694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4EA3B0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8E7AB7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AAA2DAD" w14:textId="54270EB3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013C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D701FC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DA7354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2B34F5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3F87E9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F1C947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67747A8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904CFFF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84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927"/>
      </w:tblGrid>
      <w:tr w:rsidR="009178CA" w:rsidRPr="009178CA" w14:paraId="076BBD12" w14:textId="77777777" w:rsidTr="00917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E74D" w14:textId="77777777" w:rsidR="009178CA" w:rsidRPr="009178CA" w:rsidRDefault="009178CA" w:rsidP="009A3C6D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78C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5BB4" w14:textId="77777777" w:rsidR="009178CA" w:rsidRPr="009178CA" w:rsidRDefault="009178CA" w:rsidP="009A3C6D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178C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178CA" w:rsidRPr="009178CA" w14:paraId="2CAC76D8" w14:textId="77777777" w:rsidTr="00917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0340" w14:textId="77777777" w:rsidR="009178CA" w:rsidRPr="009178CA" w:rsidRDefault="009178CA" w:rsidP="009A3C6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1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926F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178C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ACC5A2F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9178CA" w:rsidRPr="009178CA" w14:paraId="374E77AE" w14:textId="77777777" w:rsidTr="00917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1807" w14:textId="77777777" w:rsidR="009178CA" w:rsidRPr="009178CA" w:rsidRDefault="009178CA" w:rsidP="009A3C6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2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C366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178C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BAE776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9178CA" w:rsidRPr="009178CA" w14:paraId="005B2F07" w14:textId="77777777" w:rsidTr="00917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1192" w14:textId="77777777" w:rsidR="009178CA" w:rsidRPr="009178CA" w:rsidRDefault="009178CA" w:rsidP="009A3C6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3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F331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178C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E1680E2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9178CA" w:rsidRPr="009178CA" w14:paraId="1A52BBB7" w14:textId="77777777" w:rsidTr="00917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D99D" w14:textId="77777777" w:rsidR="009178CA" w:rsidRPr="009178CA" w:rsidRDefault="009178CA" w:rsidP="009A3C6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4</w:t>
            </w:r>
          </w:p>
        </w:tc>
        <w:tc>
          <w:tcPr>
            <w:tcW w:w="7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42D1C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178CA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AD36190" w14:textId="77777777" w:rsidR="009178CA" w:rsidRPr="009178CA" w:rsidRDefault="009178CA" w:rsidP="009A3C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178C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719B78B9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4733EA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4385B3A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1107499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F55D1B8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A5B6C4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554BC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3494B1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D3835C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E0A1C" w14:textId="77777777" w:rsidR="001C3662" w:rsidRDefault="001C3662" w:rsidP="0038231F">
      <w:pPr>
        <w:spacing w:after="0" w:line="240" w:lineRule="auto"/>
      </w:pPr>
      <w:r>
        <w:separator/>
      </w:r>
    </w:p>
  </w:endnote>
  <w:endnote w:type="continuationSeparator" w:id="0">
    <w:p w14:paraId="06AE8B52" w14:textId="77777777" w:rsidR="001C3662" w:rsidRDefault="001C36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DAB26" w14:textId="77777777" w:rsidR="00043358" w:rsidRDefault="000433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19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4921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C35B" w14:textId="77777777" w:rsidR="00043358" w:rsidRDefault="000433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0F6A4" w14:textId="77777777" w:rsidR="001C3662" w:rsidRDefault="001C3662" w:rsidP="0038231F">
      <w:pPr>
        <w:spacing w:after="0" w:line="240" w:lineRule="auto"/>
      </w:pPr>
      <w:r>
        <w:separator/>
      </w:r>
    </w:p>
  </w:footnote>
  <w:footnote w:type="continuationSeparator" w:id="0">
    <w:p w14:paraId="15E76CD5" w14:textId="77777777" w:rsidR="001C3662" w:rsidRDefault="001C36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7F89B" w14:textId="77777777" w:rsidR="00043358" w:rsidRDefault="00043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921A" w14:textId="77777777" w:rsidR="00043358" w:rsidRDefault="00043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7354E" w14:textId="77777777" w:rsidR="00043358" w:rsidRDefault="000433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773814">
    <w:abstractNumId w:val="8"/>
  </w:num>
  <w:num w:numId="2" w16cid:durableId="2113159074">
    <w:abstractNumId w:val="0"/>
  </w:num>
  <w:num w:numId="3" w16cid:durableId="1560555394">
    <w:abstractNumId w:val="7"/>
  </w:num>
  <w:num w:numId="4" w16cid:durableId="1344824748">
    <w:abstractNumId w:val="10"/>
  </w:num>
  <w:num w:numId="5" w16cid:durableId="549459749">
    <w:abstractNumId w:val="9"/>
  </w:num>
  <w:num w:numId="6" w16cid:durableId="1236667606">
    <w:abstractNumId w:val="6"/>
  </w:num>
  <w:num w:numId="7" w16cid:durableId="297229146">
    <w:abstractNumId w:val="1"/>
  </w:num>
  <w:num w:numId="8" w16cid:durableId="1964457697">
    <w:abstractNumId w:val="4"/>
  </w:num>
  <w:num w:numId="9" w16cid:durableId="872233212">
    <w:abstractNumId w:val="2"/>
  </w:num>
  <w:num w:numId="10" w16cid:durableId="771626184">
    <w:abstractNumId w:val="5"/>
  </w:num>
  <w:num w:numId="11" w16cid:durableId="448160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24"/>
    <w:rsid w:val="000013CE"/>
    <w:rsid w:val="00023477"/>
    <w:rsid w:val="000247FF"/>
    <w:rsid w:val="00025C8D"/>
    <w:rsid w:val="000303EE"/>
    <w:rsid w:val="0004335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3662"/>
    <w:rsid w:val="001C6945"/>
    <w:rsid w:val="001F027E"/>
    <w:rsid w:val="00203A40"/>
    <w:rsid w:val="002165AA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3CF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8C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7F24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01F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3C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D08B04"/>
  <w15:docId w15:val="{3806469D-1514-447B-A1D6-67612883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2021-05-28T08:11:00Z</dcterms:created>
  <dcterms:modified xsi:type="dcterms:W3CDTF">2022-05-19T06:08:00Z</dcterms:modified>
</cp:coreProperties>
</file>