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E3C77" w:rsidRDefault="00657A47" w:rsidP="00AE3C77">
      <w:pPr>
        <w:pStyle w:val="Nagwek4"/>
        <w:spacing w:after="12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E3C7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0730F" w:rsidRPr="00AE3C77">
        <w:rPr>
          <w:rFonts w:ascii="Arial Narrow" w:hAnsi="Arial Narrow" w:cs="Arial"/>
          <w:bCs/>
          <w:i w:val="0"/>
          <w:szCs w:val="24"/>
        </w:rPr>
        <w:t>2</w:t>
      </w:r>
      <w:r w:rsidR="007666D6" w:rsidRPr="00AE3C7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AE3C77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E3C77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AE3C7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E3C77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AE3C7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E3C77">
        <w:rPr>
          <w:rFonts w:ascii="Arial Narrow" w:hAnsi="Arial Narrow" w:cs="Arial"/>
        </w:rPr>
        <w:t>………………………………………………………………</w:t>
      </w:r>
    </w:p>
    <w:p w:rsidR="00B62AD0" w:rsidRPr="00AE3C77" w:rsidRDefault="00AE3C77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E3C77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AE3C7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AE3C77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E3C7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E3C7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AE3C77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E3C77">
        <w:rPr>
          <w:rFonts w:ascii="Arial Narrow" w:hAnsi="Arial Narrow" w:cs="Arial"/>
        </w:rPr>
        <w:t>……………………………………………</w:t>
      </w:r>
      <w:r w:rsidR="00071D4C" w:rsidRPr="00AE3C77">
        <w:rPr>
          <w:rFonts w:ascii="Arial Narrow" w:hAnsi="Arial Narrow" w:cs="Arial"/>
        </w:rPr>
        <w:t>…………………………………………………………....</w:t>
      </w:r>
      <w:r w:rsidRPr="00AE3C77">
        <w:rPr>
          <w:rFonts w:ascii="Arial Narrow" w:hAnsi="Arial Narrow" w:cs="Arial"/>
        </w:rPr>
        <w:t>…</w:t>
      </w:r>
    </w:p>
    <w:p w:rsidR="00B62AD0" w:rsidRPr="00AE3C77" w:rsidRDefault="00B62AD0" w:rsidP="00AE3C77">
      <w:pPr>
        <w:spacing w:after="360"/>
        <w:jc w:val="both"/>
        <w:rPr>
          <w:rFonts w:ascii="Arial Narrow" w:hAnsi="Arial Narrow"/>
          <w:lang w:eastAsia="pl-PL"/>
        </w:rPr>
      </w:pPr>
      <w:r w:rsidRPr="00AE3C7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E3C7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E3C7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E3C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E3C7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E3C7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AE3C7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E3C7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E3C7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E3C7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E3C77" w:rsidRDefault="0071340C" w:rsidP="00AE3C77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E3C7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E3C7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E3C7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0730F" w:rsidRPr="00AE3C77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20730F" w:rsidRPr="00AE3C77">
        <w:rPr>
          <w:rFonts w:ascii="Arial Narrow" w:hAnsi="Arial Narrow" w:cs="Arial"/>
          <w:sz w:val="24"/>
          <w:szCs w:val="24"/>
        </w:rPr>
        <w:t>z</w:t>
      </w:r>
      <w:proofErr w:type="gramEnd"/>
      <w:r w:rsidR="0020730F" w:rsidRPr="00AE3C77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20730F" w:rsidRPr="00AE3C77">
        <w:rPr>
          <w:rFonts w:ascii="Arial Narrow" w:hAnsi="Arial Narrow" w:cs="Arial"/>
          <w:sz w:val="24"/>
          <w:szCs w:val="24"/>
        </w:rPr>
        <w:t>zm</w:t>
      </w:r>
      <w:proofErr w:type="gramEnd"/>
      <w:r w:rsidR="0020730F" w:rsidRPr="00AE3C77">
        <w:rPr>
          <w:rFonts w:ascii="Arial Narrow" w:hAnsi="Arial Narrow" w:cs="Arial"/>
          <w:sz w:val="24"/>
          <w:szCs w:val="24"/>
        </w:rPr>
        <w:t>.)</w:t>
      </w:r>
      <w:r w:rsidR="00E27ABB"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E3C7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AE3C77" w:rsidRDefault="0020730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E3C77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stymulatorów dwujamowych</w:t>
      </w:r>
    </w:p>
    <w:p w:rsidR="0071340C" w:rsidRPr="00AE3C7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0730F" w:rsidRPr="00AE3C77">
        <w:rPr>
          <w:rFonts w:ascii="Arial Narrow" w:eastAsia="Times New Roman" w:hAnsi="Arial Narrow" w:cs="Arial"/>
          <w:b/>
          <w:sz w:val="24"/>
          <w:szCs w:val="24"/>
          <w:lang w:eastAsia="pl-PL"/>
        </w:rPr>
        <w:t>120/2022</w:t>
      </w:r>
    </w:p>
    <w:p w:rsidR="00DC652A" w:rsidRPr="00AE3C7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AE3C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E3C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E3C7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E3C7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AE3C7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AE3C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E3C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E3C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E3C7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AE3C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E3C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AE3C7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E3C7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E3C7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E3C7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AE3C7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E3C7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E3C7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AE3C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E3C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AE3C7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AE3C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AE3C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E3C7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AE3C7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E3C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AE3C7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E3C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E3C7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AE3C77" w:rsidRDefault="00830970" w:rsidP="00AE3C7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E3C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E3C7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E3C77" w:rsidRDefault="00071D4C" w:rsidP="00AE3C7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E3C77" w:rsidRDefault="00053927" w:rsidP="00AE3C7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E3C7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E3C77" w:rsidRDefault="00053927" w:rsidP="00AE3C7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E3C7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E3C77" w:rsidRDefault="00071D4C" w:rsidP="00AE3C7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E3C77" w:rsidRDefault="00071D4C" w:rsidP="00AE3C7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E3C77" w:rsidRDefault="00053927" w:rsidP="00AE3C7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E3C7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E3C77" w:rsidRDefault="00053927" w:rsidP="00AE3C77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E3C7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E3C7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E3C7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E3C7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E3C7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E3C7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E3C7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65F" w:rsidRDefault="00ED565F" w:rsidP="00025386">
      <w:pPr>
        <w:spacing w:after="0" w:line="240" w:lineRule="auto"/>
      </w:pPr>
      <w:r>
        <w:separator/>
      </w:r>
    </w:p>
  </w:endnote>
  <w:endnote w:type="continuationSeparator" w:id="0">
    <w:p w:rsidR="00ED565F" w:rsidRDefault="00ED56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30F" w:rsidRDefault="002073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3C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3C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30F" w:rsidRDefault="002073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65F" w:rsidRDefault="00ED565F" w:rsidP="00025386">
      <w:pPr>
        <w:spacing w:after="0" w:line="240" w:lineRule="auto"/>
      </w:pPr>
      <w:r>
        <w:separator/>
      </w:r>
    </w:p>
  </w:footnote>
  <w:footnote w:type="continuationSeparator" w:id="0">
    <w:p w:rsidR="00ED565F" w:rsidRDefault="00ED56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30F" w:rsidRDefault="002073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30F" w:rsidRDefault="002073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30F" w:rsidRDefault="002073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65F"/>
    <w:rsid w:val="00025386"/>
    <w:rsid w:val="000423B9"/>
    <w:rsid w:val="00053927"/>
    <w:rsid w:val="00066C44"/>
    <w:rsid w:val="00071D4C"/>
    <w:rsid w:val="00084786"/>
    <w:rsid w:val="0016158F"/>
    <w:rsid w:val="001C2314"/>
    <w:rsid w:val="0020730F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E3C77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565F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2022-08-26T11:09:00Z</dcterms:created>
  <dcterms:modified xsi:type="dcterms:W3CDTF">2022-08-26T11:10:00Z</dcterms:modified>
</cp:coreProperties>
</file>