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F45D8" w:rsidRDefault="00657A47" w:rsidP="007F45D8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F45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4D78" w:rsidRPr="007F45D8">
        <w:rPr>
          <w:rFonts w:ascii="Arial Narrow" w:hAnsi="Arial Narrow" w:cs="Arial"/>
          <w:bCs/>
          <w:i w:val="0"/>
          <w:szCs w:val="24"/>
        </w:rPr>
        <w:t>3</w:t>
      </w:r>
      <w:r w:rsidR="007666D6" w:rsidRPr="007F45D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F45D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F45D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F45D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F45D8">
        <w:rPr>
          <w:rFonts w:ascii="Arial Narrow" w:hAnsi="Arial Narrow" w:cs="Arial"/>
        </w:rPr>
        <w:t>………………………………………………………………</w:t>
      </w:r>
    </w:p>
    <w:p w:rsidR="00B62AD0" w:rsidRPr="007F45D8" w:rsidRDefault="00B62AD0" w:rsidP="007F45D8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F45D8">
        <w:rPr>
          <w:rFonts w:ascii="Arial Narrow" w:hAnsi="Arial Narrow" w:cs="Arial"/>
        </w:rPr>
        <w:t>………………………………………………………………</w:t>
      </w:r>
    </w:p>
    <w:p w:rsidR="00B62AD0" w:rsidRPr="007F45D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F45D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  <w:bookmarkStart w:id="1" w:name="_GoBack"/>
      <w:bookmarkEnd w:id="1"/>
    </w:p>
    <w:p w:rsidR="00B62AD0" w:rsidRPr="007F45D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F45D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F45D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7F45D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F45D8">
        <w:rPr>
          <w:rFonts w:ascii="Arial Narrow" w:hAnsi="Arial Narrow" w:cs="Arial"/>
        </w:rPr>
        <w:t>……………………………………………</w:t>
      </w:r>
      <w:r w:rsidR="00071D4C" w:rsidRPr="007F45D8">
        <w:rPr>
          <w:rFonts w:ascii="Arial Narrow" w:hAnsi="Arial Narrow" w:cs="Arial"/>
        </w:rPr>
        <w:t>…………………………………………………………....</w:t>
      </w:r>
      <w:r w:rsidRPr="007F45D8">
        <w:rPr>
          <w:rFonts w:ascii="Arial Narrow" w:hAnsi="Arial Narrow" w:cs="Arial"/>
        </w:rPr>
        <w:t>…</w:t>
      </w:r>
    </w:p>
    <w:p w:rsidR="00B62AD0" w:rsidRPr="007F45D8" w:rsidRDefault="00B62AD0" w:rsidP="007F45D8">
      <w:pPr>
        <w:spacing w:after="240"/>
        <w:jc w:val="both"/>
        <w:rPr>
          <w:rFonts w:ascii="Arial Narrow" w:hAnsi="Arial Narrow"/>
          <w:lang w:eastAsia="pl-PL"/>
        </w:rPr>
      </w:pPr>
      <w:r w:rsidRPr="007F45D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F45D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F45D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F45D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F45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F45D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F45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F45D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F45D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F45D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F45D8" w:rsidRDefault="0071340C" w:rsidP="007F45D8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45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F45D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F45D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14D78" w:rsidRPr="007F45D8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414D78" w:rsidRPr="007F45D8">
        <w:rPr>
          <w:rFonts w:ascii="Arial Narrow" w:hAnsi="Arial Narrow" w:cs="Arial"/>
          <w:sz w:val="24"/>
          <w:szCs w:val="24"/>
        </w:rPr>
        <w:t>z</w:t>
      </w:r>
      <w:proofErr w:type="gramEnd"/>
      <w:r w:rsidR="00414D78" w:rsidRPr="007F45D8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414D78" w:rsidRPr="007F45D8">
        <w:rPr>
          <w:rFonts w:ascii="Arial Narrow" w:hAnsi="Arial Narrow" w:cs="Arial"/>
          <w:sz w:val="24"/>
          <w:szCs w:val="24"/>
        </w:rPr>
        <w:t>zm</w:t>
      </w:r>
      <w:proofErr w:type="gramEnd"/>
      <w:r w:rsidR="00414D78" w:rsidRPr="007F45D8">
        <w:rPr>
          <w:rFonts w:ascii="Arial Narrow" w:hAnsi="Arial Narrow" w:cs="Arial"/>
          <w:sz w:val="24"/>
          <w:szCs w:val="24"/>
        </w:rPr>
        <w:t>.)</w:t>
      </w:r>
      <w:r w:rsidR="00E27ABB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F45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F45D8" w:rsidRDefault="00414D7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F45D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Zintegrowanego Bloku Operacyjnego i Chirurgii Naczyniowej</w:t>
      </w:r>
    </w:p>
    <w:p w:rsidR="0071340C" w:rsidRPr="007F45D8" w:rsidRDefault="0071340C" w:rsidP="007F45D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14D78" w:rsidRPr="007F45D8">
        <w:rPr>
          <w:rFonts w:ascii="Arial Narrow" w:eastAsia="Times New Roman" w:hAnsi="Arial Narrow" w:cs="Arial"/>
          <w:b/>
          <w:sz w:val="24"/>
          <w:szCs w:val="24"/>
          <w:lang w:eastAsia="pl-PL"/>
        </w:rPr>
        <w:t>122/2022</w:t>
      </w:r>
    </w:p>
    <w:p w:rsidR="00DC652A" w:rsidRPr="007F45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F45D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F45D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7F45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F45D8" w:rsidRDefault="0071340C" w:rsidP="007F45D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7F45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F45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F45D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F45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F45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F45D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F45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F45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F45D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F45D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F45D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F45D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F45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F45D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7F45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F45D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7F45D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F45D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F45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F45D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F45D8" w:rsidRDefault="00830970" w:rsidP="007F45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F45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F45D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F45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F45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F45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F45D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F45D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F45D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F45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F45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F45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F45D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F45D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F45D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F45D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F45D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F45D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F45D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F45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F45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B9B" w:rsidRDefault="00442B9B" w:rsidP="00025386">
      <w:pPr>
        <w:spacing w:after="0" w:line="240" w:lineRule="auto"/>
      </w:pPr>
      <w:r>
        <w:separator/>
      </w:r>
    </w:p>
  </w:endnote>
  <w:endnote w:type="continuationSeparator" w:id="0">
    <w:p w:rsidR="00442B9B" w:rsidRDefault="00442B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8" w:rsidRDefault="00414D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5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5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8" w:rsidRDefault="00414D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B9B" w:rsidRDefault="00442B9B" w:rsidP="00025386">
      <w:pPr>
        <w:spacing w:after="0" w:line="240" w:lineRule="auto"/>
      </w:pPr>
      <w:r>
        <w:separator/>
      </w:r>
    </w:p>
  </w:footnote>
  <w:footnote w:type="continuationSeparator" w:id="0">
    <w:p w:rsidR="00442B9B" w:rsidRDefault="00442B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8" w:rsidRDefault="00414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8" w:rsidRDefault="00414D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8" w:rsidRDefault="00414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B9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4D78"/>
    <w:rsid w:val="004374F2"/>
    <w:rsid w:val="00442B9B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5D8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2022-08-29T05:45:00Z</dcterms:created>
  <dcterms:modified xsi:type="dcterms:W3CDTF">2022-08-29T05:46:00Z</dcterms:modified>
</cp:coreProperties>
</file>