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511E" w14:textId="76773C87" w:rsidR="006676AE" w:rsidRPr="003818AC" w:rsidRDefault="006676AE" w:rsidP="006676AE">
      <w:pPr>
        <w:pStyle w:val="Nagwek4"/>
        <w:rPr>
          <w:bCs/>
          <w:i w:val="0"/>
          <w:szCs w:val="24"/>
        </w:rPr>
      </w:pPr>
      <w:r w:rsidRPr="003818AC">
        <w:rPr>
          <w:bCs/>
          <w:i w:val="0"/>
          <w:szCs w:val="24"/>
        </w:rPr>
        <w:t xml:space="preserve">Załącznik nr </w:t>
      </w:r>
      <w:r w:rsidR="003818AC">
        <w:rPr>
          <w:bCs/>
          <w:i w:val="0"/>
          <w:szCs w:val="24"/>
        </w:rPr>
        <w:t>2</w:t>
      </w:r>
      <w:r w:rsidR="00B36ABD" w:rsidRPr="003818AC">
        <w:rPr>
          <w:bCs/>
          <w:i w:val="0"/>
          <w:szCs w:val="24"/>
        </w:rPr>
        <w:t xml:space="preserve"> do SWZ</w:t>
      </w:r>
    </w:p>
    <w:p w14:paraId="51C1EAC0" w14:textId="77777777" w:rsidR="005103B9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1757B586" w14:textId="13BFE244" w:rsidR="006676AE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Znak sprawy:</w:t>
      </w: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2F2CCC" w:rsidRPr="003818AC">
        <w:rPr>
          <w:rFonts w:ascii="Times New Roman" w:hAnsi="Times New Roman"/>
          <w:b/>
          <w:sz w:val="24"/>
          <w:szCs w:val="24"/>
        </w:rPr>
        <w:t>SZW/DZP/</w:t>
      </w:r>
      <w:r w:rsidR="004B0D7F">
        <w:rPr>
          <w:rFonts w:ascii="Times New Roman" w:hAnsi="Times New Roman"/>
          <w:b/>
          <w:sz w:val="24"/>
          <w:szCs w:val="24"/>
        </w:rPr>
        <w:t>60</w:t>
      </w:r>
      <w:r w:rsidR="002F2CCC" w:rsidRPr="003818AC">
        <w:rPr>
          <w:rFonts w:ascii="Times New Roman" w:hAnsi="Times New Roman"/>
          <w:b/>
          <w:sz w:val="24"/>
          <w:szCs w:val="24"/>
        </w:rPr>
        <w:t>/2022</w:t>
      </w:r>
    </w:p>
    <w:p w14:paraId="1ADB8D21" w14:textId="77777777" w:rsidR="00C4103F" w:rsidRPr="003818A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3818AC">
        <w:rPr>
          <w:rFonts w:ascii="Times New Roman" w:hAnsi="Times New Roman"/>
          <w:b/>
          <w:sz w:val="24"/>
          <w:szCs w:val="24"/>
        </w:rPr>
        <w:t>Zamawiający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73C1EE59" w14:textId="77777777" w:rsidR="006676AE" w:rsidRPr="003818AC" w:rsidRDefault="006676AE" w:rsidP="00E24546">
      <w:pPr>
        <w:pStyle w:val="Tekstpodstawowy"/>
        <w:spacing w:after="0"/>
        <w:ind w:left="4111"/>
      </w:pPr>
      <w:r w:rsidRPr="003818AC">
        <w:t xml:space="preserve"> </w:t>
      </w:r>
      <w:r w:rsidR="002F2CCC" w:rsidRPr="003818AC">
        <w:t>SZPITAL WOJEWÓDZKI W POZNANIU</w:t>
      </w:r>
    </w:p>
    <w:p w14:paraId="71E1B17C" w14:textId="13D5037E" w:rsidR="006676AE" w:rsidRPr="003818AC" w:rsidRDefault="006676AE" w:rsidP="00E24546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3818AC">
        <w:t xml:space="preserve">ul. </w:t>
      </w:r>
      <w:r w:rsidR="002F2CCC" w:rsidRPr="003818AC">
        <w:t>Juraszów</w:t>
      </w:r>
      <w:r w:rsidRPr="003818AC">
        <w:t xml:space="preserve"> </w:t>
      </w:r>
      <w:r w:rsidR="002F2CCC" w:rsidRPr="003818AC">
        <w:t>7/19</w:t>
      </w:r>
      <w:r w:rsidRPr="003818AC">
        <w:t xml:space="preserve"> </w:t>
      </w:r>
    </w:p>
    <w:p w14:paraId="7A62C446" w14:textId="77777777" w:rsidR="00F90CD1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2F2CCC" w:rsidRPr="003818AC">
        <w:t>60-479</w:t>
      </w:r>
      <w:r w:rsidRPr="003818AC">
        <w:t xml:space="preserve"> </w:t>
      </w:r>
      <w:r w:rsidR="002F2CCC" w:rsidRPr="003818AC">
        <w:t>Poznań</w:t>
      </w:r>
    </w:p>
    <w:p w14:paraId="3A10B6BA" w14:textId="77777777" w:rsidR="00C4103F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rPr>
          <w:i/>
        </w:rPr>
        <w:t xml:space="preserve"> </w:t>
      </w:r>
    </w:p>
    <w:p w14:paraId="2E3EDCCE" w14:textId="77777777" w:rsidR="00C4103F" w:rsidRPr="003818A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>Wykonawca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3CA99F81" w14:textId="54BB3A50" w:rsidR="007118F0" w:rsidRPr="00694C83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</w:t>
      </w:r>
      <w:r w:rsidR="003818AC" w:rsidRPr="00694C83">
        <w:rPr>
          <w:rFonts w:ascii="Times New Roman" w:hAnsi="Times New Roman"/>
          <w:sz w:val="20"/>
          <w:szCs w:val="20"/>
        </w:rPr>
        <w:t>…</w:t>
      </w:r>
    </w:p>
    <w:p w14:paraId="5258FB71" w14:textId="6609DB85" w:rsidR="00757EFB" w:rsidRPr="00694C83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3AB30740" w14:textId="34E17C26" w:rsidR="007118F0" w:rsidRPr="003818AC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3818A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, w zależności </w:t>
      </w:r>
      <w:r w:rsidR="00F8631A">
        <w:rPr>
          <w:rFonts w:ascii="Times New Roman" w:hAnsi="Times New Roman"/>
          <w:i/>
          <w:sz w:val="20"/>
          <w:szCs w:val="20"/>
        </w:rPr>
        <w:br/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od </w:t>
      </w:r>
      <w:r w:rsidR="00BB0C3C" w:rsidRPr="003818A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818AC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3818AC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818AC">
        <w:rPr>
          <w:rFonts w:ascii="Times New Roman" w:hAnsi="Times New Roman"/>
          <w:i/>
          <w:sz w:val="20"/>
          <w:szCs w:val="20"/>
        </w:rPr>
        <w:t>)</w:t>
      </w:r>
    </w:p>
    <w:p w14:paraId="0129FCFE" w14:textId="77777777" w:rsidR="007118F0" w:rsidRPr="003818AC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818A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2DB4E7A" w14:textId="2F0135D2" w:rsidR="00C4103F" w:rsidRPr="00694C83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</w:t>
      </w:r>
      <w:r w:rsidR="00757EFB" w:rsidRPr="00694C83">
        <w:rPr>
          <w:rFonts w:ascii="Times New Roman" w:hAnsi="Times New Roman"/>
          <w:sz w:val="20"/>
          <w:szCs w:val="20"/>
        </w:rPr>
        <w:t>……</w:t>
      </w:r>
    </w:p>
    <w:p w14:paraId="725E6C9E" w14:textId="77D34749" w:rsidR="00757EFB" w:rsidRPr="00694C83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2B79EDF3" w14:textId="14F49948" w:rsidR="007936D6" w:rsidRPr="00694C83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(imię, n</w:t>
      </w:r>
      <w:r w:rsidR="00825A09" w:rsidRPr="00694C8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94C83">
        <w:rPr>
          <w:rFonts w:ascii="Times New Roman" w:hAnsi="Times New Roman"/>
          <w:i/>
          <w:sz w:val="20"/>
          <w:szCs w:val="20"/>
        </w:rPr>
        <w:t xml:space="preserve">stanowisko/podstawa </w:t>
      </w:r>
      <w:r w:rsidR="00694C83">
        <w:rPr>
          <w:rFonts w:ascii="Times New Roman" w:hAnsi="Times New Roman"/>
          <w:i/>
          <w:sz w:val="20"/>
          <w:szCs w:val="20"/>
        </w:rPr>
        <w:br/>
      </w:r>
      <w:r w:rsidR="00757EFB" w:rsidRPr="00694C83">
        <w:rPr>
          <w:rFonts w:ascii="Times New Roman" w:hAnsi="Times New Roman"/>
          <w:i/>
          <w:sz w:val="20"/>
          <w:szCs w:val="20"/>
        </w:rPr>
        <w:t>do</w:t>
      </w:r>
      <w:r w:rsidR="0012157F" w:rsidRPr="00694C8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94C83">
        <w:rPr>
          <w:rFonts w:ascii="Times New Roman" w:hAnsi="Times New Roman"/>
          <w:i/>
          <w:sz w:val="20"/>
          <w:szCs w:val="20"/>
        </w:rPr>
        <w:t>reprezentacji</w:t>
      </w:r>
      <w:r w:rsidRPr="00694C83">
        <w:rPr>
          <w:rFonts w:ascii="Times New Roman" w:hAnsi="Times New Roman"/>
          <w:i/>
          <w:sz w:val="20"/>
          <w:szCs w:val="20"/>
        </w:rPr>
        <w:t>)</w:t>
      </w:r>
    </w:p>
    <w:p w14:paraId="7FAA4330" w14:textId="77777777" w:rsidR="00484F88" w:rsidRPr="003818AC" w:rsidRDefault="00484F88" w:rsidP="00C4103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2CCC" w:rsidRPr="003818AC" w14:paraId="7DA8CABB" w14:textId="77777777" w:rsidTr="001C176F">
        <w:tc>
          <w:tcPr>
            <w:tcW w:w="9212" w:type="dxa"/>
            <w:shd w:val="clear" w:color="auto" w:fill="D9D9D9"/>
          </w:tcPr>
          <w:p w14:paraId="41E08651" w14:textId="77777777" w:rsidR="002F2CCC" w:rsidRPr="003818AC" w:rsidRDefault="002F2CCC" w:rsidP="001C176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5D8DB142" w14:textId="77777777" w:rsidR="002F2CCC" w:rsidRPr="003818AC" w:rsidRDefault="002F2CCC" w:rsidP="001C17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1FD61708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33E5084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38A3C426" w14:textId="77777777" w:rsidR="002F2CCC" w:rsidRPr="003818AC" w:rsidRDefault="002F2CCC" w:rsidP="001C17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F765B79" w14:textId="77777777" w:rsidR="006F0034" w:rsidRPr="003818AC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A00E65" w14:textId="77777777" w:rsidR="004C4854" w:rsidRPr="003818AC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54FF93" w14:textId="06A91482" w:rsidR="005434B3" w:rsidRPr="003818AC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Na potrzeby postę</w:t>
      </w:r>
      <w:r w:rsidR="008D0487" w:rsidRPr="003818A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818AC">
        <w:rPr>
          <w:rFonts w:ascii="Times New Roman" w:hAnsi="Times New Roman"/>
          <w:sz w:val="24"/>
          <w:szCs w:val="24"/>
        </w:rPr>
        <w:t>zamówienia publicznego</w:t>
      </w:r>
      <w:r w:rsidR="005434B3" w:rsidRPr="003818AC">
        <w:rPr>
          <w:rFonts w:ascii="Times New Roman" w:hAnsi="Times New Roman"/>
          <w:sz w:val="24"/>
          <w:szCs w:val="24"/>
        </w:rPr>
        <w:t xml:space="preserve"> prowadzonego </w:t>
      </w:r>
      <w:r w:rsidR="00694C83">
        <w:rPr>
          <w:rFonts w:ascii="Times New Roman" w:hAnsi="Times New Roman"/>
          <w:sz w:val="24"/>
          <w:szCs w:val="24"/>
        </w:rPr>
        <w:br/>
      </w:r>
      <w:r w:rsidR="005434B3" w:rsidRPr="003818AC">
        <w:rPr>
          <w:rFonts w:ascii="Times New Roman" w:hAnsi="Times New Roman"/>
          <w:sz w:val="24"/>
          <w:szCs w:val="24"/>
        </w:rPr>
        <w:t xml:space="preserve">przez </w:t>
      </w:r>
      <w:r w:rsidR="002F2CCC" w:rsidRPr="003818AC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3818AC">
        <w:rPr>
          <w:rFonts w:ascii="Times New Roman" w:hAnsi="Times New Roman"/>
          <w:b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</w:t>
      </w:r>
      <w:r w:rsidR="002168A8" w:rsidRPr="003818AC">
        <w:rPr>
          <w:rFonts w:ascii="Times New Roman" w:hAnsi="Times New Roman"/>
          <w:sz w:val="24"/>
          <w:szCs w:val="24"/>
        </w:rPr>
        <w:t>pn.</w:t>
      </w:r>
      <w:r w:rsidR="002B2AD9" w:rsidRPr="003818AC">
        <w:rPr>
          <w:rFonts w:ascii="Times New Roman" w:hAnsi="Times New Roman"/>
          <w:sz w:val="24"/>
          <w:szCs w:val="24"/>
        </w:rPr>
        <w:t>:</w:t>
      </w:r>
      <w:r w:rsidR="002168A8" w:rsidRPr="003818AC">
        <w:rPr>
          <w:rFonts w:ascii="Times New Roman" w:hAnsi="Times New Roman"/>
          <w:sz w:val="24"/>
          <w:szCs w:val="24"/>
        </w:rPr>
        <w:t xml:space="preserve"> </w:t>
      </w:r>
    </w:p>
    <w:p w14:paraId="4CFCB78C" w14:textId="77777777" w:rsidR="004B0D7F" w:rsidRDefault="004B0D7F" w:rsidP="004B0D7F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B0D7F">
        <w:rPr>
          <w:rFonts w:ascii="Times New Roman" w:hAnsi="Times New Roman"/>
          <w:b/>
          <w:sz w:val="24"/>
          <w:szCs w:val="24"/>
        </w:rPr>
        <w:t>„Remont dachu w budynku administracyjno-leczniczym w Filii nr 2 Szpitala Wojewódzkiego w Poznaniu”</w:t>
      </w:r>
    </w:p>
    <w:p w14:paraId="282FDB52" w14:textId="516FE6F9" w:rsidR="00F90CD1" w:rsidRPr="003818AC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</w:t>
      </w:r>
      <w:r w:rsidR="00825A09" w:rsidRPr="003818AC">
        <w:rPr>
          <w:rFonts w:ascii="Times New Roman" w:hAnsi="Times New Roman"/>
          <w:sz w:val="24"/>
          <w:szCs w:val="24"/>
        </w:rPr>
        <w:t>dczam</w:t>
      </w:r>
      <w:r w:rsidRPr="003818AC">
        <w:rPr>
          <w:rFonts w:ascii="Times New Roman" w:hAnsi="Times New Roman"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co następuje:</w:t>
      </w:r>
    </w:p>
    <w:p w14:paraId="4EFD94F5" w14:textId="77777777" w:rsidR="00C113BF" w:rsidRPr="003818AC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818AC">
        <w:rPr>
          <w:rFonts w:ascii="Times New Roman" w:hAnsi="Times New Roman"/>
          <w:sz w:val="24"/>
          <w:szCs w:val="24"/>
        </w:rPr>
        <w:t xml:space="preserve">dstawie </w:t>
      </w:r>
      <w:r w:rsidR="002C4137" w:rsidRPr="003818AC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818AC">
        <w:rPr>
          <w:rFonts w:ascii="Times New Roman" w:hAnsi="Times New Roman"/>
          <w:sz w:val="24"/>
          <w:szCs w:val="24"/>
        </w:rPr>
        <w:t>108</w:t>
      </w:r>
      <w:r w:rsidR="002C4137" w:rsidRPr="003818AC">
        <w:rPr>
          <w:rFonts w:ascii="Times New Roman" w:hAnsi="Times New Roman"/>
          <w:sz w:val="24"/>
          <w:szCs w:val="24"/>
        </w:rPr>
        <w:t xml:space="preserve"> ust 1 </w:t>
      </w:r>
      <w:r w:rsidRPr="003818AC">
        <w:rPr>
          <w:rFonts w:ascii="Times New Roman" w:hAnsi="Times New Roman"/>
          <w:sz w:val="24"/>
          <w:szCs w:val="24"/>
        </w:rPr>
        <w:t>ustawy Pzp</w:t>
      </w:r>
      <w:r w:rsidR="00641874" w:rsidRPr="003818AC">
        <w:rPr>
          <w:rFonts w:ascii="Times New Roman" w:hAnsi="Times New Roman"/>
          <w:sz w:val="24"/>
          <w:szCs w:val="24"/>
        </w:rPr>
        <w:t>.</w:t>
      </w:r>
    </w:p>
    <w:p w14:paraId="71484F5F" w14:textId="77777777" w:rsidR="002426FF" w:rsidRPr="003818A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2C27A4F7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7F05ADF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…………….……. </w:t>
      </w:r>
      <w:r w:rsidRPr="00694C83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694C83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ADAC6E6" w14:textId="77777777" w:rsidR="0012157F" w:rsidRPr="00694C83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260D2DA3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29C9603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(podpis)</w:t>
      </w:r>
    </w:p>
    <w:p w14:paraId="2C33DC17" w14:textId="77777777" w:rsidR="00023477" w:rsidRPr="003818AC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C8F2084" w14:textId="76779BA1" w:rsidR="00023477" w:rsidRPr="003818AC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694C83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Pr="003818AC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694C83">
        <w:rPr>
          <w:rFonts w:ascii="Times New Roman" w:hAnsi="Times New Roman"/>
          <w:i/>
          <w:sz w:val="24"/>
          <w:szCs w:val="24"/>
        </w:rPr>
        <w:br/>
      </w:r>
      <w:r w:rsidR="00710937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108</w:t>
      </w:r>
      <w:r w:rsidRPr="003818AC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3818AC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109</w:t>
      </w:r>
      <w:r w:rsidRPr="003818AC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i/>
          <w:sz w:val="24"/>
          <w:szCs w:val="24"/>
        </w:rPr>
        <w:t>1</w:t>
      </w:r>
      <w:r w:rsidRPr="003818AC">
        <w:rPr>
          <w:rFonts w:ascii="Times New Roman" w:hAnsi="Times New Roman"/>
          <w:i/>
          <w:sz w:val="24"/>
          <w:szCs w:val="24"/>
        </w:rPr>
        <w:t xml:space="preserve"> ustawy Pzp).</w:t>
      </w:r>
      <w:r w:rsidRPr="003818A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818AC">
        <w:rPr>
          <w:rFonts w:ascii="Times New Roman" w:hAnsi="Times New Roman"/>
          <w:sz w:val="24"/>
          <w:szCs w:val="24"/>
        </w:rPr>
        <w:t>110</w:t>
      </w:r>
      <w:r w:rsidRPr="003818AC">
        <w:rPr>
          <w:rFonts w:ascii="Times New Roman" w:hAnsi="Times New Roman"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sz w:val="24"/>
          <w:szCs w:val="24"/>
        </w:rPr>
        <w:t>2</w:t>
      </w:r>
      <w:r w:rsidRPr="003818AC">
        <w:rPr>
          <w:rFonts w:ascii="Times New Roman" w:hAnsi="Times New Roman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818AC">
        <w:rPr>
          <w:rFonts w:ascii="Times New Roman" w:hAnsi="Times New Roman"/>
          <w:sz w:val="24"/>
          <w:szCs w:val="24"/>
        </w:rPr>
        <w:t>.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3818AC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…………….</w:t>
      </w:r>
    </w:p>
    <w:p w14:paraId="79DF50B3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727E0B0" w14:textId="77777777" w:rsidR="0012157F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……….……. </w:t>
      </w:r>
      <w:r w:rsidRPr="00694C83">
        <w:rPr>
          <w:rFonts w:ascii="Times New Roman" w:hAnsi="Times New Roman"/>
          <w:i/>
          <w:sz w:val="20"/>
          <w:szCs w:val="20"/>
        </w:rPr>
        <w:t>(miejscowość),</w:t>
      </w:r>
      <w:r w:rsidRPr="00694C83">
        <w:rPr>
          <w:rFonts w:ascii="Times New Roman" w:hAnsi="Times New Roman"/>
          <w:sz w:val="20"/>
          <w:szCs w:val="20"/>
        </w:rPr>
        <w:t xml:space="preserve"> dnia ………….……. r.</w:t>
      </w:r>
    </w:p>
    <w:p w14:paraId="1FE36494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 </w:t>
      </w:r>
    </w:p>
    <w:p w14:paraId="719654C9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3F86C0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(podpis)</w:t>
      </w:r>
    </w:p>
    <w:p w14:paraId="33214499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E517B0C" w14:textId="5CCC57FC" w:rsidR="00D2702A" w:rsidRPr="003818AC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</w:t>
      </w:r>
      <w:r w:rsidR="00313417" w:rsidRPr="003818AC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818AC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818AC">
        <w:rPr>
          <w:rFonts w:ascii="Times New Roman" w:hAnsi="Times New Roman"/>
          <w:sz w:val="24"/>
          <w:szCs w:val="24"/>
        </w:rPr>
        <w:t xml:space="preserve"> warunki udziału </w:t>
      </w:r>
      <w:r w:rsidR="00694C83">
        <w:rPr>
          <w:rFonts w:ascii="Times New Roman" w:hAnsi="Times New Roman"/>
          <w:sz w:val="24"/>
          <w:szCs w:val="24"/>
        </w:rPr>
        <w:br/>
      </w:r>
      <w:r w:rsidR="004541F9" w:rsidRPr="003818AC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18AC" w14:paraId="4FB773B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508E" w14:textId="77777777" w:rsidR="00D2702A" w:rsidRPr="003818A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1F37" w14:textId="77777777" w:rsidR="00D2702A" w:rsidRPr="003818AC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F2CCC" w:rsidRPr="003818AC" w14:paraId="066740A7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5106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3975" w14:textId="77777777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68D45CB2" w14:textId="77777777" w:rsidR="004B0D7F" w:rsidRPr="004B0D7F" w:rsidRDefault="004B0D7F" w:rsidP="004B0D7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4B0D7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Ubezpieczenie od odpowiedzialności cywilnej</w:t>
            </w:r>
          </w:p>
          <w:p w14:paraId="35F512DF" w14:textId="77777777" w:rsidR="004B0D7F" w:rsidRPr="004B0D7F" w:rsidRDefault="004B0D7F" w:rsidP="004B0D7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0D7F">
              <w:rPr>
                <w:rFonts w:ascii="Times New Roman" w:hAnsi="Times New Roman"/>
                <w:sz w:val="24"/>
                <w:szCs w:val="24"/>
              </w:rPr>
              <w:t xml:space="preserve">Dokument potwierdzający, że Wykonawca jest ubezpieczony </w:t>
            </w:r>
            <w:r w:rsidRPr="004B0D7F">
              <w:rPr>
                <w:rFonts w:ascii="Times New Roman" w:hAnsi="Times New Roman"/>
                <w:sz w:val="24"/>
                <w:szCs w:val="24"/>
              </w:rPr>
              <w:br/>
              <w:t>od odpowiedzialności cywilnej w zakresie prowadzonej działalności związanej z przedmiotem zamówienia ze wskazaniem sumy gwarancyjnej tego ubezpieczenia.</w:t>
            </w:r>
          </w:p>
          <w:p w14:paraId="15E1D8AB" w14:textId="77777777" w:rsidR="004B0D7F" w:rsidRPr="004B0D7F" w:rsidRDefault="004B0D7F" w:rsidP="004B0D7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441E1EE" w14:textId="77777777" w:rsidR="004B0D7F" w:rsidRPr="004B0D7F" w:rsidRDefault="004B0D7F" w:rsidP="004B0D7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0D7F">
              <w:rPr>
                <w:rFonts w:ascii="Times New Roman" w:hAnsi="Times New Roman"/>
                <w:sz w:val="24"/>
                <w:szCs w:val="24"/>
              </w:rPr>
              <w:t>1.</w:t>
            </w:r>
            <w:r w:rsidRPr="004B0D7F">
              <w:rPr>
                <w:rFonts w:ascii="Times New Roman" w:hAnsi="Times New Roman"/>
                <w:sz w:val="24"/>
                <w:szCs w:val="24"/>
              </w:rPr>
              <w:tab/>
              <w:t xml:space="preserve">Wykonawca oświadcza, że posiada ubezpieczenie własnej działalności gospodarczej od odpowiedzialności cywilnej za szkody, jakie mogą powstać w związku z realizacją niniejszej Umowy. W terminie ważności niniejszej Umowy zobowiązuje się to ubezpieczenie kontynuować z sumą ubezpieczenia nie niższą niż 50 000,00 zł  na jedno i wszystkie zdarzenia, ważnej </w:t>
            </w:r>
            <w:r w:rsidRPr="004B0D7F">
              <w:rPr>
                <w:rFonts w:ascii="Times New Roman" w:hAnsi="Times New Roman"/>
                <w:sz w:val="24"/>
                <w:szCs w:val="24"/>
              </w:rPr>
              <w:br/>
              <w:t xml:space="preserve">na terytorium Polski, z udziałem własnym/franszyzą redukcyjną/integralną </w:t>
            </w:r>
            <w:r w:rsidRPr="004B0D7F">
              <w:rPr>
                <w:rFonts w:ascii="Times New Roman" w:hAnsi="Times New Roman"/>
                <w:sz w:val="24"/>
                <w:szCs w:val="24"/>
              </w:rPr>
              <w:br/>
              <w:t>nie wyższą niż 5% wartości szkody.</w:t>
            </w:r>
          </w:p>
          <w:p w14:paraId="1DC41506" w14:textId="3E8517B7" w:rsidR="002F2CCC" w:rsidRPr="003818AC" w:rsidRDefault="004B0D7F" w:rsidP="004B0D7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0D7F">
              <w:rPr>
                <w:rFonts w:ascii="Times New Roman" w:hAnsi="Times New Roman"/>
                <w:sz w:val="24"/>
                <w:szCs w:val="24"/>
              </w:rPr>
              <w:t>2.</w:t>
            </w:r>
            <w:r w:rsidRPr="004B0D7F">
              <w:rPr>
                <w:rFonts w:ascii="Times New Roman" w:hAnsi="Times New Roman"/>
                <w:sz w:val="24"/>
                <w:szCs w:val="24"/>
              </w:rPr>
              <w:tab/>
              <w:t>Na potwierdzenie powyższego Wykonawca przedkłada uwierzytelnioną kopię polisy, wraz z wnioskiem o zawarcie umowy ubezpieczenia, oraz potwierdzeniem przelewu składki i Ogólnymi Warunkami Ubezpieczenia – co stanowi załącznik nr 5 do Umowy</w:t>
            </w:r>
          </w:p>
        </w:tc>
      </w:tr>
      <w:tr w:rsidR="002F2CCC" w:rsidRPr="003818AC" w14:paraId="40258B0D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065B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8BA09" w14:textId="77777777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E78175F" w14:textId="7653C64C" w:rsidR="00ED0340" w:rsidRPr="00ED0340" w:rsidRDefault="004B0D7F" w:rsidP="00ED034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2F2CCC" w:rsidRPr="003818AC" w14:paraId="39419ED1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44F01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DF08" w14:textId="77777777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7E437E8" w14:textId="0BF0DF3F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4C83"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2F2CCC" w:rsidRPr="003818AC" w14:paraId="569DBA0D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821B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18E7" w14:textId="32B12C62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694C8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574A409D" w14:textId="520083CB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4C83"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BF75797" w14:textId="77777777" w:rsidR="00D2702A" w:rsidRPr="003818AC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AE83803" w14:textId="77777777" w:rsidR="0012157F" w:rsidRPr="00CF748A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>dnia ………….……. r.</w:t>
      </w:r>
    </w:p>
    <w:p w14:paraId="01DC516E" w14:textId="36352419" w:rsidR="00025C8D" w:rsidRPr="00CF748A" w:rsidRDefault="00025C8D" w:rsidP="00CF748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 </w:t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2C9ED5" w14:textId="77777777" w:rsidR="00F8042D" w:rsidRPr="00CF748A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p w14:paraId="56D64239" w14:textId="2FB6B0E5" w:rsidR="00D23F3D" w:rsidRPr="003818AC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CF748A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3818AC">
        <w:rPr>
          <w:rFonts w:ascii="Times New Roman" w:hAnsi="Times New Roman"/>
          <w:sz w:val="24"/>
          <w:szCs w:val="24"/>
        </w:rPr>
        <w:t>Z</w:t>
      </w:r>
      <w:r w:rsidRPr="003818AC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74B76463" w14:textId="77777777" w:rsidR="00FE4E2B" w:rsidRPr="003818A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A932872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A836845" w14:textId="77777777" w:rsidR="0012157F" w:rsidRPr="00CF748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43E426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9471C6" w14:textId="77777777" w:rsidR="00484F88" w:rsidRPr="00CF748A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sectPr w:rsidR="00484F88" w:rsidRPr="00CF748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A679" w14:textId="77777777" w:rsidR="007B30AD" w:rsidRDefault="007B30AD" w:rsidP="0038231F">
      <w:pPr>
        <w:spacing w:after="0" w:line="240" w:lineRule="auto"/>
      </w:pPr>
      <w:r>
        <w:separator/>
      </w:r>
    </w:p>
  </w:endnote>
  <w:endnote w:type="continuationSeparator" w:id="0">
    <w:p w14:paraId="3889D44C" w14:textId="77777777" w:rsidR="007B30AD" w:rsidRDefault="007B30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06C3" w14:textId="77777777" w:rsidR="002F2CCC" w:rsidRDefault="002F2C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9D7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67D9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F94E" w14:textId="77777777" w:rsidR="002F2CCC" w:rsidRDefault="002F2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148C7" w14:textId="77777777" w:rsidR="007B30AD" w:rsidRDefault="007B30AD" w:rsidP="0038231F">
      <w:pPr>
        <w:spacing w:after="0" w:line="240" w:lineRule="auto"/>
      </w:pPr>
      <w:r>
        <w:separator/>
      </w:r>
    </w:p>
  </w:footnote>
  <w:footnote w:type="continuationSeparator" w:id="0">
    <w:p w14:paraId="0D70B2E2" w14:textId="77777777" w:rsidR="007B30AD" w:rsidRDefault="007B30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FE10B" w14:textId="77777777" w:rsidR="002F2CCC" w:rsidRDefault="002F2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113FF" w14:textId="77777777" w:rsidR="002F2CCC" w:rsidRDefault="002F2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F417" w14:textId="77777777" w:rsidR="002F2CCC" w:rsidRDefault="002F2C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E5C5D"/>
    <w:multiLevelType w:val="hybridMultilevel"/>
    <w:tmpl w:val="B8620BA2"/>
    <w:lvl w:ilvl="0" w:tplc="E8E68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746ADA"/>
    <w:multiLevelType w:val="hybridMultilevel"/>
    <w:tmpl w:val="6420AB94"/>
    <w:lvl w:ilvl="0" w:tplc="CD6AE0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643587">
    <w:abstractNumId w:val="10"/>
  </w:num>
  <w:num w:numId="2" w16cid:durableId="610867130">
    <w:abstractNumId w:val="0"/>
  </w:num>
  <w:num w:numId="3" w16cid:durableId="2037080580">
    <w:abstractNumId w:val="8"/>
  </w:num>
  <w:num w:numId="4" w16cid:durableId="2075202482">
    <w:abstractNumId w:val="12"/>
  </w:num>
  <w:num w:numId="5" w16cid:durableId="1278682381">
    <w:abstractNumId w:val="11"/>
  </w:num>
  <w:num w:numId="6" w16cid:durableId="452939644">
    <w:abstractNumId w:val="7"/>
  </w:num>
  <w:num w:numId="7" w16cid:durableId="490606539">
    <w:abstractNumId w:val="1"/>
  </w:num>
  <w:num w:numId="8" w16cid:durableId="10496743">
    <w:abstractNumId w:val="4"/>
  </w:num>
  <w:num w:numId="9" w16cid:durableId="459692826">
    <w:abstractNumId w:val="2"/>
  </w:num>
  <w:num w:numId="10" w16cid:durableId="1318653542">
    <w:abstractNumId w:val="5"/>
  </w:num>
  <w:num w:numId="11" w16cid:durableId="253829002">
    <w:abstractNumId w:val="3"/>
  </w:num>
  <w:num w:numId="12" w16cid:durableId="1896507121">
    <w:abstractNumId w:val="9"/>
  </w:num>
  <w:num w:numId="13" w16cid:durableId="17388911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CCC"/>
    <w:rsid w:val="00313417"/>
    <w:rsid w:val="00313911"/>
    <w:rsid w:val="00333209"/>
    <w:rsid w:val="00337073"/>
    <w:rsid w:val="00343DBD"/>
    <w:rsid w:val="00350CD9"/>
    <w:rsid w:val="00351F8A"/>
    <w:rsid w:val="00364235"/>
    <w:rsid w:val="003818AC"/>
    <w:rsid w:val="0038231F"/>
    <w:rsid w:val="003A149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0D7F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4C8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0A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748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340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1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0220A"/>
  <w15:docId w15:val="{75AD4595-FF4D-439C-9FC7-632DC5A7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2022-05-09T10:33:00Z</dcterms:created>
  <dcterms:modified xsi:type="dcterms:W3CDTF">2022-08-30T11:01:00Z</dcterms:modified>
</cp:coreProperties>
</file>