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65CC" w14:textId="77777777" w:rsidR="00D665F5" w:rsidRPr="00355C9D" w:rsidRDefault="00534C5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34C5F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34C5F">
        <w:rPr>
          <w:rFonts w:ascii="Arial" w:hAnsi="Arial" w:cs="Arial"/>
          <w:sz w:val="24"/>
          <w:szCs w:val="24"/>
        </w:rPr>
        <w:t>2022-08-31</w:t>
      </w:r>
    </w:p>
    <w:p w14:paraId="0AE21323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E04D8E5" w14:textId="77777777" w:rsidR="00534C5F" w:rsidRPr="00534C5F" w:rsidRDefault="00534C5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34C5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437199C9" w14:textId="77777777" w:rsidR="00D665F5" w:rsidRPr="00355C9D" w:rsidRDefault="00534C5F" w:rsidP="00D665F5">
      <w:pPr>
        <w:rPr>
          <w:rFonts w:ascii="Arial" w:hAnsi="Arial" w:cs="Arial"/>
          <w:sz w:val="24"/>
          <w:szCs w:val="24"/>
        </w:rPr>
      </w:pPr>
      <w:r w:rsidRPr="00534C5F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34C5F">
        <w:rPr>
          <w:rFonts w:ascii="Arial" w:hAnsi="Arial" w:cs="Arial"/>
          <w:sz w:val="24"/>
          <w:szCs w:val="24"/>
        </w:rPr>
        <w:t>W-9/110,</w:t>
      </w:r>
    </w:p>
    <w:p w14:paraId="782580BE" w14:textId="77777777" w:rsidR="00D665F5" w:rsidRPr="00355C9D" w:rsidRDefault="00534C5F" w:rsidP="00D665F5">
      <w:pPr>
        <w:rPr>
          <w:rFonts w:ascii="Arial" w:hAnsi="Arial" w:cs="Arial"/>
          <w:sz w:val="24"/>
          <w:szCs w:val="24"/>
        </w:rPr>
      </w:pPr>
      <w:r w:rsidRPr="00534C5F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34C5F">
        <w:rPr>
          <w:rFonts w:ascii="Arial" w:hAnsi="Arial" w:cs="Arial"/>
          <w:sz w:val="24"/>
          <w:szCs w:val="24"/>
        </w:rPr>
        <w:t>KRAKÓW</w:t>
      </w:r>
    </w:p>
    <w:p w14:paraId="51C8F93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0DF7D2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00E8ED4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E3D3A1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93A6D40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34C5F" w:rsidRPr="00534C5F">
        <w:rPr>
          <w:rFonts w:ascii="Arial" w:hAnsi="Arial" w:cs="Arial"/>
          <w:b/>
          <w:sz w:val="24"/>
          <w:szCs w:val="24"/>
        </w:rPr>
        <w:t>KA-2/093/2022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517E2A9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33E6F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31BB2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E66E9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B2E388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73B756D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34C5F" w:rsidRPr="00534C5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34C5F" w:rsidRPr="00534C5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F149D07" w14:textId="77777777" w:rsidR="00A80738" w:rsidRPr="00355C9D" w:rsidRDefault="00534C5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34C5F">
        <w:rPr>
          <w:rFonts w:ascii="Arial" w:hAnsi="Arial" w:cs="Arial"/>
          <w:b/>
          <w:szCs w:val="24"/>
        </w:rPr>
        <w:t>Piec komorowy do badań materiałów w wysokich temperaturach.</w:t>
      </w:r>
    </w:p>
    <w:p w14:paraId="34D90BDB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34C5F" w:rsidRPr="00534C5F">
        <w:rPr>
          <w:rFonts w:ascii="Arial" w:hAnsi="Arial" w:cs="Arial"/>
          <w:sz w:val="24"/>
          <w:szCs w:val="24"/>
        </w:rPr>
        <w:t>(</w:t>
      </w:r>
      <w:proofErr w:type="spellStart"/>
      <w:r w:rsidR="00534C5F" w:rsidRPr="00534C5F">
        <w:rPr>
          <w:rFonts w:ascii="Arial" w:hAnsi="Arial" w:cs="Arial"/>
          <w:sz w:val="24"/>
          <w:szCs w:val="24"/>
        </w:rPr>
        <w:t>t.j</w:t>
      </w:r>
      <w:proofErr w:type="spellEnd"/>
      <w:r w:rsidR="00534C5F" w:rsidRPr="00534C5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34C5F" w:rsidRPr="00534C5F">
        <w:rPr>
          <w:rFonts w:ascii="Arial" w:hAnsi="Arial" w:cs="Arial"/>
          <w:sz w:val="24"/>
          <w:szCs w:val="24"/>
        </w:rPr>
        <w:t>późn</w:t>
      </w:r>
      <w:proofErr w:type="spellEnd"/>
      <w:r w:rsidR="00534C5F" w:rsidRPr="00534C5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5A8A322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34C5F" w:rsidRPr="00534C5F">
        <w:rPr>
          <w:rFonts w:ascii="Arial" w:hAnsi="Arial" w:cs="Arial"/>
          <w:sz w:val="24"/>
          <w:szCs w:val="24"/>
        </w:rPr>
        <w:t>31/08/2022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34C5F" w:rsidRPr="00534C5F">
        <w:rPr>
          <w:rFonts w:ascii="Arial" w:hAnsi="Arial" w:cs="Arial"/>
          <w:sz w:val="24"/>
          <w:szCs w:val="24"/>
        </w:rPr>
        <w:t>12:30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864DB2E" w14:textId="77777777" w:rsidTr="003F57CD">
        <w:tc>
          <w:tcPr>
            <w:tcW w:w="993" w:type="dxa"/>
            <w:shd w:val="clear" w:color="auto" w:fill="auto"/>
            <w:vAlign w:val="center"/>
          </w:tcPr>
          <w:p w14:paraId="3187094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7B859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FDBE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34C5F" w:rsidRPr="00355C9D" w14:paraId="72F490D6" w14:textId="77777777" w:rsidTr="005F604A">
        <w:tc>
          <w:tcPr>
            <w:tcW w:w="993" w:type="dxa"/>
            <w:shd w:val="clear" w:color="auto" w:fill="auto"/>
            <w:vAlign w:val="center"/>
          </w:tcPr>
          <w:p w14:paraId="40394383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FDFBD39" w14:textId="3CE0C7D4" w:rsidR="00534C5F" w:rsidRPr="00355C9D" w:rsidRDefault="00534C5F" w:rsidP="005F604A">
            <w:pPr>
              <w:spacing w:before="80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FIRMA CZYLOK Francisze</w:t>
            </w:r>
            <w:r w:rsidR="00B54478">
              <w:rPr>
                <w:rFonts w:ascii="Arial" w:hAnsi="Arial" w:cs="Arial"/>
              </w:rPr>
              <w:t>k</w:t>
            </w:r>
            <w:r w:rsidRPr="00534C5F">
              <w:rPr>
                <w:rFonts w:ascii="Arial" w:hAnsi="Arial" w:cs="Arial"/>
              </w:rPr>
              <w:t xml:space="preserve"> Czylok</w:t>
            </w:r>
          </w:p>
          <w:p w14:paraId="756B1C3B" w14:textId="77777777" w:rsidR="00534C5F" w:rsidRPr="00355C9D" w:rsidRDefault="00534C5F" w:rsidP="005F604A">
            <w:pPr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Pszczyńska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36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926EC43" w14:textId="77777777" w:rsidR="00534C5F" w:rsidRPr="00355C9D" w:rsidRDefault="00534C5F" w:rsidP="005F604A">
            <w:pPr>
              <w:spacing w:after="80"/>
              <w:jc w:val="both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44-335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427E4F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118 080.00 zł</w:t>
            </w:r>
          </w:p>
        </w:tc>
      </w:tr>
      <w:tr w:rsidR="00534C5F" w:rsidRPr="00355C9D" w14:paraId="5BC9094E" w14:textId="77777777" w:rsidTr="005F604A">
        <w:tc>
          <w:tcPr>
            <w:tcW w:w="993" w:type="dxa"/>
            <w:shd w:val="clear" w:color="auto" w:fill="auto"/>
            <w:vAlign w:val="center"/>
          </w:tcPr>
          <w:p w14:paraId="2B65506A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8CAB0EC" w14:textId="77777777" w:rsidR="00534C5F" w:rsidRPr="00355C9D" w:rsidRDefault="00534C5F" w:rsidP="005F604A">
            <w:pPr>
              <w:spacing w:before="80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MERAZET Spółka Akcyjna</w:t>
            </w:r>
          </w:p>
          <w:p w14:paraId="42F23356" w14:textId="77777777" w:rsidR="00534C5F" w:rsidRPr="00355C9D" w:rsidRDefault="00534C5F" w:rsidP="005F604A">
            <w:pPr>
              <w:rPr>
                <w:rFonts w:ascii="Arial" w:hAnsi="Arial" w:cs="Arial"/>
              </w:rPr>
            </w:pPr>
            <w:proofErr w:type="spellStart"/>
            <w:r w:rsidRPr="00534C5F">
              <w:rPr>
                <w:rFonts w:ascii="Arial" w:hAnsi="Arial" w:cs="Arial"/>
              </w:rPr>
              <w:t>J.Krauthofera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36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0A84FC5" w14:textId="77777777" w:rsidR="00534C5F" w:rsidRPr="00355C9D" w:rsidRDefault="00534C5F" w:rsidP="005F604A">
            <w:pPr>
              <w:spacing w:after="80"/>
              <w:jc w:val="both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60-203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091721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213 894.54 zł</w:t>
            </w:r>
          </w:p>
        </w:tc>
      </w:tr>
      <w:tr w:rsidR="00534C5F" w:rsidRPr="00355C9D" w14:paraId="40385618" w14:textId="77777777" w:rsidTr="005F604A">
        <w:tc>
          <w:tcPr>
            <w:tcW w:w="993" w:type="dxa"/>
            <w:shd w:val="clear" w:color="auto" w:fill="auto"/>
            <w:vAlign w:val="center"/>
          </w:tcPr>
          <w:p w14:paraId="4A76D7A4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C3B9468" w14:textId="77777777" w:rsidR="00534C5F" w:rsidRPr="00355C9D" w:rsidRDefault="00534C5F" w:rsidP="005F604A">
            <w:pPr>
              <w:spacing w:before="80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EKMA Krzysztof Antosik</w:t>
            </w:r>
          </w:p>
          <w:p w14:paraId="24B92DDA" w14:textId="77777777" w:rsidR="00534C5F" w:rsidRPr="00355C9D" w:rsidRDefault="00534C5F" w:rsidP="005F604A">
            <w:pPr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Juliana Ursyna Niemcewicza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26/87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F20D664" w14:textId="77777777" w:rsidR="00534C5F" w:rsidRPr="00355C9D" w:rsidRDefault="00534C5F" w:rsidP="005F604A">
            <w:pPr>
              <w:spacing w:after="80"/>
              <w:jc w:val="both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02-306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D9E22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220 170.00 zł</w:t>
            </w:r>
          </w:p>
        </w:tc>
      </w:tr>
      <w:tr w:rsidR="00534C5F" w:rsidRPr="00355C9D" w14:paraId="202B70B5" w14:textId="77777777" w:rsidTr="005F604A">
        <w:tc>
          <w:tcPr>
            <w:tcW w:w="993" w:type="dxa"/>
            <w:shd w:val="clear" w:color="auto" w:fill="auto"/>
            <w:vAlign w:val="center"/>
          </w:tcPr>
          <w:p w14:paraId="4C4BA518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D096369" w14:textId="77777777" w:rsidR="00534C5F" w:rsidRPr="00355C9D" w:rsidRDefault="00534C5F" w:rsidP="005F604A">
            <w:pPr>
              <w:spacing w:before="80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ESTHERM POLSKA</w:t>
            </w:r>
          </w:p>
          <w:p w14:paraId="3C3776E1" w14:textId="77777777" w:rsidR="00534C5F" w:rsidRPr="00355C9D" w:rsidRDefault="00534C5F" w:rsidP="005F604A">
            <w:pPr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Oś. Kasztelańskie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13/D10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6D8775F" w14:textId="77777777" w:rsidR="00534C5F" w:rsidRPr="00355C9D" w:rsidRDefault="00534C5F" w:rsidP="005F604A">
            <w:pPr>
              <w:spacing w:after="80"/>
              <w:jc w:val="both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66-300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34C5F">
              <w:rPr>
                <w:rFonts w:ascii="Arial" w:hAnsi="Arial" w:cs="Arial"/>
              </w:rPr>
              <w:t>Międzyrzecz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844FD" w14:textId="77777777" w:rsidR="00534C5F" w:rsidRPr="00355C9D" w:rsidRDefault="00534C5F" w:rsidP="005F60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34C5F">
              <w:rPr>
                <w:rFonts w:ascii="Arial" w:hAnsi="Arial" w:cs="Arial"/>
              </w:rPr>
              <w:t>83 000.00 zł</w:t>
            </w:r>
          </w:p>
        </w:tc>
      </w:tr>
    </w:tbl>
    <w:p w14:paraId="3D8F9E9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9C370E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C5F2A" w14:textId="77777777" w:rsidR="00CB7096" w:rsidRDefault="00CB7096">
      <w:r>
        <w:separator/>
      </w:r>
    </w:p>
  </w:endnote>
  <w:endnote w:type="continuationSeparator" w:id="0">
    <w:p w14:paraId="4A0BCB81" w14:textId="77777777" w:rsidR="00CB7096" w:rsidRDefault="00CB7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BC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776B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3F817" w14:textId="5895EF96" w:rsidR="009F189D" w:rsidRDefault="00B5447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09394F" wp14:editId="7C86C0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2B3D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C416B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576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9CBD98" w14:textId="77777777" w:rsidR="009F189D" w:rsidRDefault="009F189D">
    <w:pPr>
      <w:pStyle w:val="Stopka"/>
      <w:tabs>
        <w:tab w:val="clear" w:pos="4536"/>
      </w:tabs>
      <w:jc w:val="center"/>
    </w:pPr>
  </w:p>
  <w:p w14:paraId="4C223F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A101E" w14:textId="77777777" w:rsidR="00CB7096" w:rsidRDefault="00CB7096">
      <w:r>
        <w:separator/>
      </w:r>
    </w:p>
  </w:footnote>
  <w:footnote w:type="continuationSeparator" w:id="0">
    <w:p w14:paraId="34F62398" w14:textId="77777777" w:rsidR="00CB7096" w:rsidRDefault="00CB7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C9EB1" w14:textId="77777777" w:rsidR="00534C5F" w:rsidRDefault="00534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0AB7" w14:textId="77777777" w:rsidR="00534C5F" w:rsidRDefault="00534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99F7" w14:textId="77777777" w:rsidR="00534C5F" w:rsidRDefault="00534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0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4C5F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54478"/>
    <w:rsid w:val="00C236D3"/>
    <w:rsid w:val="00C659E2"/>
    <w:rsid w:val="00CB0802"/>
    <w:rsid w:val="00CB7096"/>
    <w:rsid w:val="00D665F5"/>
    <w:rsid w:val="00D7128F"/>
    <w:rsid w:val="00EA3476"/>
    <w:rsid w:val="00EE2C5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5CAF15"/>
  <w15:chartTrackingRefBased/>
  <w15:docId w15:val="{21410E03-E4AE-4EE6-9368-41827134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2022-08-31T10:56:00Z</cp:lastPrinted>
  <dcterms:created xsi:type="dcterms:W3CDTF">2022-08-31T10:57:00Z</dcterms:created>
  <dcterms:modified xsi:type="dcterms:W3CDTF">2022-08-31T10:57:00Z</dcterms:modified>
</cp:coreProperties>
</file>