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557BB" w:rsidRPr="00C557BB">
        <w:rPr>
          <w:b/>
        </w:rPr>
        <w:t>NZ/59/D/N/A/2022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557BB" w:rsidRPr="00C557BB">
        <w:rPr>
          <w:rFonts w:ascii="Arial Narrow" w:hAnsi="Arial Narrow"/>
          <w:b/>
        </w:rPr>
        <w:t>Dostawy artykułów biurowych oraz odzieży medycznej ujęte w 4 zadaniach częściowych.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618" w:rsidRDefault="00C11618" w:rsidP="0038231F">
      <w:pPr>
        <w:spacing w:after="0" w:line="240" w:lineRule="auto"/>
      </w:pPr>
      <w:r>
        <w:separator/>
      </w:r>
    </w:p>
  </w:endnote>
  <w:endnote w:type="continuationSeparator" w:id="0">
    <w:p w:rsidR="00C11618" w:rsidRDefault="00C116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7BB" w:rsidRDefault="00C557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57B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57B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7BB" w:rsidRDefault="00C557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618" w:rsidRDefault="00C11618" w:rsidP="0038231F">
      <w:pPr>
        <w:spacing w:after="0" w:line="240" w:lineRule="auto"/>
      </w:pPr>
      <w:r>
        <w:separator/>
      </w:r>
    </w:p>
  </w:footnote>
  <w:footnote w:type="continuationSeparator" w:id="0">
    <w:p w:rsidR="00C11618" w:rsidRDefault="00C116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7BB" w:rsidRDefault="00C557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7BB" w:rsidRDefault="00C557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7BB" w:rsidRDefault="00C557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revisionView w:markup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161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11618"/>
    <w:rsid w:val="00C4103F"/>
    <w:rsid w:val="00C47661"/>
    <w:rsid w:val="00C557BB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585A32-5500-47BD-851E-F76A8DD44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8E2CE-2C8C-45EB-A686-D791C55B9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Alicja Więcek</cp:lastModifiedBy>
  <cp:revision>2</cp:revision>
  <cp:lastPrinted>2016-07-26T10:32:00Z</cp:lastPrinted>
  <dcterms:created xsi:type="dcterms:W3CDTF">2022-08-29T10:56:00Z</dcterms:created>
  <dcterms:modified xsi:type="dcterms:W3CDTF">2022-08-29T10:56:00Z</dcterms:modified>
</cp:coreProperties>
</file>