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F2369C" w:rsidRPr="00F2369C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F2369C" w:rsidRPr="00F2369C">
        <w:rPr>
          <w:rFonts w:ascii="Tahoma" w:eastAsia="Calibri" w:hAnsi="Tahoma" w:cs="Tahoma"/>
          <w:b/>
          <w:sz w:val="18"/>
          <w:szCs w:val="18"/>
          <w:lang w:eastAsia="en-US"/>
        </w:rPr>
        <w:t>NZ/59/D/N/A/2022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F2369C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F2369C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F2369C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F2369C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F2369C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F2369C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F2369C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F2369C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F2369C" w:rsidRPr="00F2369C">
        <w:rPr>
          <w:rFonts w:ascii="Tahoma" w:hAnsi="Tahoma" w:cs="Tahoma"/>
          <w:b/>
          <w:sz w:val="18"/>
          <w:szCs w:val="18"/>
        </w:rPr>
        <w:t>Dostawy artykułów biurowych oraz odzieży medycznej ujęte w 4 zadaniach częściowych.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(t.j.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AF0" w:rsidRDefault="00346AF0" w:rsidP="007801CC">
      <w:pPr>
        <w:spacing w:after="0" w:line="240" w:lineRule="auto"/>
      </w:pPr>
      <w:r>
        <w:separator/>
      </w:r>
    </w:p>
  </w:endnote>
  <w:endnote w:type="continuationSeparator" w:id="0">
    <w:p w:rsidR="00346AF0" w:rsidRDefault="00346AF0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69C" w:rsidRDefault="00F236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69C" w:rsidRDefault="00F2369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69C" w:rsidRDefault="00F236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AF0" w:rsidRDefault="00346AF0" w:rsidP="007801CC">
      <w:pPr>
        <w:spacing w:after="0" w:line="240" w:lineRule="auto"/>
      </w:pPr>
      <w:r>
        <w:separator/>
      </w:r>
    </w:p>
  </w:footnote>
  <w:footnote w:type="continuationSeparator" w:id="0">
    <w:p w:rsidR="00346AF0" w:rsidRDefault="00346AF0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69C" w:rsidRDefault="00F236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69C" w:rsidRDefault="00F236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69C" w:rsidRDefault="00F236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AF0"/>
    <w:rsid w:val="00346AF0"/>
    <w:rsid w:val="00397D1F"/>
    <w:rsid w:val="00431B9D"/>
    <w:rsid w:val="007801CC"/>
    <w:rsid w:val="00864D55"/>
    <w:rsid w:val="00915085"/>
    <w:rsid w:val="009B4448"/>
    <w:rsid w:val="00A0542C"/>
    <w:rsid w:val="00C60D53"/>
    <w:rsid w:val="00F2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F5B97F-D3C9-4338-9FD9-038030F91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23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369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3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369C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2</cp:revision>
  <dcterms:created xsi:type="dcterms:W3CDTF">2022-08-31T07:55:00Z</dcterms:created>
  <dcterms:modified xsi:type="dcterms:W3CDTF">2022-08-31T07:55:00Z</dcterms:modified>
</cp:coreProperties>
</file>