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048AF" w14:textId="367CBD83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D37B4" w:rsidRPr="009D37B4">
        <w:rPr>
          <w:rFonts w:ascii="Tahoma" w:hAnsi="Tahoma" w:cs="Tahoma"/>
          <w:bCs/>
          <w:sz w:val="20"/>
        </w:rPr>
        <w:t>NZ/</w:t>
      </w:r>
      <w:r w:rsidR="000F4702">
        <w:rPr>
          <w:rFonts w:ascii="Tahoma" w:hAnsi="Tahoma" w:cs="Tahoma"/>
          <w:bCs/>
          <w:sz w:val="20"/>
        </w:rPr>
        <w:t>59</w:t>
      </w:r>
      <w:r w:rsidR="00690A13">
        <w:rPr>
          <w:rFonts w:ascii="Tahoma" w:hAnsi="Tahoma" w:cs="Tahoma"/>
          <w:bCs/>
          <w:sz w:val="20"/>
        </w:rPr>
        <w:t>/D/P/A</w:t>
      </w:r>
      <w:r w:rsidR="009D37B4" w:rsidRPr="009D37B4">
        <w:rPr>
          <w:rFonts w:ascii="Tahoma" w:hAnsi="Tahoma" w:cs="Tahoma"/>
          <w:bCs/>
          <w:sz w:val="20"/>
        </w:rPr>
        <w:t>/202</w:t>
      </w:r>
      <w:r w:rsidR="003A6F61">
        <w:rPr>
          <w:rFonts w:ascii="Tahoma" w:hAnsi="Tahoma" w:cs="Tahoma"/>
          <w:bCs/>
          <w:sz w:val="20"/>
        </w:rPr>
        <w:t>2</w:t>
      </w:r>
    </w:p>
    <w:p w14:paraId="25913113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E14750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1DA603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31A8F8B1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A595D52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115DD40E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579CD89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72D8826" w14:textId="6A7F088E" w:rsidR="00A02D66" w:rsidRDefault="00A02D66" w:rsidP="000F4702">
      <w:pPr>
        <w:tabs>
          <w:tab w:val="left" w:pos="7313"/>
        </w:tabs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  <w:r w:rsidR="000F4702">
        <w:rPr>
          <w:rFonts w:ascii="Tahoma" w:hAnsi="Tahoma" w:cs="Tahoma"/>
          <w:b/>
          <w:bCs/>
          <w:sz w:val="18"/>
        </w:rPr>
        <w:tab/>
      </w:r>
    </w:p>
    <w:p w14:paraId="68CCE03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6C3541D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7E88B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3750C1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014B6D6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25B6FFFE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8877B5A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09421D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DE3B9A1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1CCE3C83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EF43FCA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B3FE5D2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D60A76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029C24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0F2CF1BD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4A429F46" w14:textId="77777777" w:rsidR="00123226" w:rsidRDefault="00123226" w:rsidP="0012322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489C1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899CEF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FA4B544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3CCAB0A5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6E7739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384A7D43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CB45486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D1B62B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2EA6A54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4A1F615F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0E745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35ECD6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6FB80E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98BE6A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71C16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B999AB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7ED1AF4D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D3F262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AA8099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6B8430F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956F7B4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8697FFF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14E9CB84" w14:textId="42F6E8E9" w:rsidR="000F4702" w:rsidRDefault="003B22E3" w:rsidP="000F470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</w:t>
      </w:r>
      <w:r w:rsidR="000F4702">
        <w:rPr>
          <w:rFonts w:ascii="Tahoma" w:hAnsi="Tahoma" w:cs="Tahoma"/>
          <w:b/>
          <w:bCs/>
          <w:sz w:val="18"/>
        </w:rPr>
        <w:t xml:space="preserve">blicznego prowadzonego w trybie </w:t>
      </w:r>
      <w:r>
        <w:rPr>
          <w:rFonts w:ascii="Tahoma" w:hAnsi="Tahoma" w:cs="Tahoma"/>
          <w:b/>
          <w:bCs/>
          <w:sz w:val="18"/>
        </w:rPr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</w:t>
      </w:r>
      <w:r w:rsidR="00A02D66">
        <w:rPr>
          <w:rFonts w:ascii="Tahoma" w:hAnsi="Tahoma" w:cs="Tahoma"/>
          <w:b/>
          <w:bCs/>
          <w:sz w:val="18"/>
        </w:rPr>
        <w:t xml:space="preserve">: </w:t>
      </w:r>
      <w:r w:rsidR="000F4702" w:rsidRPr="000F4702">
        <w:rPr>
          <w:rFonts w:ascii="Tahoma" w:hAnsi="Tahoma" w:cs="Tahoma"/>
          <w:b/>
          <w:bCs/>
          <w:sz w:val="18"/>
        </w:rPr>
        <w:t>Dostawy artykułów biurowych oraz odzieży medycznej ujęte w 4 zadaniach częściowych.</w:t>
      </w:r>
    </w:p>
    <w:p w14:paraId="6B7930F8" w14:textId="45E2E561" w:rsidR="00A02D66" w:rsidRDefault="000F4702" w:rsidP="000F4702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     </w:t>
      </w:r>
      <w:r w:rsidR="00A02D66">
        <w:rPr>
          <w:rFonts w:ascii="Tahoma" w:hAnsi="Tahoma" w:cs="Tahoma"/>
          <w:spacing w:val="-2"/>
          <w:sz w:val="18"/>
        </w:rPr>
        <w:t>Oświadczamy, że zapoznaliśmy się z treścią Specyfikacji</w:t>
      </w:r>
      <w:r w:rsidR="003B22E3">
        <w:rPr>
          <w:rFonts w:ascii="Tahoma" w:hAnsi="Tahoma" w:cs="Tahoma"/>
          <w:spacing w:val="-2"/>
          <w:sz w:val="18"/>
        </w:rPr>
        <w:t xml:space="preserve"> </w:t>
      </w:r>
      <w:r w:rsidR="00A02D66">
        <w:rPr>
          <w:rFonts w:ascii="Tahoma" w:hAnsi="Tahoma" w:cs="Tahoma"/>
          <w:spacing w:val="-2"/>
          <w:sz w:val="18"/>
        </w:rPr>
        <w:t xml:space="preserve">Warunków Zamówienia wraz z załącznikami w tym </w:t>
      </w:r>
      <w:r w:rsidR="00A02D66"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358944E" w14:textId="30885F0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83E31B4" w14:textId="77777777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2505972A" w14:textId="6C9691E8" w:rsidR="00A02D66" w:rsidRDefault="00A02D66" w:rsidP="000A63AD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153FF4A0" w14:textId="77777777" w:rsidR="00DA7228" w:rsidRDefault="00DA7228" w:rsidP="00E35901">
      <w:pPr>
        <w:rPr>
          <w:rFonts w:ascii="Tahoma" w:hAnsi="Tahoma" w:cs="Tahoma"/>
          <w:b/>
          <w:sz w:val="16"/>
          <w:szCs w:val="16"/>
        </w:rPr>
      </w:pPr>
    </w:p>
    <w:p w14:paraId="323631E6" w14:textId="58CA868E" w:rsidR="00DA7228" w:rsidRDefault="00DA7228" w:rsidP="008D399F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1</w:t>
      </w:r>
      <w:r w:rsidRPr="00E35901">
        <w:rPr>
          <w:b/>
          <w:bCs/>
          <w:sz w:val="22"/>
          <w:szCs w:val="22"/>
        </w:rPr>
        <w:t xml:space="preserve"> </w:t>
      </w:r>
      <w:r w:rsidR="00AE351A">
        <w:rPr>
          <w:b/>
          <w:bCs/>
          <w:sz w:val="22"/>
          <w:szCs w:val="22"/>
        </w:rPr>
        <w:t>Etykiety i taśmy do drukarek ZEBRA</w:t>
      </w:r>
    </w:p>
    <w:p w14:paraId="5470FAC5" w14:textId="77777777" w:rsidR="00834545" w:rsidRDefault="00834545" w:rsidP="008D399F">
      <w:pPr>
        <w:rPr>
          <w:rFonts w:ascii="Tahoma" w:hAnsi="Tahoma" w:cs="Tahoma"/>
          <w:sz w:val="18"/>
        </w:rPr>
      </w:pPr>
    </w:p>
    <w:p w14:paraId="6425130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56EE04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5D32428" w14:textId="77777777" w:rsidR="001B53D9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6F5D9339" w14:textId="3D6E795D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 </w:t>
      </w:r>
      <w:r w:rsidR="00AE351A">
        <w:rPr>
          <w:b/>
          <w:bCs/>
          <w:sz w:val="22"/>
          <w:szCs w:val="22"/>
        </w:rPr>
        <w:t>Teczki tekturowe</w:t>
      </w:r>
      <w:r w:rsidR="008D399F">
        <w:rPr>
          <w:b/>
          <w:bCs/>
          <w:sz w:val="22"/>
          <w:szCs w:val="22"/>
        </w:rPr>
        <w:t xml:space="preserve"> </w:t>
      </w:r>
    </w:p>
    <w:p w14:paraId="73E5EFF5" w14:textId="77777777" w:rsidR="00DA7228" w:rsidRPr="00DA7228" w:rsidRDefault="00DA7228" w:rsidP="00DA7228">
      <w:pPr>
        <w:rPr>
          <w:b/>
          <w:bCs/>
          <w:sz w:val="22"/>
          <w:szCs w:val="22"/>
        </w:rPr>
      </w:pPr>
    </w:p>
    <w:p w14:paraId="57338CC1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508E679" w14:textId="6FF3A27A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0AD2538" w14:textId="77777777" w:rsidR="001B53D9" w:rsidRPr="008D399F" w:rsidRDefault="001B53D9" w:rsidP="00DA7228">
      <w:pPr>
        <w:spacing w:line="480" w:lineRule="auto"/>
        <w:rPr>
          <w:rFonts w:ascii="Tahoma" w:hAnsi="Tahoma" w:cs="Tahoma"/>
          <w:sz w:val="18"/>
        </w:rPr>
      </w:pPr>
    </w:p>
    <w:p w14:paraId="2CCFE8C1" w14:textId="01268206" w:rsidR="00DA7228" w:rsidRDefault="00DA7228" w:rsidP="00DA7228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 </w:t>
      </w:r>
      <w:r w:rsidR="00AE351A">
        <w:rPr>
          <w:b/>
          <w:bCs/>
          <w:sz w:val="22"/>
          <w:szCs w:val="22"/>
        </w:rPr>
        <w:t>Kosze na odpady</w:t>
      </w:r>
    </w:p>
    <w:p w14:paraId="3E4E3049" w14:textId="77777777" w:rsidR="001C655F" w:rsidRPr="00DA7228" w:rsidRDefault="001C655F" w:rsidP="00DA7228">
      <w:pPr>
        <w:rPr>
          <w:b/>
          <w:bCs/>
          <w:sz w:val="22"/>
          <w:szCs w:val="22"/>
        </w:rPr>
      </w:pPr>
    </w:p>
    <w:p w14:paraId="3F20FD3E" w14:textId="77777777" w:rsidR="00DA7228" w:rsidRDefault="00DA7228" w:rsidP="00DA722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C5443F3" w14:textId="3D56CF29" w:rsidR="001B53D9" w:rsidRPr="008D399F" w:rsidRDefault="00DA7228" w:rsidP="008D399F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67D6FD0" w14:textId="77777777" w:rsidR="007C04B2" w:rsidRDefault="007C04B2" w:rsidP="006F0C35">
      <w:pPr>
        <w:rPr>
          <w:b/>
          <w:bCs/>
          <w:sz w:val="22"/>
          <w:szCs w:val="22"/>
        </w:rPr>
      </w:pPr>
    </w:p>
    <w:p w14:paraId="0E10B436" w14:textId="731AFDCD" w:rsidR="006F0C35" w:rsidRDefault="006F0C35" w:rsidP="006F0C35">
      <w:pPr>
        <w:rPr>
          <w:b/>
          <w:bCs/>
          <w:sz w:val="22"/>
          <w:szCs w:val="22"/>
        </w:rPr>
      </w:pPr>
      <w:r w:rsidRPr="00E35901">
        <w:rPr>
          <w:b/>
          <w:bCs/>
          <w:sz w:val="22"/>
          <w:szCs w:val="22"/>
        </w:rPr>
        <w:t xml:space="preserve">Zadanie </w:t>
      </w:r>
      <w:r w:rsidR="000A63AD"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 xml:space="preserve"> </w:t>
      </w:r>
      <w:r w:rsidR="00AE351A">
        <w:rPr>
          <w:b/>
          <w:bCs/>
          <w:sz w:val="22"/>
          <w:szCs w:val="22"/>
        </w:rPr>
        <w:t>Ubrania i fartuchy medyczne</w:t>
      </w:r>
    </w:p>
    <w:p w14:paraId="31DE2BF3" w14:textId="77777777" w:rsidR="006F0C35" w:rsidRPr="00DA7228" w:rsidRDefault="006F0C35" w:rsidP="006F0C35">
      <w:pPr>
        <w:rPr>
          <w:b/>
          <w:bCs/>
          <w:sz w:val="22"/>
          <w:szCs w:val="22"/>
        </w:rPr>
      </w:pPr>
    </w:p>
    <w:p w14:paraId="3348CE53" w14:textId="77777777" w:rsidR="006F0C35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0FCA29E" w14:textId="2BA56822" w:rsidR="00206D11" w:rsidRDefault="006F0C35" w:rsidP="006F0C3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B9E1E4F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14:paraId="3BFD854E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2AF43833" w14:textId="77777777" w:rsidR="00A02D66" w:rsidRDefault="00A02D66" w:rsidP="004F677D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61CC07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8114B95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A8D7AC1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0AB1FF9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08039229" w14:textId="77777777" w:rsidTr="002827B1">
        <w:trPr>
          <w:trHeight w:val="360"/>
        </w:trPr>
        <w:tc>
          <w:tcPr>
            <w:tcW w:w="2083" w:type="dxa"/>
          </w:tcPr>
          <w:p w14:paraId="431B2059" w14:textId="02B4C516" w:rsidR="00E35901" w:rsidRDefault="00E3590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EE46DB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30F7B4E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46D643" w14:textId="77777777" w:rsidR="007C04B2" w:rsidRDefault="007C04B2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53C1C1" w14:textId="33FA66CF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133CE487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217D999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76A33550" w14:textId="77777777" w:rsidTr="002827B1">
        <w:trPr>
          <w:trHeight w:val="360"/>
        </w:trPr>
        <w:tc>
          <w:tcPr>
            <w:tcW w:w="2083" w:type="dxa"/>
            <w:hideMark/>
          </w:tcPr>
          <w:p w14:paraId="0C0ADEA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180B6EA7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09A0BDE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4639B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E4146CE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E6993C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20ABB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3DF74947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82260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72B7CD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08C6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3BA57AD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0F38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02BBCC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B5B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5708DDC6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F8F2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10C454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0403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10BD7812" w14:textId="77777777" w:rsidTr="002827B1">
        <w:trPr>
          <w:trHeight w:val="215"/>
        </w:trPr>
        <w:tc>
          <w:tcPr>
            <w:tcW w:w="2083" w:type="dxa"/>
          </w:tcPr>
          <w:p w14:paraId="0A30EA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9AFDA6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02018E51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242B6E2" w14:textId="246EB8B8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9D2D03E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78BC0F3" w14:textId="77777777" w:rsidR="00074E2E" w:rsidRDefault="00074E2E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B142A9" w14:textId="195722BE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3EDC823B" w14:textId="77777777" w:rsidR="00E53845" w:rsidRDefault="00E53845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A51F5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C36FA9F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4397EB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3CBE8A2B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4C77819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57472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65258F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B269C6E" w14:textId="261D1DB2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34C0FF6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480D3D17" w14:textId="77777777" w:rsidR="00A02D66" w:rsidRDefault="00A02D66" w:rsidP="00A02D66">
      <w:pPr>
        <w:rPr>
          <w:rFonts w:eastAsia="MS Mincho"/>
        </w:rPr>
      </w:pPr>
    </w:p>
    <w:p w14:paraId="3EED6469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A521E9" w14:textId="77777777" w:rsidR="00641531" w:rsidRDefault="00641531">
      <w:r>
        <w:separator/>
      </w:r>
    </w:p>
  </w:endnote>
  <w:endnote w:type="continuationSeparator" w:id="0">
    <w:p w14:paraId="48B82DAD" w14:textId="77777777" w:rsidR="00641531" w:rsidRDefault="0064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E14FC" w14:textId="77777777" w:rsidR="009D37B4" w:rsidRDefault="009D37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2BEC57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D169E2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7BECC4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DAFDF51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7F16F53F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ECB7563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508EA" w14:textId="77777777" w:rsidR="009D37B4" w:rsidRDefault="009D3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48F4B2" w14:textId="77777777" w:rsidR="00641531" w:rsidRDefault="00641531">
      <w:r>
        <w:separator/>
      </w:r>
    </w:p>
  </w:footnote>
  <w:footnote w:type="continuationSeparator" w:id="0">
    <w:p w14:paraId="6CE5F569" w14:textId="77777777" w:rsidR="00641531" w:rsidRDefault="0064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CBE6" w14:textId="77777777" w:rsidR="009D37B4" w:rsidRDefault="009D3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560C1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CADD23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672708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22EFE" w14:textId="77777777" w:rsidR="009D37B4" w:rsidRDefault="009D3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81E"/>
    <w:rsid w:val="00016672"/>
    <w:rsid w:val="00020F7D"/>
    <w:rsid w:val="00026173"/>
    <w:rsid w:val="000459B2"/>
    <w:rsid w:val="00074E2E"/>
    <w:rsid w:val="000867FD"/>
    <w:rsid w:val="000925F0"/>
    <w:rsid w:val="000A63AD"/>
    <w:rsid w:val="000F4702"/>
    <w:rsid w:val="00123226"/>
    <w:rsid w:val="00146806"/>
    <w:rsid w:val="001B53D9"/>
    <w:rsid w:val="001C655F"/>
    <w:rsid w:val="00203C73"/>
    <w:rsid w:val="00206D11"/>
    <w:rsid w:val="002346CB"/>
    <w:rsid w:val="002463FB"/>
    <w:rsid w:val="002827B1"/>
    <w:rsid w:val="00294AAF"/>
    <w:rsid w:val="00363500"/>
    <w:rsid w:val="003A6F61"/>
    <w:rsid w:val="003B22E3"/>
    <w:rsid w:val="003F5AA9"/>
    <w:rsid w:val="00446A72"/>
    <w:rsid w:val="00460999"/>
    <w:rsid w:val="004C42BC"/>
    <w:rsid w:val="004F677D"/>
    <w:rsid w:val="0058799F"/>
    <w:rsid w:val="005A4CB1"/>
    <w:rsid w:val="005A681E"/>
    <w:rsid w:val="0060370C"/>
    <w:rsid w:val="00606FAB"/>
    <w:rsid w:val="006354DD"/>
    <w:rsid w:val="00641531"/>
    <w:rsid w:val="00690A13"/>
    <w:rsid w:val="006F0C35"/>
    <w:rsid w:val="00790B00"/>
    <w:rsid w:val="007C04B2"/>
    <w:rsid w:val="007C2F61"/>
    <w:rsid w:val="007F57BB"/>
    <w:rsid w:val="00807D61"/>
    <w:rsid w:val="00822120"/>
    <w:rsid w:val="00834545"/>
    <w:rsid w:val="0084758A"/>
    <w:rsid w:val="008D399F"/>
    <w:rsid w:val="008E6D57"/>
    <w:rsid w:val="00943CF0"/>
    <w:rsid w:val="00990C1D"/>
    <w:rsid w:val="00991928"/>
    <w:rsid w:val="009C37F6"/>
    <w:rsid w:val="009D37B4"/>
    <w:rsid w:val="009E651D"/>
    <w:rsid w:val="00A02D66"/>
    <w:rsid w:val="00A51B1A"/>
    <w:rsid w:val="00AE351A"/>
    <w:rsid w:val="00AF7655"/>
    <w:rsid w:val="00B15FBB"/>
    <w:rsid w:val="00C446A2"/>
    <w:rsid w:val="00C84496"/>
    <w:rsid w:val="00C8648B"/>
    <w:rsid w:val="00CD7DBF"/>
    <w:rsid w:val="00D3160B"/>
    <w:rsid w:val="00D850F9"/>
    <w:rsid w:val="00DA3C09"/>
    <w:rsid w:val="00DA7228"/>
    <w:rsid w:val="00DD2495"/>
    <w:rsid w:val="00E23FDB"/>
    <w:rsid w:val="00E35901"/>
    <w:rsid w:val="00E53845"/>
    <w:rsid w:val="00E97EE4"/>
    <w:rsid w:val="00EA489D"/>
    <w:rsid w:val="00EF356C"/>
    <w:rsid w:val="00F25B0C"/>
    <w:rsid w:val="00F77B4E"/>
    <w:rsid w:val="00FB268F"/>
    <w:rsid w:val="00FE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4CD8A8"/>
  <w15:chartTrackingRefBased/>
  <w15:docId w15:val="{B99ADDE7-DEF5-4C99-8C4E-4187C086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4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1129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Alicja Więcek</cp:lastModifiedBy>
  <cp:revision>4</cp:revision>
  <cp:lastPrinted>2022-01-25T08:27:00Z</cp:lastPrinted>
  <dcterms:created xsi:type="dcterms:W3CDTF">2022-08-31T07:03:00Z</dcterms:created>
  <dcterms:modified xsi:type="dcterms:W3CDTF">2022-08-31T07:18:00Z</dcterms:modified>
</cp:coreProperties>
</file>