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F73FE" w14:textId="50CA2485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D098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95184FA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676361" w14:textId="77777777" w:rsidR="006676AE" w:rsidRPr="0012157F" w:rsidRDefault="007E69D3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E69D3">
        <w:rPr>
          <w:rFonts w:ascii="Arial" w:hAnsi="Arial" w:cs="Arial"/>
        </w:rPr>
        <w:t>SZPITAL WOJEWÓDZKI W POZNANIU</w:t>
      </w:r>
    </w:p>
    <w:p w14:paraId="645C641E" w14:textId="77777777" w:rsidR="006676AE" w:rsidRPr="0012157F" w:rsidRDefault="007E69D3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E69D3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E69D3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779B19C" w14:textId="77777777" w:rsidR="00F90CD1" w:rsidRDefault="007E69D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E69D3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E69D3">
        <w:rPr>
          <w:rFonts w:ascii="Arial" w:hAnsi="Arial" w:cs="Arial"/>
        </w:rPr>
        <w:t>Poznań</w:t>
      </w:r>
    </w:p>
    <w:p w14:paraId="229F77E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AC89929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CA8A07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C210EF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B48A8E6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D8440B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5B493E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B9B382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CC5CFD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E69D3" w:rsidRPr="0012157F" w14:paraId="04B0D953" w14:textId="77777777" w:rsidTr="00566FC3">
        <w:tc>
          <w:tcPr>
            <w:tcW w:w="9104" w:type="dxa"/>
            <w:shd w:val="clear" w:color="auto" w:fill="D9D9D9"/>
          </w:tcPr>
          <w:p w14:paraId="4BC424C1" w14:textId="77777777" w:rsidR="007E69D3" w:rsidRPr="0012157F" w:rsidRDefault="007E69D3" w:rsidP="00566F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EC2E771" w14:textId="77777777" w:rsidR="007E69D3" w:rsidRPr="0012157F" w:rsidRDefault="007E69D3" w:rsidP="00566F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E69D3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635A008" w14:textId="77777777" w:rsidR="007E69D3" w:rsidRPr="00612283" w:rsidRDefault="007E69D3" w:rsidP="00566FC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24945C5" w14:textId="77777777" w:rsidR="007E69D3" w:rsidRPr="00612283" w:rsidRDefault="007E69D3" w:rsidP="00566FC3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00681DD" w14:textId="77777777" w:rsidR="007E69D3" w:rsidRPr="0012157F" w:rsidRDefault="007E69D3" w:rsidP="00566FC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F8DF70F" w14:textId="77777777" w:rsidR="00E50194" w:rsidRDefault="001F027E" w:rsidP="0091797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115431C" w14:textId="77777777" w:rsidR="00D02B73" w:rsidRDefault="00917972" w:rsidP="0091797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7972">
        <w:rPr>
          <w:rFonts w:ascii="Arial" w:hAnsi="Arial" w:cs="Arial"/>
          <w:b/>
          <w:sz w:val="24"/>
          <w:szCs w:val="24"/>
        </w:rPr>
        <w:t>Dostawa zestawów instrumentarium do wykonywania operacji zaćmy</w:t>
      </w:r>
    </w:p>
    <w:p w14:paraId="0098B558" w14:textId="4B951361" w:rsidR="00917972" w:rsidRDefault="00917972" w:rsidP="0091797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7972">
        <w:rPr>
          <w:rFonts w:ascii="Arial" w:hAnsi="Arial" w:cs="Arial"/>
          <w:b/>
          <w:sz w:val="24"/>
          <w:szCs w:val="24"/>
        </w:rPr>
        <w:t xml:space="preserve"> wraz z kontenerem sterylizacyjnym</w:t>
      </w:r>
    </w:p>
    <w:p w14:paraId="7633F094" w14:textId="5848EC29" w:rsidR="00A44833" w:rsidRPr="00A44833" w:rsidRDefault="00A44833" w:rsidP="0091797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E69D3" w:rsidRPr="007E69D3">
        <w:rPr>
          <w:rFonts w:ascii="Arial" w:hAnsi="Arial" w:cs="Arial"/>
          <w:b/>
          <w:sz w:val="24"/>
          <w:szCs w:val="24"/>
        </w:rPr>
        <w:t>SZW/DZP/58/2022</w:t>
      </w:r>
    </w:p>
    <w:p w14:paraId="41A14A7D" w14:textId="77777777" w:rsidR="00F90CD1" w:rsidRPr="0012157F" w:rsidRDefault="005434B3" w:rsidP="0091797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E69D3" w:rsidRPr="007E69D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46EC0E3" w14:textId="77777777" w:rsidTr="00650D6C">
        <w:tc>
          <w:tcPr>
            <w:tcW w:w="9104" w:type="dxa"/>
            <w:shd w:val="clear" w:color="auto" w:fill="D9D9D9"/>
          </w:tcPr>
          <w:p w14:paraId="63B3667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7EAC69D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4D26281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619D729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8603A1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A1DB2C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2621E1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92A5DE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9617488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2CD71A5" w14:textId="77777777" w:rsidTr="00CD4DD1">
        <w:tc>
          <w:tcPr>
            <w:tcW w:w="9104" w:type="dxa"/>
            <w:shd w:val="clear" w:color="auto" w:fill="D9D9D9"/>
          </w:tcPr>
          <w:p w14:paraId="0AC06AC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E8D8B80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0C265A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8F0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F91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E69D3" w:rsidRPr="0012157F" w14:paraId="5794C58A" w14:textId="77777777" w:rsidTr="00566F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2F0F8" w14:textId="77777777" w:rsidR="007E69D3" w:rsidRPr="0012157F" w:rsidRDefault="007E69D3" w:rsidP="00566FC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9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31522" w14:textId="77777777" w:rsidR="007E69D3" w:rsidRPr="0012157F" w:rsidRDefault="007E69D3" w:rsidP="00566FC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69D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46EBEA5" w14:textId="77777777" w:rsidR="007E69D3" w:rsidRPr="0012157F" w:rsidRDefault="007E69D3" w:rsidP="00566FC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69D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E69D3" w:rsidRPr="0012157F" w14:paraId="69BCFE2B" w14:textId="77777777" w:rsidTr="00566F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B13E1" w14:textId="77777777" w:rsidR="007E69D3" w:rsidRPr="0012157F" w:rsidRDefault="007E69D3" w:rsidP="00566FC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9D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62ED" w14:textId="77777777" w:rsidR="007E69D3" w:rsidRPr="0012157F" w:rsidRDefault="007E69D3" w:rsidP="00566FC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69D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86DDCD1" w14:textId="77777777" w:rsidR="007E69D3" w:rsidRPr="0012157F" w:rsidRDefault="007E69D3" w:rsidP="00566FC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69D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E69D3" w:rsidRPr="0012157F" w14:paraId="43D310CE" w14:textId="77777777" w:rsidTr="00566F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BA13" w14:textId="77777777" w:rsidR="007E69D3" w:rsidRPr="0012157F" w:rsidRDefault="007E69D3" w:rsidP="00566FC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9D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22771" w14:textId="77777777" w:rsidR="007E69D3" w:rsidRPr="0012157F" w:rsidRDefault="007E69D3" w:rsidP="00566FC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69D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BF01142" w14:textId="77777777" w:rsidR="007E69D3" w:rsidRPr="0012157F" w:rsidRDefault="007E69D3" w:rsidP="00566FC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69D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E69D3" w:rsidRPr="0012157F" w14:paraId="5DC342E3" w14:textId="77777777" w:rsidTr="00566F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842F" w14:textId="77777777" w:rsidR="007E69D3" w:rsidRPr="0012157F" w:rsidRDefault="007E69D3" w:rsidP="00566FC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69D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3AE47" w14:textId="77777777" w:rsidR="007E69D3" w:rsidRPr="0012157F" w:rsidRDefault="007E69D3" w:rsidP="00566FC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69D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BB1C445" w14:textId="77777777" w:rsidR="007E69D3" w:rsidRPr="0012157F" w:rsidRDefault="007E69D3" w:rsidP="00566FC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69D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6E9E4A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5F644A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3B5381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A3516B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1B5D801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82C708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BE701C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83B20D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F683FF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D698D8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566C4B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46F2F83" w14:textId="77777777" w:rsidTr="00CD4DD1">
        <w:tc>
          <w:tcPr>
            <w:tcW w:w="9104" w:type="dxa"/>
            <w:shd w:val="clear" w:color="auto" w:fill="D9D9D9"/>
          </w:tcPr>
          <w:p w14:paraId="6294759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87EADBF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9675D69" w14:textId="77777777" w:rsidTr="00847232">
        <w:tc>
          <w:tcPr>
            <w:tcW w:w="9104" w:type="dxa"/>
            <w:shd w:val="clear" w:color="auto" w:fill="D9D9D9"/>
          </w:tcPr>
          <w:p w14:paraId="5EDC6DA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77526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A0D0F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57CAF1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56547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9F2E87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6CC0C0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F5F4E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C140F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AE752E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76325D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B00B2B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9A9247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3C76C" w14:textId="77777777" w:rsidR="00135BB6" w:rsidRDefault="00135BB6" w:rsidP="0038231F">
      <w:pPr>
        <w:spacing w:after="0" w:line="240" w:lineRule="auto"/>
      </w:pPr>
      <w:r>
        <w:separator/>
      </w:r>
    </w:p>
  </w:endnote>
  <w:endnote w:type="continuationSeparator" w:id="0">
    <w:p w14:paraId="3DB8C5CC" w14:textId="77777777" w:rsidR="00135BB6" w:rsidRDefault="00135B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DD200" w14:textId="77777777" w:rsidR="007E69D3" w:rsidRDefault="007E69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9D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B11A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3226" w14:textId="77777777" w:rsidR="007E69D3" w:rsidRDefault="007E6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91309" w14:textId="77777777" w:rsidR="00135BB6" w:rsidRDefault="00135BB6" w:rsidP="0038231F">
      <w:pPr>
        <w:spacing w:after="0" w:line="240" w:lineRule="auto"/>
      </w:pPr>
      <w:r>
        <w:separator/>
      </w:r>
    </w:p>
  </w:footnote>
  <w:footnote w:type="continuationSeparator" w:id="0">
    <w:p w14:paraId="606D6E8B" w14:textId="77777777" w:rsidR="00135BB6" w:rsidRDefault="00135BB6" w:rsidP="0038231F">
      <w:pPr>
        <w:spacing w:after="0" w:line="240" w:lineRule="auto"/>
      </w:pPr>
      <w:r>
        <w:continuationSeparator/>
      </w:r>
    </w:p>
  </w:footnote>
  <w:footnote w:id="1">
    <w:p w14:paraId="65E62E7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A908EA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6BC675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D55E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AF164" w14:textId="77777777" w:rsidR="007E69D3" w:rsidRDefault="007E6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1056B" w14:textId="77777777" w:rsidR="007E69D3" w:rsidRDefault="007E69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117BB" w14:textId="77777777" w:rsidR="007E69D3" w:rsidRDefault="007E6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191499">
    <w:abstractNumId w:val="11"/>
  </w:num>
  <w:num w:numId="2" w16cid:durableId="2061588378">
    <w:abstractNumId w:val="0"/>
  </w:num>
  <w:num w:numId="3" w16cid:durableId="1865554420">
    <w:abstractNumId w:val="10"/>
  </w:num>
  <w:num w:numId="4" w16cid:durableId="1343780908">
    <w:abstractNumId w:val="13"/>
  </w:num>
  <w:num w:numId="5" w16cid:durableId="176887662">
    <w:abstractNumId w:val="12"/>
  </w:num>
  <w:num w:numId="6" w16cid:durableId="322977885">
    <w:abstractNumId w:val="9"/>
  </w:num>
  <w:num w:numId="7" w16cid:durableId="2051030745">
    <w:abstractNumId w:val="1"/>
  </w:num>
  <w:num w:numId="8" w16cid:durableId="1583181406">
    <w:abstractNumId w:val="6"/>
  </w:num>
  <w:num w:numId="9" w16cid:durableId="1254972462">
    <w:abstractNumId w:val="4"/>
  </w:num>
  <w:num w:numId="10" w16cid:durableId="402219101">
    <w:abstractNumId w:val="7"/>
  </w:num>
  <w:num w:numId="11" w16cid:durableId="133791168">
    <w:abstractNumId w:val="5"/>
  </w:num>
  <w:num w:numId="12" w16cid:durableId="353918359">
    <w:abstractNumId w:val="8"/>
  </w:num>
  <w:num w:numId="13" w16cid:durableId="907225368">
    <w:abstractNumId w:val="3"/>
  </w:num>
  <w:num w:numId="14" w16cid:durableId="797574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35BB6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098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69D3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17972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2B73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2BC070"/>
  <w15:docId w15:val="{EEB987E0-F0FE-4D9F-9940-B3822E23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718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4</cp:revision>
  <cp:lastPrinted>2016-07-26T10:32:00Z</cp:lastPrinted>
  <dcterms:created xsi:type="dcterms:W3CDTF">2022-08-29T08:36:00Z</dcterms:created>
  <dcterms:modified xsi:type="dcterms:W3CDTF">2022-08-30T08:12:00Z</dcterms:modified>
</cp:coreProperties>
</file>