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D6E7B" w14:textId="3974EFA4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3F4C7A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6FC69CFA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0469AA" w:rsidRPr="000469AA">
        <w:rPr>
          <w:rFonts w:ascii="Arial" w:hAnsi="Arial" w:cs="Arial"/>
          <w:b/>
          <w:sz w:val="24"/>
          <w:szCs w:val="24"/>
        </w:rPr>
        <w:t>SZW/DZP/58/2022</w:t>
      </w:r>
    </w:p>
    <w:p w14:paraId="31812246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20CB038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7BD1378C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244CE295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349D372F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E5AE3BD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FDF7F15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469AA" w:rsidRPr="004B1027" w14:paraId="2AFACE47" w14:textId="77777777" w:rsidTr="00566FC3">
        <w:tc>
          <w:tcPr>
            <w:tcW w:w="9104" w:type="dxa"/>
            <w:shd w:val="clear" w:color="auto" w:fill="D9D9D9"/>
          </w:tcPr>
          <w:p w14:paraId="1CE72A8F" w14:textId="77777777" w:rsidR="000469AA" w:rsidRPr="004B1027" w:rsidRDefault="000469AA" w:rsidP="00566FC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B586CDD" w14:textId="77777777" w:rsidR="000469AA" w:rsidRPr="004B1027" w:rsidRDefault="000469AA" w:rsidP="00566FC3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0469AA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14:paraId="3A554DFA" w14:textId="77777777" w:rsidR="000469AA" w:rsidRPr="004B1027" w:rsidRDefault="000469AA" w:rsidP="00566FC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759D34AD" w14:textId="77777777" w:rsidR="000469AA" w:rsidRPr="004B1027" w:rsidRDefault="000469AA" w:rsidP="00566FC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2C85654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0AA4BADF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6C594ED4" w14:textId="77777777" w:rsidR="00A54D90" w:rsidRDefault="00425B8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425B8B">
        <w:rPr>
          <w:rFonts w:ascii="Arial" w:hAnsi="Arial" w:cs="Arial"/>
          <w:b/>
          <w:sz w:val="24"/>
          <w:szCs w:val="24"/>
        </w:rPr>
        <w:t>Dostawa zestawów instrumentarium do wykonywania operacji zaćmy</w:t>
      </w:r>
    </w:p>
    <w:p w14:paraId="6CA1B548" w14:textId="4133693E" w:rsidR="006E0FAA" w:rsidRPr="004B1027" w:rsidRDefault="00425B8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425B8B">
        <w:rPr>
          <w:rFonts w:ascii="Arial" w:hAnsi="Arial" w:cs="Arial"/>
          <w:b/>
          <w:sz w:val="24"/>
          <w:szCs w:val="24"/>
        </w:rPr>
        <w:t xml:space="preserve"> wraz z kontenerem sterylizacyjnym</w:t>
      </w:r>
    </w:p>
    <w:p w14:paraId="12B474CF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2FF1E12C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6D5822C2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693A5B25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3BC87E9C" w14:textId="77777777" w:rsidTr="00C37CD2">
        <w:trPr>
          <w:trHeight w:val="321"/>
        </w:trPr>
        <w:tc>
          <w:tcPr>
            <w:tcW w:w="516" w:type="dxa"/>
          </w:tcPr>
          <w:p w14:paraId="7EC77F3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46686CF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2F28657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481F8E16" w14:textId="77777777" w:rsidTr="009A4CD3">
        <w:tc>
          <w:tcPr>
            <w:tcW w:w="516" w:type="dxa"/>
          </w:tcPr>
          <w:p w14:paraId="15AE095B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50A9A40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170579D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29185A14" w14:textId="77777777" w:rsidTr="009A4CD3">
        <w:tc>
          <w:tcPr>
            <w:tcW w:w="516" w:type="dxa"/>
          </w:tcPr>
          <w:p w14:paraId="7D9AB42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32FF793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0DDB174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6448AF5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2E939CBE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6FF0E04A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06D96ABA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2011E" w14:textId="77777777" w:rsidR="005057AC" w:rsidRDefault="005057AC">
      <w:r>
        <w:separator/>
      </w:r>
    </w:p>
  </w:endnote>
  <w:endnote w:type="continuationSeparator" w:id="0">
    <w:p w14:paraId="1107B17E" w14:textId="77777777" w:rsidR="005057AC" w:rsidRDefault="00505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08A8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7FD60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00E3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7FF0C6E" w14:textId="62EF7411" w:rsidR="009A4CD3" w:rsidRDefault="003F4C7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5AFAED7" wp14:editId="5EBF10A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FF7D6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E8CC2B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91373" w14:textId="77777777" w:rsidR="000469AA" w:rsidRDefault="000469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21869" w14:textId="77777777" w:rsidR="005057AC" w:rsidRDefault="005057AC">
      <w:r>
        <w:separator/>
      </w:r>
    </w:p>
  </w:footnote>
  <w:footnote w:type="continuationSeparator" w:id="0">
    <w:p w14:paraId="55E9CE7A" w14:textId="77777777" w:rsidR="005057AC" w:rsidRDefault="005057AC">
      <w:r>
        <w:continuationSeparator/>
      </w:r>
    </w:p>
  </w:footnote>
  <w:footnote w:id="1">
    <w:p w14:paraId="1FD36CD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2FD3B" w14:textId="77777777" w:rsidR="000469AA" w:rsidRDefault="000469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72F83" w14:textId="77777777" w:rsidR="000469AA" w:rsidRDefault="000469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CFB1F" w14:textId="77777777" w:rsidR="000469AA" w:rsidRDefault="000469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63234191">
    <w:abstractNumId w:val="13"/>
  </w:num>
  <w:num w:numId="2" w16cid:durableId="278730204">
    <w:abstractNumId w:val="0"/>
  </w:num>
  <w:num w:numId="3" w16cid:durableId="1468626510">
    <w:abstractNumId w:val="11"/>
  </w:num>
  <w:num w:numId="4" w16cid:durableId="1891380350">
    <w:abstractNumId w:val="8"/>
  </w:num>
  <w:num w:numId="5" w16cid:durableId="470170409">
    <w:abstractNumId w:val="7"/>
  </w:num>
  <w:num w:numId="6" w16cid:durableId="1458336217">
    <w:abstractNumId w:val="1"/>
  </w:num>
  <w:num w:numId="7" w16cid:durableId="1956019003">
    <w:abstractNumId w:val="6"/>
  </w:num>
  <w:num w:numId="8" w16cid:durableId="1712222160">
    <w:abstractNumId w:val="3"/>
  </w:num>
  <w:num w:numId="9" w16cid:durableId="1032266473">
    <w:abstractNumId w:val="2"/>
  </w:num>
  <w:num w:numId="10" w16cid:durableId="2137091849">
    <w:abstractNumId w:val="5"/>
  </w:num>
  <w:num w:numId="11" w16cid:durableId="2098477730">
    <w:abstractNumId w:val="10"/>
  </w:num>
  <w:num w:numId="12" w16cid:durableId="264774906">
    <w:abstractNumId w:val="4"/>
  </w:num>
  <w:num w:numId="13" w16cid:durableId="1003706656">
    <w:abstractNumId w:val="9"/>
  </w:num>
  <w:num w:numId="14" w16cid:durableId="15421281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7AC"/>
    <w:rsid w:val="0000184A"/>
    <w:rsid w:val="00012997"/>
    <w:rsid w:val="000469AA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4C7A"/>
    <w:rsid w:val="003F6927"/>
    <w:rsid w:val="00415097"/>
    <w:rsid w:val="00422381"/>
    <w:rsid w:val="00425B8B"/>
    <w:rsid w:val="0043102D"/>
    <w:rsid w:val="00460820"/>
    <w:rsid w:val="004704CB"/>
    <w:rsid w:val="004B1027"/>
    <w:rsid w:val="004C55DE"/>
    <w:rsid w:val="004D5C77"/>
    <w:rsid w:val="005057AC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54D90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A2D718"/>
  <w15:chartTrackingRefBased/>
  <w15:docId w15:val="{720CA83A-660D-49C8-BEA4-B59B4BB09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4</cp:revision>
  <cp:lastPrinted>2010-01-07T09:39:00Z</cp:lastPrinted>
  <dcterms:created xsi:type="dcterms:W3CDTF">2022-08-29T08:37:00Z</dcterms:created>
  <dcterms:modified xsi:type="dcterms:W3CDTF">2022-08-30T08:12:00Z</dcterms:modified>
</cp:coreProperties>
</file>