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4BBD1" w14:textId="77777777" w:rsidR="006E6515" w:rsidRDefault="007E3117">
      <w:pPr>
        <w:pStyle w:val="Nagwek1"/>
        <w:spacing w:after="182" w:line="276" w:lineRule="auto"/>
        <w:ind w:left="87"/>
        <w:jc w:val="right"/>
        <w:rPr>
          <w:rFonts w:ascii="Garamond" w:eastAsia="Calibri" w:hAnsi="Garamond" w:cs="Calibri"/>
          <w:b/>
          <w:bCs/>
          <w:sz w:val="22"/>
          <w:szCs w:val="22"/>
        </w:rPr>
      </w:pPr>
      <w:r>
        <w:rPr>
          <w:rFonts w:ascii="Garamond" w:eastAsia="Calibri" w:hAnsi="Garamond" w:cs="Calibri"/>
          <w:b/>
          <w:bCs/>
          <w:sz w:val="22"/>
          <w:szCs w:val="22"/>
        </w:rPr>
        <w:t>Załącznik nr 2 do SWZ – formularz cenowy</w:t>
      </w:r>
    </w:p>
    <w:p w14:paraId="68264459" w14:textId="77777777" w:rsidR="006E6515" w:rsidRDefault="007E3117">
      <w:pPr>
        <w:pStyle w:val="Standarduser"/>
        <w:ind w:right="24"/>
      </w:pPr>
      <w:r>
        <w:rPr>
          <w:rFonts w:ascii="Garamond" w:eastAsia="Calibri" w:hAnsi="Garamond" w:cs="Calibri"/>
          <w:b/>
          <w:bCs/>
        </w:rPr>
        <w:t>Zadanie nr 1 - Zestaw instrumentarium do wykonania operacji zaćmy wraz z kontenerem sterylizacyjnym – 10 zestawów</w:t>
      </w:r>
    </w:p>
    <w:p w14:paraId="1F18FB40" w14:textId="77777777" w:rsidR="006E6515" w:rsidRDefault="006E6515">
      <w:pPr>
        <w:pStyle w:val="Nagwek1"/>
        <w:spacing w:after="182" w:line="276" w:lineRule="auto"/>
        <w:ind w:left="87"/>
        <w:jc w:val="right"/>
        <w:rPr>
          <w:rFonts w:ascii="Garamond" w:eastAsia="Calibri" w:hAnsi="Garamond" w:cs="Calibri"/>
          <w:b/>
          <w:bCs/>
          <w:sz w:val="22"/>
          <w:szCs w:val="22"/>
        </w:rPr>
      </w:pPr>
    </w:p>
    <w:tbl>
      <w:tblPr>
        <w:tblW w:w="15027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4961"/>
        <w:gridCol w:w="851"/>
        <w:gridCol w:w="708"/>
        <w:gridCol w:w="851"/>
        <w:gridCol w:w="1276"/>
        <w:gridCol w:w="1134"/>
        <w:gridCol w:w="1275"/>
        <w:gridCol w:w="1701"/>
        <w:gridCol w:w="1673"/>
      </w:tblGrid>
      <w:tr w:rsidR="006E6515" w14:paraId="7DD633C4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B95D4" w14:textId="77777777" w:rsidR="006E6515" w:rsidRDefault="006E6515">
            <w:pPr>
              <w:rPr>
                <w:b/>
              </w:rPr>
            </w:pPr>
          </w:p>
          <w:p w14:paraId="665F95BE" w14:textId="77777777" w:rsidR="006E6515" w:rsidRDefault="007E311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08EE9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76845" w14:textId="77777777" w:rsidR="006E6515" w:rsidRDefault="007E311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Jedn</w:t>
            </w:r>
            <w:proofErr w:type="spellEnd"/>
            <w:r>
              <w:rPr>
                <w:b/>
                <w:bCs/>
              </w:rPr>
              <w:t xml:space="preserve"> miary</w:t>
            </w:r>
          </w:p>
          <w:p w14:paraId="4BE800FF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1FF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EF3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jedn. </w:t>
            </w:r>
          </w:p>
          <w:p w14:paraId="77942E07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6B7F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1EBBFDC2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2C77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Stawka podatku</w:t>
            </w:r>
          </w:p>
          <w:p w14:paraId="5EAA8E0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750B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297FB8A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C699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59CA934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1D09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4E2BB54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E6515" w14:paraId="552E443C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D14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55A0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A773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D0C5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F53B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C709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C9FC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96FC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1F5C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3D3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6E6515" w14:paraId="3D4697B6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C9DEB" w14:textId="77777777" w:rsidR="006E6515" w:rsidRDefault="007E3117"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31E54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Nożyczki okulistyczne proste, ostrza ostre o długości  23 mm, długość całkowita 105 mm, narzędzie </w:t>
            </w:r>
            <w:r>
              <w:rPr>
                <w:rFonts w:ascii="Arial" w:hAnsi="Arial"/>
                <w:sz w:val="22"/>
                <w:szCs w:val="22"/>
              </w:rPr>
              <w:t>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7454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E7F14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DD75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5BE60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3FCB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D1D3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5E7D3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B4945" w14:textId="77777777" w:rsidR="006E6515" w:rsidRDefault="006E6515"/>
        </w:tc>
      </w:tr>
      <w:tr w:rsidR="006E6515" w14:paraId="6959130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6EB12" w14:textId="77777777" w:rsidR="006E6515" w:rsidRDefault="007E3117"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F618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>Nożyczki oczne zagięte, tępe końcówki, długość ostrzy 24 mm długość całkowita 105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1C76A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1F67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697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4CDA8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796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2AC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C035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A0185" w14:textId="77777777" w:rsidR="006E6515" w:rsidRDefault="006E6515"/>
        </w:tc>
      </w:tr>
      <w:tr w:rsidR="006E6515" w14:paraId="18CADF4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BA081" w14:textId="77777777" w:rsidR="006E6515" w:rsidRDefault="007E3117"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27BE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Manipulator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Sinskey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zagięty końcówka 0.25 mm tępy długość całkowita 125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6644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250F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17BC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563A5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C842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7F7B6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C5AE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A5F68" w14:textId="77777777" w:rsidR="006E6515" w:rsidRDefault="006E6515"/>
        </w:tc>
      </w:tr>
      <w:tr w:rsidR="006E6515" w14:paraId="65FE0DA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4F0CD" w14:textId="77777777" w:rsidR="006E6515" w:rsidRDefault="007E3117"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6B6ED" w14:textId="77777777" w:rsidR="006E6515" w:rsidRDefault="007E3117">
            <w:proofErr w:type="spellStart"/>
            <w:r>
              <w:rPr>
                <w:rFonts w:ascii="Arial" w:hAnsi="Arial"/>
                <w:sz w:val="22"/>
                <w:szCs w:val="22"/>
              </w:rPr>
              <w:t>Czoper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okulistyczny o końcówce 1.25 mm zagięty pod kątem 60 stopni, długość całkowita 125 mm, narzędzie stalowe,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5C63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4E4E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DE86B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A21CB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F492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73AC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F906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4A60" w14:textId="77777777" w:rsidR="006E6515" w:rsidRDefault="006E6515"/>
        </w:tc>
      </w:tr>
      <w:tr w:rsidR="006E6515" w14:paraId="35C0665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C1A3" w14:textId="77777777" w:rsidR="006E6515" w:rsidRDefault="007E3117"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767C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Imadło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Barraquer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zagięte szczęki o wymiarach 9.0 x 0.75mm, bez zamka długość całkowita 120 mm narzędzie </w:t>
            </w:r>
            <w:r>
              <w:rPr>
                <w:rFonts w:ascii="Arial" w:hAnsi="Arial"/>
                <w:sz w:val="22"/>
                <w:szCs w:val="22"/>
              </w:rPr>
              <w:t>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5EF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32F9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B31C1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094E7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D28F2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D39D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ADFB7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335E" w14:textId="77777777" w:rsidR="006E6515" w:rsidRDefault="006E6515"/>
        </w:tc>
      </w:tr>
      <w:tr w:rsidR="006E6515" w14:paraId="0E0FA45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764B" w14:textId="77777777" w:rsidR="006E6515" w:rsidRDefault="007E3117"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DEECB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Nożyczki  typu 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Westcott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zagięte, tępe ostrza o długości cięcia 9 mm, długość całkowita 115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EA987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7A55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3E3FF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94A9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A0E3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0CA9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1469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3E406" w14:textId="77777777" w:rsidR="006E6515" w:rsidRDefault="006E6515"/>
        </w:tc>
      </w:tr>
      <w:tr w:rsidR="006E6515" w14:paraId="4EB4A586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0F960" w14:textId="77777777" w:rsidR="006E6515" w:rsidRDefault="007E3117">
            <w: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81D6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Nożyczki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dotorebkowe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 typu 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Gills-Vannas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proste, ostre o długości ostrzy 7.0 mm długość </w:t>
            </w:r>
            <w:r>
              <w:rPr>
                <w:rFonts w:ascii="Arial" w:hAnsi="Arial"/>
                <w:sz w:val="22"/>
                <w:szCs w:val="22"/>
              </w:rPr>
              <w:t>całkowita 85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0BDC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DE06D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77A9B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7151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2F53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E8B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D94FD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85F3" w14:textId="77777777" w:rsidR="006E6515" w:rsidRDefault="006E6515"/>
        </w:tc>
      </w:tr>
      <w:tr w:rsidR="006E6515" w14:paraId="1C200AF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540" w14:textId="77777777" w:rsidR="006E6515" w:rsidRDefault="007E3117">
            <w: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35D7C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Rozwórka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Barraquer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15 mm otwarta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6319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97301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BE9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5566E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1C74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6B87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EDC7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55B1" w14:textId="77777777" w:rsidR="006E6515" w:rsidRDefault="006E6515"/>
        </w:tc>
      </w:tr>
      <w:tr w:rsidR="006E6515" w14:paraId="04DDCDEA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19141" w14:textId="77777777" w:rsidR="006E6515" w:rsidRDefault="007E3117">
            <w: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E3731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Pęseta anatomiczna do szwów 8-0 do 11-0 z platformą roboczą o długości 6 mm prosta długość całkowita 100 mm narzędzie </w:t>
            </w:r>
            <w:r>
              <w:rPr>
                <w:rFonts w:ascii="Arial" w:hAnsi="Arial"/>
                <w:sz w:val="22"/>
                <w:szCs w:val="22"/>
              </w:rPr>
              <w:t>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1EB4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B94D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7BDFB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FF52B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21D3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861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57C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2867A" w14:textId="77777777" w:rsidR="006E6515" w:rsidRDefault="006E6515"/>
        </w:tc>
      </w:tr>
      <w:tr w:rsidR="006E6515" w14:paraId="7067A330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14A72" w14:textId="77777777" w:rsidR="006E6515" w:rsidRDefault="007E3117">
            <w: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1D959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Pęseta jubilerska prosta, bardzo delikatne </w:t>
            </w:r>
            <w:r>
              <w:rPr>
                <w:rFonts w:ascii="Arial" w:hAnsi="Arial"/>
                <w:sz w:val="22"/>
                <w:szCs w:val="22"/>
              </w:rPr>
              <w:lastRenderedPageBreak/>
              <w:t>końcówki, długość całkowita 110 mm, narzędzie ze stali nierdzewnej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EE51" w14:textId="77777777" w:rsidR="006E6515" w:rsidRDefault="007E3117">
            <w:r>
              <w:lastRenderedPageBreak/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821B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5EFC5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C279E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8BB1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D09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756DD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C56B8" w14:textId="77777777" w:rsidR="006E6515" w:rsidRDefault="006E6515"/>
        </w:tc>
      </w:tr>
      <w:tr w:rsidR="006E6515" w14:paraId="64E80146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C5A2E" w14:textId="77777777" w:rsidR="006E6515" w:rsidRDefault="007E3117">
            <w:r>
              <w:t>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665C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Hak mięśniowy 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Graefe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średni, długość całkowita 140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FB47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BC373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FAC7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282A0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A2844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78129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2CE2D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4461" w14:textId="77777777" w:rsidR="006E6515" w:rsidRDefault="006E6515"/>
        </w:tc>
      </w:tr>
      <w:tr w:rsidR="006E6515" w14:paraId="2FD884E4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C891" w14:textId="77777777" w:rsidR="006E6515" w:rsidRDefault="007E3117">
            <w:r>
              <w:t>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C2DAE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>Pętla soczewkowa 15 mm x 4 mm gładka długość całkowita 140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13F3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9E2A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78208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43F67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2BBB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7928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2188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95758" w14:textId="77777777" w:rsidR="006E6515" w:rsidRDefault="006E6515"/>
        </w:tc>
      </w:tr>
      <w:tr w:rsidR="006E6515" w14:paraId="7CF3411C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E1F7" w14:textId="77777777" w:rsidR="006E6515" w:rsidRDefault="007E3117">
            <w:r>
              <w:t>13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F90FA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Pęseta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Castroviejo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platformą roboczą o długości 6 mm 1x2 ząbki, 0.12mm 45° zagięta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9B545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C181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B367F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68EA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D22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9ACBC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4733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54420" w14:textId="77777777" w:rsidR="006E6515" w:rsidRDefault="006E6515"/>
        </w:tc>
      </w:tr>
      <w:tr w:rsidR="006E6515" w14:paraId="3449E0CE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C5F0" w14:textId="77777777" w:rsidR="006E6515" w:rsidRDefault="007E3117">
            <w:r>
              <w:t>14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737EB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Pęseta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Castroviejo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- 1x2 ząbki, 0.5mm 45° zagięta, platforma robocza 6 mm , długość całkowita 110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00E6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438D2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8BC8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5A0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1F810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6741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C24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B852" w14:textId="77777777" w:rsidR="006E6515" w:rsidRDefault="006E6515"/>
        </w:tc>
      </w:tr>
      <w:tr w:rsidR="006E6515" w14:paraId="254C9D32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0F76" w14:textId="77777777" w:rsidR="006E6515" w:rsidRDefault="007E3117">
            <w:r>
              <w:t>15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7E66E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Pean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Mosquito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zagięty, długość części roboczej 20 mm, długość całkowita 145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C527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B560A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94A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938B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31809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DD14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1AF76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1D93" w14:textId="77777777" w:rsidR="006E6515" w:rsidRDefault="006E6515"/>
        </w:tc>
      </w:tr>
      <w:tr w:rsidR="006E6515" w14:paraId="75C2AE2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4655" w14:textId="77777777" w:rsidR="006E6515" w:rsidRDefault="007E3117">
            <w:r>
              <w:t>16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1E313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>Nożyczki oczne zagięte, ostre ostrza o długości 23 mm, długość całkowita 105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3295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E6083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4819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BE00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D473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B206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284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EF3FB" w14:textId="77777777" w:rsidR="006E6515" w:rsidRDefault="006E6515"/>
        </w:tc>
      </w:tr>
      <w:tr w:rsidR="006E6515" w14:paraId="2C565E10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F5945" w14:textId="77777777" w:rsidR="006E6515" w:rsidRDefault="007E3117">
            <w:r>
              <w:t>17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7CEB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>Imadło  typu McPherson proste, wymiary szczęk 10 mm x 0.5 mm bez zamka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F678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05526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F80E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E4B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559E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D991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8A09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D4680" w14:textId="77777777" w:rsidR="006E6515" w:rsidRDefault="006E6515"/>
        </w:tc>
      </w:tr>
      <w:tr w:rsidR="006E6515" w14:paraId="556F0834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3632F" w14:textId="77777777" w:rsidR="006E6515" w:rsidRDefault="007E3117">
            <w:r>
              <w:t>18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0AD9B" w14:textId="77777777" w:rsidR="006E6515" w:rsidRDefault="007E3117">
            <w:proofErr w:type="spellStart"/>
            <w:r>
              <w:rPr>
                <w:rFonts w:ascii="Arial" w:hAnsi="Arial"/>
                <w:sz w:val="22"/>
                <w:szCs w:val="22"/>
              </w:rPr>
              <w:t>Szpatuła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tęczówkowa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 szerokości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koncówki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2 mm, długość całkowita 130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019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7592B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B9DC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14B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5E07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C2A5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FB1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9C387" w14:textId="77777777" w:rsidR="006E6515" w:rsidRDefault="006E6515"/>
        </w:tc>
      </w:tr>
      <w:tr w:rsidR="006E6515" w14:paraId="39563F2A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A9DF7" w14:textId="77777777" w:rsidR="006E6515" w:rsidRDefault="007E3117">
            <w:r>
              <w:t>19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D5DD" w14:textId="77777777" w:rsidR="006E6515" w:rsidRDefault="007E3117"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Aluminiowa </w:t>
            </w:r>
            <w:r>
              <w:rPr>
                <w:rFonts w:ascii="Arial" w:hAnsi="Arial"/>
                <w:sz w:val="22"/>
                <w:szCs w:val="22"/>
              </w:rPr>
              <w:t>kaseta do sterylizacji z silikonową matą wymiary zewnętrzne 310x190x40mm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B3D8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521E3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EF63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6E6C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0DA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FD45B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8279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42682" w14:textId="77777777" w:rsidR="006E6515" w:rsidRDefault="006E6515"/>
        </w:tc>
      </w:tr>
      <w:tr w:rsidR="006E6515" w14:paraId="46C8A2B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045A" w14:textId="77777777" w:rsidR="006E6515" w:rsidRDefault="007E3117">
            <w:r>
              <w:t>20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BF38" w14:textId="77777777" w:rsidR="006E6515" w:rsidRDefault="007E3117"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Pęseta do implantacji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soczewki</w:t>
            </w:r>
            <w:r>
              <w:rPr>
                <w:rFonts w:ascii="Arial" w:hAnsi="Arial"/>
                <w:sz w:val="22"/>
                <w:szCs w:val="22"/>
              </w:rPr>
              <w:t xml:space="preserve"> końcówka zagięta o długości 11 mm, z blokadą,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obrotowa rękojeść</w:t>
            </w:r>
            <w:r>
              <w:rPr>
                <w:rFonts w:ascii="Arial" w:hAnsi="Arial"/>
                <w:sz w:val="22"/>
                <w:szCs w:val="22"/>
              </w:rPr>
              <w:t xml:space="preserve"> o średnicy 8 mm,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DAEF8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E4206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C987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B28B8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5EB2A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9FAC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552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F145" w14:textId="77777777" w:rsidR="006E6515" w:rsidRDefault="006E6515"/>
        </w:tc>
      </w:tr>
      <w:tr w:rsidR="006E6515" w14:paraId="2CEA9CA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6CDE7" w14:textId="77777777" w:rsidR="006E6515" w:rsidRDefault="007E3117">
            <w:r>
              <w:t>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5C9B7" w14:textId="77777777" w:rsidR="006E6515" w:rsidRDefault="007E3117"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Filtry teflonowe </w:t>
            </w:r>
            <w:r>
              <w:rPr>
                <w:rFonts w:ascii="Arial" w:hAnsi="Arial"/>
                <w:sz w:val="22"/>
                <w:szCs w:val="22"/>
              </w:rPr>
              <w:t>kompatybilne z kasetami MIS-0430, MIS-0440, MIS-0450. W zestawie dwie sztuki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87787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E4E3C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C259F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C05B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4768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F216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214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1F1EA" w14:textId="77777777" w:rsidR="006E6515" w:rsidRDefault="006E6515"/>
        </w:tc>
      </w:tr>
      <w:tr w:rsidR="006E6515" w14:paraId="7304198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7F228" w14:textId="77777777" w:rsidR="006E6515" w:rsidRDefault="007E3117">
            <w:r>
              <w:t>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1B34F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>Nożyczki oczne proste - ostrza ostre - długość ostrzy 23.5 mm - długość całkowita 95 mm -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C22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2871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46B4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1E16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222C1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C547A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AAA8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BCCF" w14:textId="77777777" w:rsidR="006E6515" w:rsidRDefault="006E6515"/>
        </w:tc>
      </w:tr>
      <w:tr w:rsidR="006E6515" w14:paraId="196755A2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4E90" w14:textId="77777777" w:rsidR="006E6515" w:rsidRDefault="007E3117">
            <w:r>
              <w:t>23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EF50" w14:textId="77777777" w:rsidR="006E6515" w:rsidRDefault="007E3117">
            <w:r>
              <w:rPr>
                <w:rFonts w:ascii="Arial" w:hAnsi="Arial"/>
                <w:sz w:val="22"/>
                <w:szCs w:val="22"/>
              </w:rPr>
              <w:t xml:space="preserve">Pęseta  typu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Castroviejo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platformą roboczą o </w:t>
            </w:r>
            <w:r>
              <w:rPr>
                <w:rFonts w:ascii="Arial" w:hAnsi="Arial"/>
                <w:sz w:val="22"/>
                <w:szCs w:val="22"/>
              </w:rPr>
              <w:lastRenderedPageBreak/>
              <w:t xml:space="preserve">długości 6 mm 1x2 ząbki 0.3 mm, zagięta pod kątem 45 stopni długość </w:t>
            </w:r>
            <w:r>
              <w:rPr>
                <w:rFonts w:ascii="Arial" w:hAnsi="Arial"/>
                <w:sz w:val="22"/>
                <w:szCs w:val="22"/>
              </w:rPr>
              <w:t>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936C" w14:textId="77777777" w:rsidR="006E6515" w:rsidRDefault="007E3117">
            <w:r>
              <w:lastRenderedPageBreak/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A7B62" w14:textId="77777777" w:rsidR="006E6515" w:rsidRDefault="007E3117"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670B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A085C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F7289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9C5B0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1DB8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0E8FF" w14:textId="77777777" w:rsidR="006E6515" w:rsidRDefault="006E6515"/>
        </w:tc>
      </w:tr>
      <w:tr w:rsidR="006E6515" w14:paraId="76646A5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9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CD6E8" w14:textId="77777777" w:rsidR="006E6515" w:rsidRDefault="007E3117">
            <w:pPr>
              <w:jc w:val="right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D5ED2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5E47" w14:textId="77777777" w:rsidR="006E6515" w:rsidRDefault="007E3117">
            <w:pPr>
              <w:jc w:val="center"/>
            </w:pPr>
            <w: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A847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08782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464B" w14:textId="77777777" w:rsidR="006E6515" w:rsidRDefault="007E3117">
            <w:pPr>
              <w:jc w:val="center"/>
            </w:pPr>
            <w:r>
              <w:t>X</w:t>
            </w:r>
          </w:p>
        </w:tc>
      </w:tr>
    </w:tbl>
    <w:p w14:paraId="05503CD6" w14:textId="77777777" w:rsidR="006E6515" w:rsidRDefault="006E6515">
      <w:pPr>
        <w:pStyle w:val="Standarduser"/>
        <w:ind w:left="360" w:right="24"/>
        <w:jc w:val="center"/>
        <w:rPr>
          <w:b/>
          <w:bCs/>
          <w:sz w:val="22"/>
          <w:szCs w:val="22"/>
          <w:u w:val="single"/>
        </w:rPr>
      </w:pPr>
    </w:p>
    <w:p w14:paraId="723A9E41" w14:textId="77777777" w:rsidR="006E6515" w:rsidRDefault="006E6515">
      <w:pPr>
        <w:pStyle w:val="Standarduser"/>
        <w:rPr>
          <w:rFonts w:ascii="Garamond" w:hAnsi="Garamond"/>
          <w:b/>
          <w:bCs/>
          <w:sz w:val="20"/>
          <w:szCs w:val="20"/>
          <w:u w:val="single"/>
        </w:rPr>
      </w:pPr>
    </w:p>
    <w:p w14:paraId="4DD60C83" w14:textId="77777777" w:rsidR="006E6515" w:rsidRDefault="007E3117">
      <w:pPr>
        <w:pStyle w:val="Standarduser"/>
        <w:rPr>
          <w:rFonts w:ascii="Garamond" w:hAnsi="Garamond"/>
          <w:b/>
          <w:bCs/>
          <w:sz w:val="22"/>
          <w:szCs w:val="22"/>
          <w:u w:val="single"/>
        </w:rPr>
      </w:pPr>
      <w:r>
        <w:rPr>
          <w:rFonts w:ascii="Garamond" w:hAnsi="Garamond"/>
          <w:b/>
          <w:bCs/>
          <w:sz w:val="22"/>
          <w:szCs w:val="22"/>
          <w:u w:val="single"/>
        </w:rPr>
        <w:t>Warunki szczegółowe do Zadania nr 1:</w:t>
      </w:r>
    </w:p>
    <w:p w14:paraId="27AAE2D2" w14:textId="77777777" w:rsidR="006E6515" w:rsidRDefault="006E6515">
      <w:pPr>
        <w:pStyle w:val="Standarduser"/>
        <w:rPr>
          <w:rFonts w:ascii="Garamond" w:hAnsi="Garamond"/>
          <w:bCs/>
          <w:sz w:val="22"/>
          <w:szCs w:val="22"/>
        </w:rPr>
      </w:pPr>
    </w:p>
    <w:p w14:paraId="61CC54F9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 xml:space="preserve">1. Zamawiający wymaga, aby zaoferowany przedmiot zamówienia był wyprodukowany w 2021/2022 roku, fabrycznie nowy, nieuszkodzony, </w:t>
      </w:r>
      <w:r>
        <w:rPr>
          <w:rFonts w:ascii="Garamond" w:hAnsi="Garamond" w:cs="Garamond"/>
          <w:bCs/>
          <w:sz w:val="22"/>
          <w:szCs w:val="22"/>
        </w:rPr>
        <w:t>nieregenerowany, nie będący uprzednio przedmiotem ekspozycji i wystaw, kompletny i gotowy do użycia, nie wymagający procedur przygotowania przez użytkownika, hartowany próżniowo, odporny na korozję, poddany przez producenta wstępnej pasywacji.</w:t>
      </w:r>
    </w:p>
    <w:p w14:paraId="76E4C79E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 xml:space="preserve">2. </w:t>
      </w:r>
      <w:r>
        <w:rPr>
          <w:rFonts w:ascii="Garamond" w:hAnsi="Garamond" w:cs="Garamond"/>
          <w:bCs/>
          <w:sz w:val="22"/>
          <w:szCs w:val="22"/>
        </w:rPr>
        <w:t>Narzędzia mają posiadać powierzchnię: matowaną, równą, gładką, pozbawioną zadziorów, pozbawioną porów, pozbawioną pęknięć, pozbawioną wyżłobień. Narzędzia muszą być łączone za pomocą śrubki lub nitu, odpowiednio zabezpieczone przed przypadkowym odkręceniem</w:t>
      </w:r>
      <w:r>
        <w:rPr>
          <w:rFonts w:ascii="Garamond" w:hAnsi="Garamond" w:cs="Garamond"/>
          <w:bCs/>
          <w:sz w:val="22"/>
          <w:szCs w:val="22"/>
        </w:rPr>
        <w:t xml:space="preserve"> lub wypadnięciem.</w:t>
      </w:r>
    </w:p>
    <w:p w14:paraId="41CAFF92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>3. Narzędzia mają być wykonane ze stali narzędziowej szlachetnej, spełniającej wymagania normy: PN-EN 10088-3, PN-EN ISO 7153-1, EN ISO 13485:2016, DIN 58298-2010, ISO 13402, DIN 10088-3,</w:t>
      </w:r>
    </w:p>
    <w:p w14:paraId="23BB5198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>4. Zamawiający wymaga aby narzędzia nie ulegały u</w:t>
      </w:r>
      <w:r>
        <w:rPr>
          <w:rFonts w:ascii="Garamond" w:hAnsi="Garamond" w:cs="Garamond"/>
          <w:bCs/>
          <w:sz w:val="22"/>
          <w:szCs w:val="22"/>
        </w:rPr>
        <w:t>szkodzeniu: podczas sterylizacji parowej w temperaturze 134</w:t>
      </w:r>
      <w:r>
        <w:rPr>
          <w:rFonts w:ascii="Source Code Pro Black" w:hAnsi="Source Code Pro Black" w:cs="Garamond"/>
          <w:bCs/>
          <w:sz w:val="22"/>
          <w:szCs w:val="22"/>
        </w:rPr>
        <w:t>°</w:t>
      </w:r>
      <w:r>
        <w:rPr>
          <w:rFonts w:ascii="Garamond" w:hAnsi="Garamond" w:cs="Garamond"/>
          <w:bCs/>
          <w:sz w:val="22"/>
          <w:szCs w:val="22"/>
        </w:rPr>
        <w:t>C  i dezynfekcji maszynowej w myjniach – dezynfektorach o konstrukcji zgodnej z PN-EN 15883 oraz w roztworach preparatów dezynfekcyjnych dopuszczonych do obrotu na terenie UE.</w:t>
      </w:r>
    </w:p>
    <w:p w14:paraId="6435E79E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>5. Zamawiający wymag</w:t>
      </w:r>
      <w:r>
        <w:rPr>
          <w:rFonts w:ascii="Garamond" w:hAnsi="Garamond" w:cs="Garamond"/>
          <w:bCs/>
          <w:sz w:val="22"/>
          <w:szCs w:val="22"/>
        </w:rPr>
        <w:t>a dodatkowo oznakowania na narzędziach oprócz oznakowania wytwórcy: kodem w systemie DATA MATRIX naniesionym techniką laserową bądź udarową, kod DATA MATRIX.</w:t>
      </w:r>
    </w:p>
    <w:p w14:paraId="03038978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  <w:sz w:val="22"/>
          <w:szCs w:val="22"/>
        </w:rPr>
        <w:t>6. Wykonawca zobowiązany jest do dostarczenia katalogów, folderów jednoznacznie potwierdzających p</w:t>
      </w:r>
      <w:r>
        <w:rPr>
          <w:rFonts w:ascii="Garamond" w:hAnsi="Garamond" w:cs="Garamond"/>
          <w:bCs/>
          <w:sz w:val="22"/>
          <w:szCs w:val="22"/>
        </w:rPr>
        <w:t>arametry oferowanego asortymentu – do oferty.</w:t>
      </w:r>
    </w:p>
    <w:p w14:paraId="39BD77BE" w14:textId="77777777" w:rsidR="006E6515" w:rsidRDefault="006E6515">
      <w:pPr>
        <w:pStyle w:val="Standarduser"/>
        <w:ind w:firstLine="87"/>
        <w:jc w:val="both"/>
        <w:rPr>
          <w:rFonts w:ascii="Garamond" w:hAnsi="Garamond"/>
          <w:bCs/>
          <w:sz w:val="20"/>
          <w:szCs w:val="20"/>
        </w:rPr>
      </w:pPr>
    </w:p>
    <w:p w14:paraId="34A781E1" w14:textId="77777777" w:rsidR="006E6515" w:rsidRDefault="006E6515">
      <w:pPr>
        <w:pStyle w:val="Standarduser"/>
        <w:ind w:firstLine="87"/>
      </w:pPr>
      <w:bookmarkStart w:id="0" w:name="_GoBack2"/>
    </w:p>
    <w:p w14:paraId="192E54A8" w14:textId="77777777" w:rsidR="006E6515" w:rsidRDefault="006E6515">
      <w:pPr>
        <w:pStyle w:val="Standarduser"/>
        <w:ind w:firstLine="87"/>
        <w:rPr>
          <w:rFonts w:ascii="Garamond" w:hAnsi="Garamond"/>
          <w:b/>
          <w:bCs/>
          <w:sz w:val="20"/>
          <w:szCs w:val="20"/>
          <w:u w:val="single"/>
        </w:rPr>
      </w:pPr>
    </w:p>
    <w:bookmarkEnd w:id="0"/>
    <w:p w14:paraId="21726230" w14:textId="77777777" w:rsidR="006E6515" w:rsidRDefault="006E6515"/>
    <w:p w14:paraId="3C2D84E8" w14:textId="77777777" w:rsidR="006E6515" w:rsidRDefault="007E3117">
      <w:r>
        <w:t>………………….. dnia 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…………………………………………..</w:t>
      </w:r>
    </w:p>
    <w:p w14:paraId="39509E56" w14:textId="77777777" w:rsidR="006E6515" w:rsidRDefault="007E3117">
      <w:pPr>
        <w:ind w:left="720"/>
      </w:pP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podpis</w:t>
      </w:r>
    </w:p>
    <w:p w14:paraId="64D70BDA" w14:textId="77777777" w:rsidR="006E6515" w:rsidRDefault="006E6515">
      <w:pPr>
        <w:rPr>
          <w:b/>
        </w:rPr>
      </w:pPr>
    </w:p>
    <w:p w14:paraId="28EE9665" w14:textId="77777777" w:rsidR="006E6515" w:rsidRDefault="006E6515"/>
    <w:p w14:paraId="640C5F41" w14:textId="77777777" w:rsidR="006E6515" w:rsidRDefault="006E6515">
      <w:pPr>
        <w:pStyle w:val="Standard"/>
      </w:pPr>
    </w:p>
    <w:p w14:paraId="49AF3427" w14:textId="77777777" w:rsidR="006E6515" w:rsidRDefault="006E6515">
      <w:pPr>
        <w:pStyle w:val="Standard"/>
      </w:pPr>
    </w:p>
    <w:p w14:paraId="61709974" w14:textId="77777777" w:rsidR="006E6515" w:rsidRDefault="006E6515">
      <w:pPr>
        <w:pStyle w:val="Standard"/>
      </w:pPr>
    </w:p>
    <w:p w14:paraId="37BBD673" w14:textId="77777777" w:rsidR="006E6515" w:rsidRDefault="006E6515">
      <w:pPr>
        <w:pStyle w:val="Standard"/>
      </w:pPr>
    </w:p>
    <w:p w14:paraId="3C1ED56A" w14:textId="77777777" w:rsidR="006E6515" w:rsidRDefault="006E6515">
      <w:pPr>
        <w:pStyle w:val="Standard"/>
      </w:pPr>
    </w:p>
    <w:p w14:paraId="05EE22F8" w14:textId="77777777" w:rsidR="006E6515" w:rsidRDefault="006E6515">
      <w:pPr>
        <w:pStyle w:val="Standard"/>
      </w:pPr>
    </w:p>
    <w:p w14:paraId="1BC0474F" w14:textId="77777777" w:rsidR="006E6515" w:rsidRDefault="006E6515">
      <w:pPr>
        <w:pStyle w:val="Standard"/>
      </w:pPr>
    </w:p>
    <w:p w14:paraId="3A7C528E" w14:textId="77777777" w:rsidR="006E6515" w:rsidRDefault="006E6515">
      <w:pPr>
        <w:pStyle w:val="Standard"/>
      </w:pPr>
    </w:p>
    <w:p w14:paraId="4E77D58C" w14:textId="77777777" w:rsidR="006E6515" w:rsidRDefault="006E6515">
      <w:pPr>
        <w:pStyle w:val="Standard"/>
      </w:pPr>
    </w:p>
    <w:p w14:paraId="66482C08" w14:textId="77777777" w:rsidR="006E6515" w:rsidRDefault="007E3117">
      <w:pPr>
        <w:pStyle w:val="Standarduser"/>
        <w:ind w:right="24"/>
      </w:pPr>
      <w:r>
        <w:rPr>
          <w:rFonts w:ascii="Garamond" w:eastAsia="Calibri" w:hAnsi="Garamond" w:cs="Calibri"/>
          <w:b/>
          <w:bCs/>
        </w:rPr>
        <w:lastRenderedPageBreak/>
        <w:t xml:space="preserve">Zadanie nr 2 - </w:t>
      </w:r>
      <w:r>
        <w:rPr>
          <w:rFonts w:ascii="Garamond" w:eastAsia="Calibri" w:hAnsi="Garamond" w:cs="Garamond"/>
          <w:b/>
          <w:bCs/>
        </w:rPr>
        <w:t>Zestawy narzędzi specjalistycznych do wykonania zabiegów okulistycznych – 4 zestawy</w:t>
      </w:r>
    </w:p>
    <w:p w14:paraId="79CE1661" w14:textId="77777777" w:rsidR="006E6515" w:rsidRDefault="006E6515">
      <w:pPr>
        <w:pStyle w:val="Standarduser"/>
        <w:ind w:right="24"/>
        <w:rPr>
          <w:rFonts w:ascii="Garamond" w:eastAsia="Calibri" w:hAnsi="Garamond" w:cs="Calibri"/>
          <w:b/>
          <w:bCs/>
          <w:u w:val="single"/>
        </w:rPr>
      </w:pPr>
    </w:p>
    <w:p w14:paraId="723D8185" w14:textId="77777777" w:rsidR="006E6515" w:rsidRDefault="007E3117">
      <w:pPr>
        <w:pStyle w:val="Standarduser"/>
        <w:ind w:right="24"/>
      </w:pPr>
      <w:r>
        <w:rPr>
          <w:rFonts w:ascii="Garamond" w:eastAsia="Calibri" w:hAnsi="Garamond" w:cs="Calibri"/>
          <w:b/>
          <w:bCs/>
          <w:u w:val="single"/>
        </w:rPr>
        <w:t xml:space="preserve">Zestaw nr 1 </w:t>
      </w:r>
    </w:p>
    <w:p w14:paraId="3C9EB5F1" w14:textId="77777777" w:rsidR="006E6515" w:rsidRDefault="006E6515">
      <w:pPr>
        <w:pStyle w:val="Standard"/>
      </w:pPr>
    </w:p>
    <w:tbl>
      <w:tblPr>
        <w:tblW w:w="15027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4961"/>
        <w:gridCol w:w="851"/>
        <w:gridCol w:w="708"/>
        <w:gridCol w:w="851"/>
        <w:gridCol w:w="1276"/>
        <w:gridCol w:w="1134"/>
        <w:gridCol w:w="1275"/>
        <w:gridCol w:w="1701"/>
        <w:gridCol w:w="1673"/>
      </w:tblGrid>
      <w:tr w:rsidR="006E6515" w14:paraId="00DA2E10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6A44F" w14:textId="77777777" w:rsidR="006E6515" w:rsidRDefault="006E6515">
            <w:pPr>
              <w:rPr>
                <w:b/>
              </w:rPr>
            </w:pPr>
          </w:p>
          <w:p w14:paraId="0CCA48AA" w14:textId="77777777" w:rsidR="006E6515" w:rsidRDefault="007E311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4CB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4FF36" w14:textId="77777777" w:rsidR="006E6515" w:rsidRDefault="007E311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Jedn</w:t>
            </w:r>
            <w:proofErr w:type="spellEnd"/>
            <w:r>
              <w:rPr>
                <w:b/>
                <w:bCs/>
              </w:rPr>
              <w:t xml:space="preserve"> miary</w:t>
            </w:r>
          </w:p>
          <w:p w14:paraId="46CF9D73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0EA9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209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jedn. </w:t>
            </w:r>
          </w:p>
          <w:p w14:paraId="486B2238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897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6903AE1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AAA3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Stawka podatku</w:t>
            </w:r>
          </w:p>
          <w:p w14:paraId="5EA084C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91B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166E22DB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F69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096EC55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5319B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6B9CFE7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E6515" w14:paraId="798D3A83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5DCC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3844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6FC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48C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607E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0E9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0A3A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1E78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BD49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6DD8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6E6515" w14:paraId="65DC1E7A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B5D1" w14:textId="77777777" w:rsidR="006E6515" w:rsidRDefault="007E3117"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EC77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tęczówkowa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Bonn prosta z 6 mm platformą roboczą 1x2 ząbki 0.12 mm zagięte pod kątem 90 stopni długość całkowita 100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56D65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7F3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6BA9D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2193D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F0AD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66C5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61C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27480" w14:textId="77777777" w:rsidR="006E6515" w:rsidRDefault="006E6515"/>
        </w:tc>
      </w:tr>
      <w:tr w:rsidR="006E6515" w14:paraId="0B0E6FF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A0F34" w14:textId="77777777" w:rsidR="006E6515" w:rsidRDefault="007E3117"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1268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Haczyk tępy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Maltzman-Fenzl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zagięty, końcówka w kształcie „V” o średnicy 0.15 mm, długość całkowita 120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D1BCA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F88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6BBA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9A35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C2B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6A9B0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C28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2C46" w14:textId="77777777" w:rsidR="006E6515" w:rsidRDefault="006E6515"/>
        </w:tc>
      </w:tr>
      <w:tr w:rsidR="006E6515" w14:paraId="16FD13D7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A3E35" w14:textId="77777777" w:rsidR="006E6515" w:rsidRDefault="007E3117"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4B2D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Kaseta do sterylizacji z mata silikonową wymiary zewnętrzne 38x68x19 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C19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435B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9D10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5B52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3029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8276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BDF7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1A7D" w14:textId="77777777" w:rsidR="006E6515" w:rsidRDefault="006E6515"/>
        </w:tc>
      </w:tr>
      <w:tr w:rsidR="006E6515" w14:paraId="335066C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DE33" w14:textId="77777777" w:rsidR="006E6515" w:rsidRDefault="007E3117"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FBC2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Imadło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McPherson proste, wymiary szczęk 10 mm x 0.5 mm bez zamka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01E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4FF1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938A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D77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800B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21B6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70ED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4CFD" w14:textId="77777777" w:rsidR="006E6515" w:rsidRDefault="006E6515"/>
        </w:tc>
      </w:tr>
      <w:tr w:rsidR="006E6515" w14:paraId="0EABF4B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4E44" w14:textId="77777777" w:rsidR="006E6515" w:rsidRDefault="007E3117"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5C59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Nożyczki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Vannas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proste, tępe końce długość ostrzy 5 mm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28D6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CF23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2AF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6F08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5C6E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D5D5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E9D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52F3" w14:textId="77777777" w:rsidR="006E6515" w:rsidRDefault="006E6515"/>
        </w:tc>
      </w:tr>
      <w:tr w:rsidR="006E6515" w14:paraId="240358C7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7F269" w14:textId="77777777" w:rsidR="006E6515" w:rsidRDefault="007E3117"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B8F7E" w14:textId="77777777" w:rsidR="006E6515" w:rsidRDefault="007E3117">
            <w:proofErr w:type="spellStart"/>
            <w:r>
              <w:rPr>
                <w:rFonts w:ascii="Arial" w:hAnsi="Arial" w:cs="Arial"/>
                <w:sz w:val="20"/>
                <w:szCs w:val="20"/>
              </w:rPr>
              <w:t>Odwracadło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</w:t>
            </w:r>
            <w:r>
              <w:rPr>
                <w:rFonts w:ascii="Arial" w:hAnsi="Arial" w:cs="Arial"/>
                <w:sz w:val="20"/>
                <w:szCs w:val="20"/>
              </w:rPr>
              <w:t xml:space="preserve">długości części roboczej 11 mm, rozmiar 0,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długośc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całkowita 135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CBD9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74EB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C2927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5F1D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499E1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0108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4387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94A47" w14:textId="77777777" w:rsidR="006E6515" w:rsidRDefault="006E6515"/>
        </w:tc>
      </w:tr>
      <w:tr w:rsidR="006E6515" w14:paraId="3F042EE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19752" w14:textId="77777777" w:rsidR="006E6515" w:rsidRDefault="007E3117">
            <w: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6F424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anatomiczna prosta z platformą 6 mm, do szwów 9.0-11.0, z blokadą, obrotowa rękojeść o średnicy 8 mm, długość całkowita 110 mm narzędzie </w:t>
            </w:r>
            <w:r>
              <w:rPr>
                <w:rFonts w:ascii="Arial" w:hAnsi="Arial" w:cs="Arial"/>
                <w:sz w:val="20"/>
                <w:szCs w:val="20"/>
              </w:rPr>
              <w:t>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CA43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6D98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5206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A0F5B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BF0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CF08C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05C0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A56E3" w14:textId="77777777" w:rsidR="006E6515" w:rsidRDefault="006E6515"/>
        </w:tc>
      </w:tr>
      <w:tr w:rsidR="006E6515" w14:paraId="5B603B6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78DF0" w14:textId="77777777" w:rsidR="006E6515" w:rsidRDefault="007E3117">
            <w: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CF100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Nożyczki </w:t>
            </w:r>
            <w:r>
              <w:rPr>
                <w:rFonts w:ascii="Arial" w:hAnsi="Arial"/>
                <w:sz w:val="20"/>
                <w:szCs w:val="20"/>
              </w:rPr>
              <w:t>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Osher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zagięte,tępe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ostrza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mikroząbkami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do cięcia 2.8 mm, długość cięcia 5 mm, długość ostrzy 9.5 mm, płaska rękojeść, narzędzie tytanowe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6B68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36FE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8421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C320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880A1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B4F8A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76408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56D55" w14:textId="77777777" w:rsidR="006E6515" w:rsidRDefault="006E6515"/>
        </w:tc>
      </w:tr>
      <w:tr w:rsidR="006E6515" w14:paraId="5C28747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3E36B" w14:textId="77777777" w:rsidR="006E6515" w:rsidRDefault="007E3117">
            <w: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4327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Łyżka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Wells, długość całkowita 145 mm, </w:t>
            </w:r>
            <w:r>
              <w:rPr>
                <w:rFonts w:ascii="Arial" w:hAnsi="Arial" w:cs="Arial"/>
                <w:sz w:val="20"/>
                <w:szCs w:val="20"/>
              </w:rPr>
              <w:t>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533B8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D9C3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BEF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6F61B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C4FDD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93E6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6A463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4EE6" w14:textId="77777777" w:rsidR="006E6515" w:rsidRDefault="006E6515"/>
        </w:tc>
      </w:tr>
      <w:tr w:rsidR="006E6515" w14:paraId="2F479E19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7F74F" w14:textId="77777777" w:rsidR="006E6515" w:rsidRDefault="007E3117">
            <w: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74687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Cyrkiel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Castroviejo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 mm, prosty,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5EB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883D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16121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8081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BFFA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3DC6B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E5C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45F5" w14:textId="77777777" w:rsidR="006E6515" w:rsidRDefault="006E6515"/>
        </w:tc>
      </w:tr>
      <w:tr w:rsidR="006E6515" w14:paraId="27453514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8F39B" w14:textId="77777777" w:rsidR="006E6515" w:rsidRDefault="007E3117">
            <w:r>
              <w:lastRenderedPageBreak/>
              <w:t>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668EF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Nożyczki do enukleacji tępe, lekko zagięte, ostrza o długości 43.5 mm, długość całkowita 135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7AA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4798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58A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BCE9E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2560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BCB3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1154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9A254" w14:textId="77777777" w:rsidR="006E6515" w:rsidRDefault="006E6515"/>
        </w:tc>
      </w:tr>
      <w:tr w:rsidR="006E6515" w14:paraId="727A24A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FB76" w14:textId="77777777" w:rsidR="006E6515" w:rsidRDefault="007E3117">
            <w:r>
              <w:t>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A460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typu </w:t>
            </w:r>
            <w:r>
              <w:rPr>
                <w:rFonts w:ascii="Arial" w:hAnsi="Arial" w:cs="Arial"/>
                <w:sz w:val="20"/>
                <w:szCs w:val="20"/>
              </w:rPr>
              <w:t xml:space="preserve">Bishop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tkankowa 1x 2 ząbki 0.3 mm zagięte pod kątem 90 stopni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6CDC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1B332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65D2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30F4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D85C8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240F1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23DF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0BDB1" w14:textId="77777777" w:rsidR="006E6515" w:rsidRDefault="006E6515"/>
        </w:tc>
      </w:tr>
      <w:tr w:rsidR="006E6515" w14:paraId="1D6653C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9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C6C70" w14:textId="77777777" w:rsidR="006E6515" w:rsidRDefault="007E3117">
            <w:pPr>
              <w:jc w:val="right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DBD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6375F" w14:textId="77777777" w:rsidR="006E6515" w:rsidRDefault="007E3117">
            <w:pPr>
              <w:jc w:val="center"/>
            </w:pPr>
            <w: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70BF5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84AE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D669" w14:textId="77777777" w:rsidR="006E6515" w:rsidRDefault="007E3117">
            <w:pPr>
              <w:jc w:val="center"/>
            </w:pPr>
            <w:r>
              <w:t>X</w:t>
            </w:r>
          </w:p>
        </w:tc>
      </w:tr>
    </w:tbl>
    <w:p w14:paraId="79A81C9A" w14:textId="77777777" w:rsidR="006E6515" w:rsidRDefault="006E6515">
      <w:pPr>
        <w:pStyle w:val="Standard"/>
      </w:pPr>
    </w:p>
    <w:p w14:paraId="415E4C10" w14:textId="77777777" w:rsidR="006E6515" w:rsidRDefault="006E6515">
      <w:pPr>
        <w:pStyle w:val="Standard"/>
      </w:pPr>
    </w:p>
    <w:p w14:paraId="5998CF10" w14:textId="77777777" w:rsidR="006E6515" w:rsidRDefault="007E3117">
      <w:pPr>
        <w:pStyle w:val="Standard"/>
        <w:rPr>
          <w:u w:val="single"/>
        </w:rPr>
      </w:pPr>
      <w:r>
        <w:rPr>
          <w:u w:val="single"/>
        </w:rPr>
        <w:t>Zestaw nr 2</w:t>
      </w:r>
    </w:p>
    <w:p w14:paraId="564C7D11" w14:textId="77777777" w:rsidR="006E6515" w:rsidRDefault="006E6515">
      <w:pPr>
        <w:pStyle w:val="Standard"/>
        <w:rPr>
          <w:u w:val="single"/>
        </w:rPr>
      </w:pPr>
    </w:p>
    <w:tbl>
      <w:tblPr>
        <w:tblW w:w="15027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4961"/>
        <w:gridCol w:w="851"/>
        <w:gridCol w:w="708"/>
        <w:gridCol w:w="851"/>
        <w:gridCol w:w="1276"/>
        <w:gridCol w:w="1134"/>
        <w:gridCol w:w="1275"/>
        <w:gridCol w:w="1701"/>
        <w:gridCol w:w="1673"/>
      </w:tblGrid>
      <w:tr w:rsidR="006E6515" w14:paraId="53FF4D8F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D05D" w14:textId="77777777" w:rsidR="006E6515" w:rsidRDefault="006E6515">
            <w:pPr>
              <w:rPr>
                <w:b/>
              </w:rPr>
            </w:pPr>
          </w:p>
          <w:p w14:paraId="36545BCC" w14:textId="77777777" w:rsidR="006E6515" w:rsidRDefault="007E311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7D0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40A54" w14:textId="77777777" w:rsidR="006E6515" w:rsidRDefault="007E311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Jedn</w:t>
            </w:r>
            <w:proofErr w:type="spellEnd"/>
            <w:r>
              <w:rPr>
                <w:b/>
                <w:bCs/>
              </w:rPr>
              <w:t xml:space="preserve"> miary</w:t>
            </w:r>
          </w:p>
          <w:p w14:paraId="0A5D119C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9400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026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jedn. </w:t>
            </w:r>
          </w:p>
          <w:p w14:paraId="045B8D5B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7E4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0FDC2A3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B419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Stawka </w:t>
            </w:r>
            <w:r>
              <w:rPr>
                <w:b/>
              </w:rPr>
              <w:t>podatku</w:t>
            </w:r>
          </w:p>
          <w:p w14:paraId="3E2002A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21DA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6B09565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B919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7AC3DE6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80BF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4C2F774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E6515" w14:paraId="67C85533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495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D084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4B50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106B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C418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B7D3E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05DC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AC9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8B6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F958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6E6515" w14:paraId="7CF7A0A2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97AB8" w14:textId="77777777" w:rsidR="006E6515" w:rsidRDefault="007E3117"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59B9E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Haczyk tępy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Maltzman-Fenzl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zagięty, końcówka w kształcie „V” o średnicy 0.15 mm, długość całkowita 120 mm </w:t>
            </w:r>
            <w:r>
              <w:rPr>
                <w:rFonts w:ascii="Arial" w:hAnsi="Arial" w:cs="Arial"/>
                <w:sz w:val="20"/>
                <w:szCs w:val="20"/>
              </w:rPr>
              <w:t>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FCDC6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5E273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D0E2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3ABE2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5B0CD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C8F0E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8B2C0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3F1B" w14:textId="77777777" w:rsidR="006E6515" w:rsidRDefault="006E6515"/>
        </w:tc>
      </w:tr>
      <w:tr w:rsidR="006E6515" w14:paraId="6E7C465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A5F09" w14:textId="77777777" w:rsidR="006E6515" w:rsidRDefault="007E3117"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C398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Manipulator do IOL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Rentsch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tępy prosty długość całkowita 125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88A9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8A92D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0EA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ADF9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281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ACE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179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536D" w14:textId="77777777" w:rsidR="006E6515" w:rsidRDefault="006E6515"/>
        </w:tc>
      </w:tr>
      <w:tr w:rsidR="006E6515" w14:paraId="623CD3A6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D42A" w14:textId="77777777" w:rsidR="006E6515" w:rsidRDefault="007E3117"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2C64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Hak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Kuglen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oraz manipulator model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push-pull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długość całkowita 125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DF010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F79D8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19C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C320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7D70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113A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81E3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5B490" w14:textId="77777777" w:rsidR="006E6515" w:rsidRDefault="006E6515"/>
        </w:tc>
      </w:tr>
      <w:tr w:rsidR="006E6515" w14:paraId="5329025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07141" w14:textId="77777777" w:rsidR="006E6515" w:rsidRDefault="007E3117"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59E50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Kaseta do sterylizacji z mata silikonową wymiary zewnętrzne 38x68x19 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7126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A64EB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613D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54126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0F611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CAE9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1133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B75F5" w14:textId="77777777" w:rsidR="006E6515" w:rsidRDefault="006E6515"/>
        </w:tc>
      </w:tr>
      <w:tr w:rsidR="006E6515" w14:paraId="6DE91DA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57E9" w14:textId="77777777" w:rsidR="006E6515" w:rsidRDefault="007E3117"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1A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Imadło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McPherson proste, wymiary szczęk 10 mm x 0.5 mm bez zamka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E7AD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A2AA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C0056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E65F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7932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2CDD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EC88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F4C90" w14:textId="77777777" w:rsidR="006E6515" w:rsidRDefault="006E6515"/>
        </w:tc>
      </w:tr>
      <w:tr w:rsidR="006E6515" w14:paraId="4F24EF8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2AA38" w14:textId="77777777" w:rsidR="006E6515" w:rsidRDefault="007E3117"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8DC39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Pęseta tkankowa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Bishop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- 1x2 ząbki 0.8mm, 90° zagięta, długość całkowita 85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51AD3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2D942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9331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8CF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316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F2B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7772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3AB07" w14:textId="77777777" w:rsidR="006E6515" w:rsidRDefault="006E6515"/>
        </w:tc>
      </w:tr>
      <w:tr w:rsidR="006E6515" w14:paraId="3C4EFFF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4F809" w14:textId="77777777" w:rsidR="006E6515" w:rsidRDefault="007E3117">
            <w: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C58BE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Barraquer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epilacji rzęs lekko zagięte długość platformy roboczej 6 mm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56B4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279F6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980D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01B6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9EE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9BA17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4EAB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D003E" w14:textId="77777777" w:rsidR="006E6515" w:rsidRDefault="006E6515"/>
        </w:tc>
      </w:tr>
      <w:tr w:rsidR="006E6515" w14:paraId="4993AD72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D450" w14:textId="77777777" w:rsidR="006E6515" w:rsidRDefault="007E3117">
            <w: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6C77F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Nożyczki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Vannas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proste, tępe końce długość ostrzy 5 mm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02315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D58F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D5BF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D189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43B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BB1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F774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171F" w14:textId="77777777" w:rsidR="006E6515" w:rsidRDefault="006E6515"/>
        </w:tc>
      </w:tr>
      <w:tr w:rsidR="006E6515" w14:paraId="7E33A59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CD30" w14:textId="77777777" w:rsidR="006E6515" w:rsidRDefault="007E3117">
            <w: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92BD" w14:textId="77777777" w:rsidR="006E6515" w:rsidRDefault="007E3117"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Kaniula do polerowania torebki soczewki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Kratz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, odgięta końcówka 22G szorstka,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F3081" w14:textId="77777777" w:rsidR="006E6515" w:rsidRDefault="007E3117">
            <w:r>
              <w:lastRenderedPageBreak/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4A88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1C01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3BF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CDFA0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CAD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E85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EAD85" w14:textId="77777777" w:rsidR="006E6515" w:rsidRDefault="006E6515"/>
        </w:tc>
      </w:tr>
      <w:tr w:rsidR="006E6515" w14:paraId="5C791F8D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3E593" w14:textId="77777777" w:rsidR="006E6515" w:rsidRDefault="007E3117">
            <w: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04E7" w14:textId="77777777" w:rsidR="006E6515" w:rsidRDefault="007E3117">
            <w:proofErr w:type="spellStart"/>
            <w:r>
              <w:rPr>
                <w:rFonts w:ascii="Arial" w:hAnsi="Arial" w:cs="Arial"/>
                <w:sz w:val="20"/>
                <w:szCs w:val="20"/>
              </w:rPr>
              <w:t>Odwracadło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 długości części roboczej 11 mm, rozmiar 0, długość całkowita 135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FD38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A050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F42B9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F65A2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ADB0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A05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E3E4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77890" w14:textId="77777777" w:rsidR="006E6515" w:rsidRDefault="006E6515"/>
        </w:tc>
      </w:tr>
      <w:tr w:rsidR="006E6515" w14:paraId="08BA1AD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C4C00" w14:textId="77777777" w:rsidR="006E6515" w:rsidRDefault="007E3117">
            <w:r>
              <w:t>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656E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anatomiczna prosta z platformą 6 mm, do szwów 9.0-11.0, z blokadą,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obrotowa rękojeść o średnicy 8 m</w:t>
            </w:r>
            <w:r>
              <w:rPr>
                <w:rFonts w:ascii="Arial" w:hAnsi="Arial" w:cs="Arial"/>
                <w:sz w:val="20"/>
                <w:szCs w:val="20"/>
              </w:rPr>
              <w:t xml:space="preserve">m, długość całkowita 110 mm </w:t>
            </w:r>
            <w:r>
              <w:rPr>
                <w:rFonts w:ascii="Arial" w:hAnsi="Arial" w:cs="Arial"/>
                <w:sz w:val="20"/>
                <w:szCs w:val="20"/>
              </w:rPr>
              <w:t>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C071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937A1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E48B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78628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8851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478D2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F19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138BB" w14:textId="77777777" w:rsidR="006E6515" w:rsidRDefault="006E6515"/>
        </w:tc>
      </w:tr>
      <w:tr w:rsidR="006E6515" w14:paraId="0B8222CD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4EA85" w14:textId="77777777" w:rsidR="006E6515" w:rsidRDefault="007E3117">
            <w:r>
              <w:t>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5DB8A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Cyrkiel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Castroviejo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 mm, prosty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41433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C4EB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A1D6D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79EF5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A1E54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6A2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690A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9C55" w14:textId="77777777" w:rsidR="006E6515" w:rsidRDefault="006E6515"/>
        </w:tc>
      </w:tr>
      <w:tr w:rsidR="006E6515" w14:paraId="56678EF1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D59C" w14:textId="77777777" w:rsidR="006E6515" w:rsidRDefault="007E3117">
            <w:r>
              <w:t>13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891EB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Pęseta tkankowa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Bishop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1x2 ząbki 0.5 mm zagięte pod kątem 90 stopni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2D2D0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6BB9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8348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42A4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71726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FE47A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CBD5D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97698" w14:textId="77777777" w:rsidR="006E6515" w:rsidRDefault="006E6515"/>
        </w:tc>
      </w:tr>
      <w:tr w:rsidR="006E6515" w14:paraId="64C5E89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9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98C7" w14:textId="77777777" w:rsidR="006E6515" w:rsidRDefault="007E3117">
            <w:pPr>
              <w:jc w:val="right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8F357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43C4" w14:textId="77777777" w:rsidR="006E6515" w:rsidRDefault="007E3117">
            <w:pPr>
              <w:jc w:val="center"/>
            </w:pPr>
            <w: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0BD7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B960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4E1F" w14:textId="77777777" w:rsidR="006E6515" w:rsidRDefault="007E3117">
            <w:pPr>
              <w:jc w:val="center"/>
            </w:pPr>
            <w:r>
              <w:t>X</w:t>
            </w:r>
          </w:p>
        </w:tc>
      </w:tr>
    </w:tbl>
    <w:p w14:paraId="17788D80" w14:textId="77777777" w:rsidR="006E6515" w:rsidRDefault="006E6515">
      <w:pPr>
        <w:pStyle w:val="Standard"/>
        <w:rPr>
          <w:u w:val="single"/>
        </w:rPr>
      </w:pPr>
    </w:p>
    <w:p w14:paraId="06D91429" w14:textId="77777777" w:rsidR="006E6515" w:rsidRDefault="006E6515">
      <w:pPr>
        <w:pStyle w:val="Standard"/>
      </w:pPr>
    </w:p>
    <w:p w14:paraId="50E72643" w14:textId="77777777" w:rsidR="006E6515" w:rsidRDefault="007E3117">
      <w:pPr>
        <w:pStyle w:val="Standard"/>
        <w:rPr>
          <w:u w:val="single"/>
        </w:rPr>
      </w:pPr>
      <w:r>
        <w:rPr>
          <w:u w:val="single"/>
        </w:rPr>
        <w:t>Zestaw nr 3</w:t>
      </w:r>
    </w:p>
    <w:p w14:paraId="4EB3A91D" w14:textId="77777777" w:rsidR="006E6515" w:rsidRDefault="006E6515">
      <w:pPr>
        <w:pStyle w:val="Standard"/>
      </w:pPr>
    </w:p>
    <w:tbl>
      <w:tblPr>
        <w:tblW w:w="15027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4961"/>
        <w:gridCol w:w="851"/>
        <w:gridCol w:w="708"/>
        <w:gridCol w:w="851"/>
        <w:gridCol w:w="1276"/>
        <w:gridCol w:w="1134"/>
        <w:gridCol w:w="1275"/>
        <w:gridCol w:w="1701"/>
        <w:gridCol w:w="1673"/>
      </w:tblGrid>
      <w:tr w:rsidR="006E6515" w14:paraId="3D459B55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9008" w14:textId="77777777" w:rsidR="006E6515" w:rsidRDefault="006E6515">
            <w:pPr>
              <w:rPr>
                <w:b/>
              </w:rPr>
            </w:pPr>
          </w:p>
          <w:p w14:paraId="02815C3A" w14:textId="77777777" w:rsidR="006E6515" w:rsidRDefault="007E311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BBDF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37C9B" w14:textId="77777777" w:rsidR="006E6515" w:rsidRDefault="007E311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Jedn</w:t>
            </w:r>
            <w:proofErr w:type="spellEnd"/>
            <w:r>
              <w:rPr>
                <w:b/>
                <w:bCs/>
              </w:rPr>
              <w:t xml:space="preserve"> miary</w:t>
            </w:r>
          </w:p>
          <w:p w14:paraId="418028EA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745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3DE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jedn. </w:t>
            </w:r>
          </w:p>
          <w:p w14:paraId="7FFE3436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605B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0BB5E7F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C832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Stawka podatku</w:t>
            </w:r>
          </w:p>
          <w:p w14:paraId="395CFB5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C00E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598BA57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6970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5DED8DA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F7DB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53674EC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E6515" w14:paraId="00CCB8FA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D576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DD19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001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7C3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A52D9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909A7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415B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1392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BB30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6C5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6E6515" w14:paraId="34BF40FB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10119" w14:textId="77777777" w:rsidR="006E6515" w:rsidRDefault="007E3117"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3F159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Haczyk tępy 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Maltzman-Fenzl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zagięty, końcówka w kształcie „V” o średnicy 0.15 mm, długość całkowita 120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EE3C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4703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55E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A5989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C0F4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BFE7F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2E4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E8A0" w14:textId="77777777" w:rsidR="006E6515" w:rsidRDefault="006E6515"/>
        </w:tc>
      </w:tr>
      <w:tr w:rsidR="006E6515" w14:paraId="12ED86CA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A498" w14:textId="77777777" w:rsidR="006E6515" w:rsidRDefault="007E3117"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12AA" w14:textId="77777777" w:rsidR="006E6515" w:rsidRDefault="007E3117"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Penseta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krzyżowa </w:t>
            </w: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kapsuloreksji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cięcia rogówkowego, ostra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końcowka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zagięta pod kątem 45 stopni, długość robocza </w:t>
            </w:r>
            <w:r>
              <w:rPr>
                <w:rFonts w:ascii="Arial" w:hAnsi="Arial" w:cs="Arial"/>
                <w:sz w:val="20"/>
                <w:szCs w:val="20"/>
              </w:rPr>
              <w:t xml:space="preserve">11.0mm, dwa znaczniki poprzeczne na 2.5mm i 5.0mm, długość całkowita 115 mm, narzędzie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tytanowe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FED7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66CD7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A2FD2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829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321D7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5DFD0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81CEE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AC5A7" w14:textId="77777777" w:rsidR="006E6515" w:rsidRDefault="006E6515"/>
        </w:tc>
      </w:tr>
      <w:tr w:rsidR="006E6515" w14:paraId="4251F73F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8B52C" w14:textId="77777777" w:rsidR="006E6515" w:rsidRDefault="007E3117"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B1EE5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Hak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Kuglen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oraz manipulator model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push-pull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długość całkowita 125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CFCB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34A1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7BBC9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BE9CF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5713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C5C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C82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BFCE6" w14:textId="77777777" w:rsidR="006E6515" w:rsidRDefault="006E6515"/>
        </w:tc>
      </w:tr>
      <w:tr w:rsidR="006E6515" w14:paraId="28211B50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6F0BF" w14:textId="77777777" w:rsidR="006E6515" w:rsidRDefault="007E3117"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EA675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Kaseta do </w:t>
            </w:r>
            <w:r>
              <w:rPr>
                <w:rFonts w:ascii="Arial" w:hAnsi="Arial" w:cs="Arial"/>
                <w:sz w:val="20"/>
                <w:szCs w:val="20"/>
              </w:rPr>
              <w:t>sterylizacji z mata silikonową wymiary zewnętrzne 38x68x19 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8C87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FEF74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2423C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3AC7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C6C09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95316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54737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C2C0" w14:textId="77777777" w:rsidR="006E6515" w:rsidRDefault="006E6515"/>
        </w:tc>
      </w:tr>
      <w:tr w:rsidR="006E6515" w14:paraId="294F6673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A48E" w14:textId="77777777" w:rsidR="006E6515" w:rsidRDefault="007E3117"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2A2EB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Imadło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McPherson zagięte, wymiary szczęk 10 mm x 0.5 mm bez zamka długość całkowita 110 mm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0E836" w14:textId="77777777" w:rsidR="006E6515" w:rsidRDefault="007E3117">
            <w:r>
              <w:lastRenderedPageBreak/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94D76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D8CCD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F3B5D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51CAC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F40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3D95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65B09" w14:textId="77777777" w:rsidR="006E6515" w:rsidRDefault="006E6515"/>
        </w:tc>
      </w:tr>
      <w:tr w:rsidR="006E6515" w14:paraId="6684BE5E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1F1E" w14:textId="77777777" w:rsidR="006E6515" w:rsidRDefault="007E3117"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8BDD5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Nożyczki </w:t>
            </w:r>
            <w:r>
              <w:rPr>
                <w:rFonts w:ascii="Arial" w:hAnsi="Arial"/>
                <w:sz w:val="20"/>
                <w:szCs w:val="20"/>
              </w:rPr>
              <w:t>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Vannas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proste, tępe końce, </w:t>
            </w:r>
            <w:r>
              <w:rPr>
                <w:rFonts w:ascii="Arial" w:hAnsi="Arial" w:cs="Arial"/>
                <w:sz w:val="20"/>
                <w:szCs w:val="20"/>
              </w:rPr>
              <w:t>długość ostrzy 5 mm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7587E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9185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D7A8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47E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D968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6540E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37EDF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6E611" w14:textId="77777777" w:rsidR="006E6515" w:rsidRDefault="006E6515"/>
        </w:tc>
      </w:tr>
      <w:tr w:rsidR="006E6515" w14:paraId="3945437F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7F73A" w14:textId="77777777" w:rsidR="006E6515" w:rsidRDefault="007E3117">
            <w: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4137C" w14:textId="77777777" w:rsidR="006E6515" w:rsidRDefault="007E3117">
            <w:proofErr w:type="spellStart"/>
            <w:r>
              <w:rPr>
                <w:rFonts w:ascii="Arial" w:hAnsi="Arial" w:cs="Arial"/>
                <w:sz w:val="20"/>
                <w:szCs w:val="20"/>
              </w:rPr>
              <w:t>Retraktor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powiekowy rozmiar 1, długość części roboczej 14 mm, długość całkowita 135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445A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71566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CC8B1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F196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FE5AE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040D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7374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03605" w14:textId="77777777" w:rsidR="006E6515" w:rsidRDefault="006E6515"/>
        </w:tc>
      </w:tr>
      <w:tr w:rsidR="006E6515" w14:paraId="77F8F0A6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2545" w14:textId="77777777" w:rsidR="006E6515" w:rsidRDefault="007E3117">
            <w: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A281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anatomiczna prosta z platformą 6 mm, do </w:t>
            </w:r>
            <w:r>
              <w:rPr>
                <w:rFonts w:ascii="Arial" w:hAnsi="Arial" w:cs="Arial"/>
                <w:sz w:val="20"/>
                <w:szCs w:val="20"/>
              </w:rPr>
              <w:t xml:space="preserve">szwów 9.0-11.0, z blokadą,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obrotowa rękojeść </w:t>
            </w:r>
            <w:r>
              <w:rPr>
                <w:rFonts w:ascii="Arial" w:hAnsi="Arial" w:cs="Arial"/>
                <w:sz w:val="20"/>
                <w:szCs w:val="20"/>
              </w:rPr>
              <w:t>o średnicy 8 mm,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11E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4327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D26C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900E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5009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5924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74E5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6595" w14:textId="77777777" w:rsidR="006E6515" w:rsidRDefault="006E6515"/>
        </w:tc>
      </w:tr>
      <w:tr w:rsidR="006E6515" w14:paraId="60A7302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033F" w14:textId="77777777" w:rsidR="006E6515" w:rsidRDefault="007E3117">
            <w: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53F1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Cyrkiel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Castroviejo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 mm, prosty,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060B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7E08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ECEEC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521A8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8EF7D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876DC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4B7DB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E0F8B" w14:textId="77777777" w:rsidR="006E6515" w:rsidRDefault="006E6515"/>
        </w:tc>
      </w:tr>
      <w:tr w:rsidR="006E6515" w14:paraId="4850658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D850" w14:textId="77777777" w:rsidR="006E6515" w:rsidRDefault="007E3117">
            <w: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1DBF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Bishop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tkankowa 1x 2 ząbki 0.3 mm </w:t>
            </w:r>
            <w:r>
              <w:rPr>
                <w:rFonts w:ascii="Arial" w:hAnsi="Arial" w:cs="Arial"/>
                <w:sz w:val="20"/>
                <w:szCs w:val="20"/>
              </w:rPr>
              <w:t>zagięte pod kątem 90 stopni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1A6D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B31F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78D7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29C02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D2A4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B63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3579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4F0A3" w14:textId="77777777" w:rsidR="006E6515" w:rsidRDefault="006E6515"/>
        </w:tc>
      </w:tr>
      <w:tr w:rsidR="006E6515" w14:paraId="45F3338C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9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8405" w14:textId="77777777" w:rsidR="006E6515" w:rsidRDefault="007E3117">
            <w:pPr>
              <w:jc w:val="right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9273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B2F6D" w14:textId="77777777" w:rsidR="006E6515" w:rsidRDefault="007E3117">
            <w:pPr>
              <w:jc w:val="center"/>
            </w:pPr>
            <w: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46C9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4CD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86479" w14:textId="77777777" w:rsidR="006E6515" w:rsidRDefault="007E3117">
            <w:pPr>
              <w:jc w:val="center"/>
            </w:pPr>
            <w:r>
              <w:t>X</w:t>
            </w:r>
          </w:p>
        </w:tc>
      </w:tr>
    </w:tbl>
    <w:p w14:paraId="1E0D678A" w14:textId="77777777" w:rsidR="006E6515" w:rsidRDefault="006E6515">
      <w:pPr>
        <w:pStyle w:val="Standard"/>
      </w:pPr>
    </w:p>
    <w:p w14:paraId="0349DF45" w14:textId="77777777" w:rsidR="006E6515" w:rsidRDefault="006E6515">
      <w:pPr>
        <w:pStyle w:val="Standard"/>
      </w:pPr>
    </w:p>
    <w:p w14:paraId="44070E24" w14:textId="77777777" w:rsidR="006E6515" w:rsidRDefault="007E3117">
      <w:pPr>
        <w:pStyle w:val="Standard"/>
        <w:rPr>
          <w:u w:val="single"/>
        </w:rPr>
      </w:pPr>
      <w:r>
        <w:rPr>
          <w:u w:val="single"/>
        </w:rPr>
        <w:t>Zestaw nr 4</w:t>
      </w:r>
    </w:p>
    <w:p w14:paraId="5DB65E22" w14:textId="77777777" w:rsidR="006E6515" w:rsidRDefault="006E6515">
      <w:pPr>
        <w:pStyle w:val="Standard"/>
      </w:pPr>
    </w:p>
    <w:tbl>
      <w:tblPr>
        <w:tblW w:w="15027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4961"/>
        <w:gridCol w:w="851"/>
        <w:gridCol w:w="708"/>
        <w:gridCol w:w="851"/>
        <w:gridCol w:w="1276"/>
        <w:gridCol w:w="1134"/>
        <w:gridCol w:w="1275"/>
        <w:gridCol w:w="1701"/>
        <w:gridCol w:w="1673"/>
      </w:tblGrid>
      <w:tr w:rsidR="006E6515" w14:paraId="1E4C3889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63424" w14:textId="77777777" w:rsidR="006E6515" w:rsidRDefault="006E6515">
            <w:pPr>
              <w:rPr>
                <w:b/>
              </w:rPr>
            </w:pPr>
          </w:p>
          <w:p w14:paraId="784B113B" w14:textId="77777777" w:rsidR="006E6515" w:rsidRDefault="007E3117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1019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5D857" w14:textId="77777777" w:rsidR="006E6515" w:rsidRDefault="007E311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Jedn</w:t>
            </w:r>
            <w:proofErr w:type="spellEnd"/>
            <w:r>
              <w:rPr>
                <w:b/>
                <w:bCs/>
              </w:rPr>
              <w:t xml:space="preserve"> miary</w:t>
            </w:r>
          </w:p>
          <w:p w14:paraId="24495228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862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38F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jedn. </w:t>
            </w:r>
          </w:p>
          <w:p w14:paraId="790C3BAE" w14:textId="77777777" w:rsidR="006E6515" w:rsidRDefault="006E651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830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5C60ED3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9631A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Stawka podatku</w:t>
            </w:r>
          </w:p>
          <w:p w14:paraId="04DB833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786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01CB77C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28D0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1B309D8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955D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2AC9E468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E6515" w14:paraId="0C1E592D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8F92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DCFE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D67C5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2D9C4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0EF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0C1E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A933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DC3F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94B1C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32C11" w14:textId="77777777" w:rsidR="006E6515" w:rsidRDefault="007E311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6E6515" w14:paraId="0F7B4DC2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FD464" w14:textId="77777777" w:rsidR="006E6515" w:rsidRDefault="007E3117">
            <w: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A6EB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Haczyk tępy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Maltzman-Fenzl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zagięty, końcówka w kształcie „V” o średnicy 0.15 mm, długość całkowita 120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4DC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EC16D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F440C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244D8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7ED0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2313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8CD0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B33F" w14:textId="77777777" w:rsidR="006E6515" w:rsidRDefault="006E6515"/>
        </w:tc>
      </w:tr>
      <w:tr w:rsidR="006E6515" w14:paraId="63B7BB6B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C51A" w14:textId="77777777" w:rsidR="006E6515" w:rsidRDefault="007E3117"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1DB5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Kaseta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do </w:t>
            </w:r>
            <w:r>
              <w:rPr>
                <w:rFonts w:ascii="Arial" w:hAnsi="Arial" w:cs="Arial"/>
                <w:sz w:val="20"/>
                <w:szCs w:val="20"/>
              </w:rPr>
              <w:t>sterylizacji z mata silikonową wymiary zewnętrzne 38x68x19 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897C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746FF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5C29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5B3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77ABD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C871E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8574D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F0CD" w14:textId="77777777" w:rsidR="006E6515" w:rsidRDefault="006E6515"/>
        </w:tc>
      </w:tr>
      <w:tr w:rsidR="006E6515" w14:paraId="74786AAC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D4A3" w14:textId="77777777" w:rsidR="006E6515" w:rsidRDefault="007E3117"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31FBF" w14:textId="77777777" w:rsidR="006E6515" w:rsidRDefault="007E3117">
            <w:pPr>
              <w:pStyle w:val="TableContents"/>
            </w:pPr>
            <w:r>
              <w:rPr>
                <w:rFonts w:ascii="Arial" w:hAnsi="Arial" w:cs="Arial"/>
                <w:sz w:val="20"/>
                <w:szCs w:val="20"/>
              </w:rPr>
              <w:t xml:space="preserve">Imadło 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McPherson zagięte szczęki o wymiarach 10 mm x 0.5 mm, bez zamka długość całkowita 100 mm narzędzie stalowe</w:t>
            </w:r>
          </w:p>
          <w:p w14:paraId="1115B483" w14:textId="77777777" w:rsidR="006E6515" w:rsidRDefault="006E6515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BC11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D8DAC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F3D9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A91E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FC33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0A3E4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C414A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1773F" w14:textId="77777777" w:rsidR="006E6515" w:rsidRDefault="006E6515"/>
        </w:tc>
      </w:tr>
      <w:tr w:rsidR="006E6515" w14:paraId="05354D2F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50EE" w14:textId="77777777" w:rsidR="006E6515" w:rsidRDefault="007E3117"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A8B76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Nożyczki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Vannas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proste, tępe </w:t>
            </w:r>
            <w:r>
              <w:rPr>
                <w:rFonts w:ascii="Arial" w:hAnsi="Arial" w:cs="Arial"/>
                <w:sz w:val="20"/>
                <w:szCs w:val="20"/>
              </w:rPr>
              <w:t>końce długość ostrzy 5 mm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4EEE9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073B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8512E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1706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F555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818B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65C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14B6" w14:textId="77777777" w:rsidR="006E6515" w:rsidRDefault="006E6515"/>
        </w:tc>
      </w:tr>
      <w:tr w:rsidR="006E6515" w14:paraId="48681A20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EA6FD" w14:textId="77777777" w:rsidR="006E6515" w:rsidRDefault="007E3117">
            <w:r>
              <w:lastRenderedPageBreak/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92A7A" w14:textId="77777777" w:rsidR="006E6515" w:rsidRDefault="007E3117">
            <w:proofErr w:type="spellStart"/>
            <w:r>
              <w:rPr>
                <w:rFonts w:ascii="Arial" w:hAnsi="Arial" w:cs="Arial"/>
                <w:sz w:val="20"/>
                <w:szCs w:val="20"/>
              </w:rPr>
              <w:t>Retraktor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powiekowy rozmiar 1, długość części roboczej 14 mm, długość całkowita 135 mm,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59B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2BC8A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7F744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AC5F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2629F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E4AC0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66B30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D633" w14:textId="77777777" w:rsidR="006E6515" w:rsidRDefault="006E6515"/>
        </w:tc>
      </w:tr>
      <w:tr w:rsidR="006E6515" w14:paraId="4E8A0D75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0EEC" w14:textId="77777777" w:rsidR="006E6515" w:rsidRDefault="007E3117"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50A6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 xml:space="preserve">Pęseta anatomiczna prosta z platformą 6 mm, do </w:t>
            </w:r>
            <w:r>
              <w:rPr>
                <w:rFonts w:ascii="Arial" w:hAnsi="Arial" w:cs="Arial"/>
                <w:sz w:val="20"/>
                <w:szCs w:val="20"/>
              </w:rPr>
              <w:t xml:space="preserve">szwów 9.0-11.0, z blokadą,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obrotowa rękojeś</w:t>
            </w:r>
            <w:r>
              <w:rPr>
                <w:rFonts w:ascii="Arial" w:hAnsi="Arial" w:cs="Arial"/>
                <w:sz w:val="20"/>
                <w:szCs w:val="20"/>
              </w:rPr>
              <w:t>ć o średnicy 8 mm, długość całkowita 110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EACC5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F1CF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6FF0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0694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F450B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8726A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27EC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534B" w14:textId="77777777" w:rsidR="006E6515" w:rsidRDefault="006E6515"/>
        </w:tc>
      </w:tr>
      <w:tr w:rsidR="006E6515" w14:paraId="422CEA8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31799" w14:textId="77777777" w:rsidR="006E6515" w:rsidRDefault="007E3117">
            <w: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D171B" w14:textId="77777777" w:rsidR="006E6515" w:rsidRDefault="007E3117">
            <w:r>
              <w:rPr>
                <w:rFonts w:ascii="Arial" w:hAnsi="Arial" w:cs="Arial"/>
                <w:sz w:val="20"/>
                <w:szCs w:val="20"/>
              </w:rPr>
              <w:t>Pęseta tkankowa</w:t>
            </w:r>
            <w:r>
              <w:rPr>
                <w:rFonts w:ascii="Arial" w:hAnsi="Arial"/>
                <w:sz w:val="20"/>
                <w:szCs w:val="20"/>
              </w:rPr>
              <w:t xml:space="preserve"> typu</w:t>
            </w:r>
            <w:r>
              <w:rPr>
                <w:rFonts w:ascii="Arial" w:hAnsi="Arial" w:cs="Arial"/>
                <w:sz w:val="20"/>
                <w:szCs w:val="20"/>
              </w:rPr>
              <w:t xml:space="preserve">  Bishop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Harmon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1x2 ząbki 0.5 mm zagięte pod kątem 90 stopni długość całkowita 85 mm narzędzie stalowe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C4E6F" w14:textId="77777777" w:rsidR="006E6515" w:rsidRDefault="007E3117">
            <w:r>
              <w:t>szt.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9DA2E" w14:textId="77777777" w:rsidR="006E6515" w:rsidRDefault="007E3117"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F917" w14:textId="77777777" w:rsidR="006E6515" w:rsidRDefault="006E651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7D439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8BFD" w14:textId="77777777" w:rsidR="006E6515" w:rsidRDefault="006E6515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375C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0A514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D63F" w14:textId="77777777" w:rsidR="006E6515" w:rsidRDefault="006E6515"/>
        </w:tc>
      </w:tr>
      <w:tr w:rsidR="006E6515" w14:paraId="2AA612A8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9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2D5C" w14:textId="77777777" w:rsidR="006E6515" w:rsidRDefault="007E3117">
            <w:pPr>
              <w:jc w:val="right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06FA" w14:textId="77777777" w:rsidR="006E6515" w:rsidRDefault="006E651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B7586" w14:textId="77777777" w:rsidR="006E6515" w:rsidRDefault="007E3117">
            <w:pPr>
              <w:jc w:val="center"/>
            </w:pPr>
            <w: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3AD8" w14:textId="77777777" w:rsidR="006E6515" w:rsidRDefault="006E651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64DE7" w14:textId="77777777" w:rsidR="006E6515" w:rsidRDefault="006E6515"/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7842A" w14:textId="77777777" w:rsidR="006E6515" w:rsidRDefault="007E3117">
            <w:pPr>
              <w:jc w:val="center"/>
            </w:pPr>
            <w:r>
              <w:t>X</w:t>
            </w:r>
          </w:p>
        </w:tc>
      </w:tr>
    </w:tbl>
    <w:p w14:paraId="402670E0" w14:textId="77777777" w:rsidR="006E6515" w:rsidRDefault="006E6515">
      <w:pPr>
        <w:pStyle w:val="Standard"/>
      </w:pPr>
    </w:p>
    <w:p w14:paraId="1DC523E8" w14:textId="77777777" w:rsidR="006E6515" w:rsidRDefault="007E3117">
      <w:pPr>
        <w:pStyle w:val="Standard"/>
        <w:rPr>
          <w:rFonts w:ascii="Garamond" w:hAnsi="Garamond" w:cs="Garamond"/>
          <w:b/>
          <w:bCs/>
          <w:u w:val="single"/>
        </w:rPr>
      </w:pPr>
      <w:r>
        <w:rPr>
          <w:rFonts w:ascii="Garamond" w:hAnsi="Garamond" w:cs="Garamond"/>
          <w:b/>
          <w:bCs/>
          <w:u w:val="single"/>
        </w:rPr>
        <w:t>Warunki szczegółowe do Zadania nr 2:</w:t>
      </w:r>
    </w:p>
    <w:p w14:paraId="2EFF4FA7" w14:textId="77777777" w:rsidR="006E6515" w:rsidRDefault="006E6515">
      <w:pPr>
        <w:pStyle w:val="Standard"/>
        <w:rPr>
          <w:rFonts w:ascii="Garamond" w:hAnsi="Garamond" w:cs="Garamond"/>
          <w:bCs/>
        </w:rPr>
      </w:pPr>
    </w:p>
    <w:p w14:paraId="139F8161" w14:textId="77777777" w:rsidR="006E6515" w:rsidRDefault="007E3117">
      <w:pPr>
        <w:pStyle w:val="Standard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 xml:space="preserve">1. Zamawiający wymaga, aby zaoferowany przedmiot zamówienia był wyprodukowany w 2021/2022 roku, fabrycznie nowy, nieuszkodzony, nieregenerowany, nie będący uprzednio przedmiotem ekspozycji i </w:t>
      </w:r>
      <w:r>
        <w:rPr>
          <w:rFonts w:ascii="Garamond" w:hAnsi="Garamond" w:cs="Garamond"/>
          <w:bCs/>
        </w:rPr>
        <w:t>wystaw, kompletny i gotowy do użycia, nie wymagający procedur przygotowania przez użytkownika, hartowany próżniowo, odporny na korozję, poddany przez producenta wstępnej pasywacji.</w:t>
      </w:r>
    </w:p>
    <w:p w14:paraId="69331331" w14:textId="77777777" w:rsidR="006E6515" w:rsidRDefault="007E3117">
      <w:pPr>
        <w:pStyle w:val="Standard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>2. Narzędzia mają posiadać powierzchnię: matowaną, równą, gładką, pozbawion</w:t>
      </w:r>
      <w:r>
        <w:rPr>
          <w:rFonts w:ascii="Garamond" w:hAnsi="Garamond" w:cs="Garamond"/>
          <w:bCs/>
        </w:rPr>
        <w:t>ą zadziorów, pozbawioną porów, pozbawioną pęknięć, pozbawioną wyżłobień. Narzędzia muszą być łączone za pomocą śrubki lub nitu, odpowiednio zabezpieczone przed przypadkowym odkręceniem lub wypadnięciem.</w:t>
      </w:r>
    </w:p>
    <w:p w14:paraId="67743E67" w14:textId="77777777" w:rsidR="006E6515" w:rsidRDefault="007E3117">
      <w:pPr>
        <w:pStyle w:val="Standard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 xml:space="preserve">3. Narzędzia mają być wykonane ze stali narzędziowej </w:t>
      </w:r>
      <w:r>
        <w:rPr>
          <w:rFonts w:ascii="Garamond" w:hAnsi="Garamond" w:cs="Garamond"/>
          <w:bCs/>
        </w:rPr>
        <w:t>szlachetnej, spełniającej wymagania normy: PN-EN 10088-3, PN-EN ISO 7153-1, EN ISO 13485:2016, DIN 58298-2010, ISO 13402, DIN 10088-3,</w:t>
      </w:r>
    </w:p>
    <w:p w14:paraId="718ADC11" w14:textId="77777777" w:rsidR="006E6515" w:rsidRDefault="007E3117">
      <w:pPr>
        <w:pStyle w:val="Standard"/>
        <w:jc w:val="both"/>
      </w:pPr>
      <w:r>
        <w:rPr>
          <w:rFonts w:ascii="Garamond" w:hAnsi="Garamond" w:cs="Garamond"/>
          <w:bCs/>
        </w:rPr>
        <w:t>4. Zamawiający wymaga aby narzędzia nie ulegały uszkodzeniu: podczas sterylizacji parowej w temperaturze 134</w:t>
      </w:r>
      <w:r>
        <w:rPr>
          <w:rFonts w:ascii="Source Code Pro Black" w:hAnsi="Source Code Pro Black" w:cs="Garamond"/>
          <w:bCs/>
        </w:rPr>
        <w:t>°</w:t>
      </w:r>
      <w:r>
        <w:rPr>
          <w:rFonts w:ascii="Garamond" w:hAnsi="Garamond" w:cs="Garamond"/>
          <w:bCs/>
        </w:rPr>
        <w:t xml:space="preserve">C  i </w:t>
      </w:r>
      <w:r>
        <w:rPr>
          <w:rFonts w:ascii="Garamond" w:hAnsi="Garamond" w:cs="Garamond"/>
          <w:bCs/>
        </w:rPr>
        <w:t>dezynfekcji maszynowej w myjniach – dezynfektorach o konstrukcji zgodnej z PN-EN 15883 oraz w roztworach preparatów dezynfekcyjnych dopuszczonych do obrotu na terenie UE.</w:t>
      </w:r>
    </w:p>
    <w:p w14:paraId="77297288" w14:textId="77777777" w:rsidR="006E6515" w:rsidRDefault="007E3117">
      <w:pPr>
        <w:pStyle w:val="Standard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>5. Zamawiający wymaga dodatkowo oznakowania na narzędziach oprócz oznakowania wytwórc</w:t>
      </w:r>
      <w:r>
        <w:rPr>
          <w:rFonts w:ascii="Garamond" w:hAnsi="Garamond" w:cs="Garamond"/>
          <w:bCs/>
        </w:rPr>
        <w:t>y: kodem w systemie DATA MATRIX naniesionym techniką laserową bądź udarową, kod DATA MATRIX.</w:t>
      </w:r>
    </w:p>
    <w:p w14:paraId="0C1BBD13" w14:textId="77777777" w:rsidR="006E6515" w:rsidRDefault="007E3117">
      <w:pPr>
        <w:pStyle w:val="Standard"/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  <w:bCs/>
        </w:rPr>
        <w:t>6. Wykonawca zobowiązany jest do dostarczenia katalogów, folderów jednoznacznie potwierdzających parametry oferowanego asortymentu – do oferty.</w:t>
      </w:r>
    </w:p>
    <w:p w14:paraId="1F314A83" w14:textId="77777777" w:rsidR="006E6515" w:rsidRDefault="006E6515">
      <w:pPr>
        <w:pStyle w:val="Standard"/>
      </w:pPr>
    </w:p>
    <w:p w14:paraId="41043771" w14:textId="77777777" w:rsidR="006E6515" w:rsidRDefault="006E6515">
      <w:pPr>
        <w:pStyle w:val="Standard"/>
      </w:pPr>
    </w:p>
    <w:p w14:paraId="59CFB833" w14:textId="77777777" w:rsidR="006E6515" w:rsidRDefault="006E6515">
      <w:pPr>
        <w:pStyle w:val="Standard"/>
      </w:pPr>
    </w:p>
    <w:p w14:paraId="10DA67AE" w14:textId="77777777" w:rsidR="006E6515" w:rsidRDefault="006E6515"/>
    <w:p w14:paraId="25C827F3" w14:textId="77777777" w:rsidR="006E6515" w:rsidRDefault="007E3117">
      <w:r>
        <w:t xml:space="preserve">………………….. dnia </w:t>
      </w:r>
      <w:r>
        <w:t>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…………………………………………..</w:t>
      </w:r>
    </w:p>
    <w:p w14:paraId="0AB14F6D" w14:textId="77777777" w:rsidR="006E6515" w:rsidRDefault="007E3117">
      <w:pPr>
        <w:ind w:left="720"/>
      </w:pP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podpis</w:t>
      </w:r>
    </w:p>
    <w:p w14:paraId="4F40BA46" w14:textId="77777777" w:rsidR="006E6515" w:rsidRDefault="006E6515">
      <w:pPr>
        <w:pStyle w:val="Standard"/>
      </w:pPr>
    </w:p>
    <w:sectPr w:rsidR="006E6515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4FCFE" w14:textId="77777777" w:rsidR="00000000" w:rsidRDefault="007E3117">
      <w:r>
        <w:separator/>
      </w:r>
    </w:p>
  </w:endnote>
  <w:endnote w:type="continuationSeparator" w:id="0">
    <w:p w14:paraId="199358F0" w14:textId="77777777" w:rsidR="00000000" w:rsidRDefault="007E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Code Pro Black">
    <w:charset w:val="00"/>
    <w:family w:val="modern"/>
    <w:pitch w:val="fixed"/>
    <w:sig w:usb0="200002F7" w:usb1="020038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6F9AF" w14:textId="77777777" w:rsidR="00000000" w:rsidRDefault="007E3117">
      <w:r>
        <w:separator/>
      </w:r>
    </w:p>
  </w:footnote>
  <w:footnote w:type="continuationSeparator" w:id="0">
    <w:p w14:paraId="0DE13B1C" w14:textId="77777777" w:rsidR="00000000" w:rsidRDefault="007E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9567D"/>
    <w:multiLevelType w:val="multilevel"/>
    <w:tmpl w:val="68A297F6"/>
    <w:styleLink w:val="WWNum1a"/>
    <w:lvl w:ilvl="0">
      <w:start w:val="1"/>
      <w:numFmt w:val="decimal"/>
      <w:lvlText w:val="%1)"/>
      <w:lvlJc w:val="left"/>
    </w:lvl>
    <w:lvl w:ilvl="1">
      <w:start w:val="1"/>
      <w:numFmt w:val="lowerLetter"/>
      <w:lvlText w:val="%1.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3D39662A"/>
    <w:multiLevelType w:val="multilevel"/>
    <w:tmpl w:val="2EDE569E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1.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46403D33"/>
    <w:multiLevelType w:val="multilevel"/>
    <w:tmpl w:val="30102DA2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15E37B2"/>
    <w:multiLevelType w:val="multilevel"/>
    <w:tmpl w:val="CC02F192"/>
    <w:styleLink w:val="WWNum3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6B3513F3"/>
    <w:multiLevelType w:val="multilevel"/>
    <w:tmpl w:val="F2CE9218"/>
    <w:styleLink w:val="WWNum2"/>
    <w:lvl w:ilvl="0">
      <w:start w:val="1"/>
      <w:numFmt w:val="decimal"/>
      <w:lvlText w:val="%1)"/>
      <w:lvlJc w:val="left"/>
    </w:lvl>
    <w:lvl w:ilvl="1">
      <w:start w:val="1"/>
      <w:numFmt w:val="lowerLetter"/>
      <w:lvlText w:val="%1.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6B43401B"/>
    <w:multiLevelType w:val="multilevel"/>
    <w:tmpl w:val="FCACD690"/>
    <w:styleLink w:val="WWNum1aa"/>
    <w:lvl w:ilvl="0">
      <w:start w:val="1"/>
      <w:numFmt w:val="none"/>
      <w:suff w:val="nothing"/>
      <w:lvlText w:val="%1"/>
      <w:lvlJc w:val="left"/>
      <w:pPr>
        <w:ind w:left="2160" w:firstLine="0"/>
      </w:pPr>
    </w:lvl>
    <w:lvl w:ilvl="1">
      <w:start w:val="1"/>
      <w:numFmt w:val="none"/>
      <w:suff w:val="nothing"/>
      <w:lvlText w:val="%2"/>
      <w:lvlJc w:val="left"/>
      <w:pPr>
        <w:ind w:left="2160" w:firstLine="0"/>
      </w:pPr>
    </w:lvl>
    <w:lvl w:ilvl="2">
      <w:start w:val="1"/>
      <w:numFmt w:val="none"/>
      <w:suff w:val="nothing"/>
      <w:lvlText w:val="%3"/>
      <w:lvlJc w:val="left"/>
      <w:pPr>
        <w:ind w:left="2160" w:firstLine="0"/>
      </w:pPr>
    </w:lvl>
    <w:lvl w:ilvl="3">
      <w:start w:val="1"/>
      <w:numFmt w:val="none"/>
      <w:suff w:val="nothing"/>
      <w:lvlText w:val="%4"/>
      <w:lvlJc w:val="left"/>
      <w:pPr>
        <w:ind w:left="2160" w:firstLine="0"/>
      </w:pPr>
    </w:lvl>
    <w:lvl w:ilvl="4">
      <w:start w:val="1"/>
      <w:numFmt w:val="none"/>
      <w:suff w:val="nothing"/>
      <w:lvlText w:val="%5"/>
      <w:lvlJc w:val="left"/>
      <w:pPr>
        <w:ind w:left="2160" w:firstLine="0"/>
      </w:pPr>
    </w:lvl>
    <w:lvl w:ilvl="5">
      <w:start w:val="1"/>
      <w:numFmt w:val="none"/>
      <w:suff w:val="nothing"/>
      <w:lvlText w:val="%6"/>
      <w:lvlJc w:val="left"/>
      <w:pPr>
        <w:ind w:left="2160" w:firstLine="0"/>
      </w:pPr>
    </w:lvl>
    <w:lvl w:ilvl="6">
      <w:start w:val="1"/>
      <w:numFmt w:val="none"/>
      <w:suff w:val="nothing"/>
      <w:lvlText w:val="%7"/>
      <w:lvlJc w:val="left"/>
      <w:pPr>
        <w:ind w:left="2160" w:firstLine="0"/>
      </w:pPr>
    </w:lvl>
    <w:lvl w:ilvl="7">
      <w:start w:val="1"/>
      <w:numFmt w:val="none"/>
      <w:suff w:val="nothing"/>
      <w:lvlText w:val="%8"/>
      <w:lvlJc w:val="left"/>
      <w:pPr>
        <w:ind w:left="2160" w:firstLine="0"/>
      </w:pPr>
    </w:lvl>
    <w:lvl w:ilvl="8">
      <w:start w:val="1"/>
      <w:numFmt w:val="none"/>
      <w:suff w:val="nothing"/>
      <w:lvlText w:val="%9"/>
      <w:lvlJc w:val="left"/>
      <w:pPr>
        <w:ind w:left="2160" w:firstLine="0"/>
      </w:pPr>
    </w:lvl>
  </w:abstractNum>
  <w:abstractNum w:abstractNumId="6" w15:restartNumberingAfterBreak="0">
    <w:nsid w:val="706D4624"/>
    <w:multiLevelType w:val="multilevel"/>
    <w:tmpl w:val="3B98A518"/>
    <w:styleLink w:val="WWNum2a"/>
    <w:lvl w:ilvl="0">
      <w:start w:val="1"/>
      <w:numFmt w:val="decimal"/>
      <w:lvlText w:val="%1)"/>
      <w:lvlJc w:val="left"/>
    </w:lvl>
    <w:lvl w:ilvl="1">
      <w:start w:val="1"/>
      <w:numFmt w:val="lowerLetter"/>
      <w:lvlText w:val="%1.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513418968">
    <w:abstractNumId w:val="1"/>
  </w:num>
  <w:num w:numId="2" w16cid:durableId="569776911">
    <w:abstractNumId w:val="4"/>
  </w:num>
  <w:num w:numId="3" w16cid:durableId="2092845074">
    <w:abstractNumId w:val="2"/>
  </w:num>
  <w:num w:numId="4" w16cid:durableId="820585329">
    <w:abstractNumId w:val="0"/>
  </w:num>
  <w:num w:numId="5" w16cid:durableId="436482716">
    <w:abstractNumId w:val="6"/>
  </w:num>
  <w:num w:numId="6" w16cid:durableId="426271502">
    <w:abstractNumId w:val="3"/>
  </w:num>
  <w:num w:numId="7" w16cid:durableId="17085981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6515"/>
    <w:rsid w:val="006E6515"/>
    <w:rsid w:val="007E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6F347"/>
  <w15:docId w15:val="{4A9563D4-98D9-4D20-B0B9-E4510D99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kapitzlist">
    <w:name w:val="List Paragraph"/>
    <w:pPr>
      <w:suppressAutoHyphens/>
      <w:ind w:left="720"/>
    </w:pPr>
  </w:style>
  <w:style w:type="paragraph" w:customStyle="1" w:styleId="footnotedescription">
    <w:name w:val="footnote description"/>
    <w:pPr>
      <w:widowControl/>
      <w:suppressAutoHyphens/>
      <w:spacing w:line="247" w:lineRule="auto"/>
      <w:ind w:left="257"/>
    </w:pPr>
    <w:rPr>
      <w:rFonts w:ascii="Calibri" w:eastAsia="Calibri" w:hAnsi="Calibri" w:cs="Calibri"/>
      <w:kern w:val="0"/>
      <w:lang w:eastAsia="pl-PL" w:bidi="ar-SA"/>
    </w:rPr>
  </w:style>
  <w:style w:type="paragraph" w:customStyle="1" w:styleId="Default">
    <w:name w:val="Default"/>
    <w:pPr>
      <w:widowControl/>
      <w:suppressAutoHyphens/>
    </w:pPr>
    <w:rPr>
      <w:rFonts w:ascii="Calibri" w:eastAsia="Times New Roman" w:hAnsi="Calibri" w:cs="Calibri"/>
      <w:kern w:val="0"/>
      <w:lang w:eastAsia="en-US" w:bidi="ar-SA"/>
    </w:rPr>
  </w:style>
  <w:style w:type="paragraph" w:styleId="Tekstdymka">
    <w:name w:val="Balloon Text"/>
    <w:pPr>
      <w:suppressAutoHyphens/>
    </w:pPr>
    <w:rPr>
      <w:rFonts w:ascii="Segoe UI" w:hAnsi="Segoe UI" w:cs="Segoe UI"/>
      <w:sz w:val="18"/>
      <w:szCs w:val="18"/>
    </w:rPr>
  </w:style>
  <w:style w:type="paragraph" w:styleId="Zwykytekst">
    <w:name w:val="Plain Text"/>
    <w:pPr>
      <w:suppressAutoHyphens/>
    </w:pPr>
    <w:rPr>
      <w:rFonts w:ascii="Courier New" w:hAnsi="Courier New"/>
      <w:sz w:val="20"/>
      <w:szCs w:val="20"/>
    </w:rPr>
  </w:style>
  <w:style w:type="paragraph" w:styleId="Poprawka">
    <w:name w:val="Revision"/>
    <w:pPr>
      <w:widowControl/>
      <w:suppressAutoHyphens/>
    </w:pPr>
    <w:rPr>
      <w:rFonts w:ascii="Times New Roman" w:eastAsia="Times New Roman" w:hAnsi="Times New Roman" w:cs="Times New Roman"/>
      <w:kern w:val="0"/>
      <w:sz w:val="22"/>
      <w:szCs w:val="22"/>
      <w:lang w:eastAsia="pl-PL" w:bidi="ar-SA"/>
    </w:rPr>
  </w:style>
  <w:style w:type="paragraph" w:styleId="Tekstkomentarza">
    <w:name w:val="annotation text"/>
    <w:pPr>
      <w:suppressAutoHyphens/>
    </w:pPr>
    <w:rPr>
      <w:sz w:val="20"/>
      <w:szCs w:val="20"/>
    </w:rPr>
  </w:style>
  <w:style w:type="paragraph" w:styleId="Tematkomentarza">
    <w:name w:val="annotation subject"/>
    <w:pPr>
      <w:suppressAutoHyphens/>
    </w:pPr>
    <w:rPr>
      <w:b/>
      <w:bCs/>
      <w:sz w:val="20"/>
      <w:szCs w:val="20"/>
    </w:rPr>
  </w:style>
  <w:style w:type="paragraph" w:styleId="NormalnyWeb">
    <w:name w:val="Normal (Web)"/>
    <w:pPr>
      <w:suppressAutoHyphens/>
      <w:spacing w:before="100" w:after="100"/>
    </w:pPr>
  </w:style>
  <w:style w:type="paragraph" w:customStyle="1" w:styleId="Textbodyuser">
    <w:name w:val="Text body (user)"/>
    <w:pPr>
      <w:suppressAutoHyphens/>
      <w:spacing w:after="140" w:line="276" w:lineRule="auto"/>
    </w:pPr>
  </w:style>
  <w:style w:type="paragraph" w:customStyle="1" w:styleId="Standarduser">
    <w:name w:val="Standard (user)"/>
    <w:pPr>
      <w:suppressAutoHyphens/>
    </w:pPr>
  </w:style>
  <w:style w:type="paragraph" w:customStyle="1" w:styleId="Heading">
    <w:name w:val="Heading"/>
    <w:basedOn w:val="Standard"/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TableContents">
    <w:name w:val="Table Contents"/>
    <w:basedOn w:val="Standard"/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1Znak">
    <w:name w:val="Nagłówek 1 Znak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rPr>
      <w:rFonts w:ascii="Calibri" w:eastAsia="Calibri" w:hAnsi="Calibri" w:cs="Calibri"/>
      <w:color w:val="000000"/>
      <w:position w:val="0"/>
      <w:sz w:val="20"/>
      <w:vertAlign w:val="superscript"/>
    </w:rPr>
  </w:style>
  <w:style w:type="character" w:customStyle="1" w:styleId="TekstprzypisudolnegoZnak">
    <w:name w:val="Tekst przypisu dolnego Znak"/>
    <w:rPr>
      <w:rFonts w:eastAsia="Times New Roman" w:cs="Times New Roman"/>
      <w:sz w:val="20"/>
      <w:szCs w:val="20"/>
    </w:rPr>
  </w:style>
  <w:style w:type="character" w:customStyle="1" w:styleId="FootnoteCharacters">
    <w:name w:val="Footnote Characters"/>
    <w:rPr>
      <w:rFonts w:cs="Times New Roman"/>
      <w:position w:val="0"/>
      <w:vertAlign w:val="superscript"/>
    </w:rPr>
  </w:style>
  <w:style w:type="character" w:customStyle="1" w:styleId="TekstdymkaZnak">
    <w:name w:val="Tekst dymka Znak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rPr>
      <w:rFonts w:ascii="Courier New" w:eastAsia="Times New Roman" w:hAnsi="Courier New" w:cs="Courier New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color w:val="000000"/>
      <w:sz w:val="22"/>
      <w:szCs w:val="22"/>
    </w:rPr>
  </w:style>
  <w:style w:type="character" w:customStyle="1" w:styleId="StopkaZnak">
    <w:name w:val="Stopka Znak"/>
    <w:rPr>
      <w:rFonts w:ascii="Times New Roman" w:eastAsia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color w:val="000000"/>
    </w:rPr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Garamond" w:eastAsia="Garamond" w:hAnsi="Garamond" w:cs="Garamond"/>
      <w:sz w:val="20"/>
      <w:szCs w:val="20"/>
    </w:rPr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3z0">
    <w:name w:val="WW8Num3z0"/>
    <w:rPr>
      <w:rFonts w:ascii="Garamond" w:eastAsia="Garamond" w:hAnsi="Garamond" w:cs="Garamond"/>
      <w:sz w:val="20"/>
      <w:szCs w:val="2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1a">
    <w:name w:val="WWNum1a"/>
    <w:basedOn w:val="Bezlisty"/>
    <w:pPr>
      <w:numPr>
        <w:numId w:val="4"/>
      </w:numPr>
    </w:pPr>
  </w:style>
  <w:style w:type="numbering" w:customStyle="1" w:styleId="WWNum2a">
    <w:name w:val="WWNum2a"/>
    <w:basedOn w:val="Bezlisty"/>
    <w:pPr>
      <w:numPr>
        <w:numId w:val="5"/>
      </w:numPr>
    </w:pPr>
  </w:style>
  <w:style w:type="numbering" w:customStyle="1" w:styleId="WWNum3a">
    <w:name w:val="WWNum3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1872</Words>
  <Characters>11236</Characters>
  <Application>Microsoft Office Word</Application>
  <DocSecurity>0</DocSecurity>
  <Lines>93</Lines>
  <Paragraphs>26</Paragraphs>
  <ScaleCrop>false</ScaleCrop>
  <Company/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Mińska</dc:creator>
  <cp:lastModifiedBy>Szpital Wojewódzki w Poznaniu</cp:lastModifiedBy>
  <cp:revision>2</cp:revision>
  <dcterms:created xsi:type="dcterms:W3CDTF">2022-08-31T11:08:00Z</dcterms:created>
  <dcterms:modified xsi:type="dcterms:W3CDTF">2022-08-31T11:08:00Z</dcterms:modified>
</cp:coreProperties>
</file>