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EA159" w14:textId="77777777" w:rsidR="00A02E94" w:rsidRDefault="007C6D14" w:rsidP="00C56E02">
      <w:pPr>
        <w:jc w:val="right"/>
        <w:rPr>
          <w:rFonts w:ascii="Arial" w:hAnsi="Arial" w:cs="Arial"/>
        </w:rPr>
      </w:pPr>
      <w:bookmarkStart w:id="0" w:name="_Hlk53520193"/>
      <w:r w:rsidRPr="007C6D14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7C6D14">
        <w:rPr>
          <w:rFonts w:ascii="Arial" w:hAnsi="Arial" w:cs="Arial"/>
        </w:rPr>
        <w:t>2022-09-01</w:t>
      </w:r>
    </w:p>
    <w:p w14:paraId="68610140" w14:textId="77777777" w:rsidR="007C6D14" w:rsidRPr="007C6D14" w:rsidRDefault="007C6D14" w:rsidP="00C56E02">
      <w:pPr>
        <w:rPr>
          <w:rFonts w:ascii="Arial" w:hAnsi="Arial" w:cs="Arial"/>
          <w:b/>
          <w:bCs/>
        </w:rPr>
      </w:pPr>
      <w:r w:rsidRPr="007C6D14">
        <w:rPr>
          <w:rFonts w:ascii="Arial" w:hAnsi="Arial" w:cs="Arial"/>
          <w:b/>
          <w:bCs/>
        </w:rPr>
        <w:t>Szpital Wojewódzki w Poznaniu</w:t>
      </w:r>
    </w:p>
    <w:p w14:paraId="6C79E46A" w14:textId="77777777" w:rsidR="00A02E94" w:rsidRDefault="007C6D14" w:rsidP="00C56E02">
      <w:pPr>
        <w:rPr>
          <w:rFonts w:ascii="Arial" w:hAnsi="Arial" w:cs="Arial"/>
          <w:b/>
          <w:bCs/>
        </w:rPr>
      </w:pPr>
      <w:r w:rsidRPr="007C6D14">
        <w:rPr>
          <w:rFonts w:ascii="Arial" w:hAnsi="Arial" w:cs="Arial"/>
          <w:b/>
          <w:bCs/>
        </w:rPr>
        <w:t>Dział Zamówień Publicznych</w:t>
      </w:r>
    </w:p>
    <w:p w14:paraId="1B3CB37E" w14:textId="77777777" w:rsidR="00A02E94" w:rsidRDefault="007C6D14" w:rsidP="00C56E02">
      <w:pPr>
        <w:rPr>
          <w:rFonts w:ascii="Arial" w:hAnsi="Arial" w:cs="Arial"/>
        </w:rPr>
      </w:pPr>
      <w:r w:rsidRPr="007C6D14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7C6D14">
        <w:rPr>
          <w:rFonts w:ascii="Arial" w:hAnsi="Arial" w:cs="Arial"/>
        </w:rPr>
        <w:t>7/19</w:t>
      </w:r>
    </w:p>
    <w:p w14:paraId="02BE9B5B" w14:textId="77777777" w:rsidR="00A02E94" w:rsidRDefault="007C6D14" w:rsidP="00C56E02">
      <w:pPr>
        <w:rPr>
          <w:rFonts w:ascii="Arial" w:hAnsi="Arial" w:cs="Arial"/>
        </w:rPr>
      </w:pPr>
      <w:r w:rsidRPr="007C6D14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7C6D14">
        <w:rPr>
          <w:rFonts w:ascii="Arial" w:hAnsi="Arial" w:cs="Arial"/>
        </w:rPr>
        <w:t>Poznań</w:t>
      </w:r>
    </w:p>
    <w:p w14:paraId="7E2FEBED" w14:textId="77777777" w:rsidR="00C56E02" w:rsidRDefault="00C56E02" w:rsidP="00C56E02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</w:p>
    <w:p w14:paraId="6F249D6B" w14:textId="03A8CF93" w:rsidR="00A02E94" w:rsidRDefault="00A02E94" w:rsidP="00C56E02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6AB7FED1" w14:textId="0F7AE5C7" w:rsidR="00A02E94" w:rsidRDefault="00A02E94" w:rsidP="00C56E02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78CDAE60" w14:textId="05A783BA" w:rsidR="00C56E02" w:rsidRDefault="00C56E02" w:rsidP="00C56E02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6752AF3" w14:textId="77777777" w:rsidR="00C56E02" w:rsidRDefault="00C56E02" w:rsidP="00C56E02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2FB775F6" w14:textId="77777777" w:rsidR="00A02E94" w:rsidRDefault="00A02E94" w:rsidP="00C56E02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2C3536A2" w14:textId="57FD5E7A" w:rsidR="00A02E94" w:rsidRDefault="00A02E94" w:rsidP="00C56E02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2E1E62FC" w14:textId="77777777" w:rsidR="00C56E02" w:rsidRDefault="00C56E02" w:rsidP="00C56E02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7C6D14" w14:paraId="518D2860" w14:textId="77777777" w:rsidTr="0044242A">
        <w:trPr>
          <w:trHeight w:val="638"/>
        </w:trPr>
        <w:tc>
          <w:tcPr>
            <w:tcW w:w="959" w:type="dxa"/>
            <w:hideMark/>
          </w:tcPr>
          <w:p w14:paraId="107DBDA5" w14:textId="77777777" w:rsidR="007C6D14" w:rsidRDefault="007C6D14" w:rsidP="00C56E0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2CA2E546" w14:textId="77777777" w:rsidR="007C6D14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7C6D14">
              <w:rPr>
                <w:rFonts w:ascii="Arial" w:hAnsi="Arial" w:cs="Arial"/>
              </w:rPr>
              <w:t>podstawowy</w:t>
            </w:r>
            <w:r w:rsidR="00C56E02">
              <w:rPr>
                <w:rFonts w:ascii="Arial" w:hAnsi="Arial" w:cs="Arial"/>
              </w:rPr>
              <w:t>m</w:t>
            </w:r>
            <w:r w:rsidRPr="007C6D14">
              <w:rPr>
                <w:rFonts w:ascii="Arial" w:hAnsi="Arial" w:cs="Arial"/>
              </w:rPr>
              <w:t xml:space="preserve"> bez negocjacji - art. 275 pkt. 1 ustawy Pzp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7C6D14">
              <w:rPr>
                <w:rFonts w:ascii="Arial" w:hAnsi="Arial" w:cs="Arial"/>
                <w:b/>
                <w:bCs/>
              </w:rPr>
              <w:t>Sukcesywna dostawa jajek, kiszonek, przetworów, przypraw i nasion strączkowych do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7C6D14">
              <w:rPr>
                <w:rFonts w:ascii="Arial" w:hAnsi="Arial" w:cs="Arial"/>
                <w:b/>
              </w:rPr>
              <w:t>SZW/DZP/47/2022</w:t>
            </w:r>
            <w:r>
              <w:rPr>
                <w:rFonts w:ascii="Arial" w:hAnsi="Arial" w:cs="Arial"/>
                <w:bCs/>
              </w:rPr>
              <w:t>.</w:t>
            </w:r>
          </w:p>
          <w:p w14:paraId="0FBB1B8C" w14:textId="77777777" w:rsidR="00C56E02" w:rsidRDefault="00C56E02" w:rsidP="00C56E02">
            <w:pPr>
              <w:jc w:val="both"/>
              <w:rPr>
                <w:rFonts w:ascii="Arial" w:hAnsi="Arial" w:cs="Arial"/>
                <w:bCs/>
              </w:rPr>
            </w:pPr>
          </w:p>
          <w:p w14:paraId="42E11FC9" w14:textId="00426F79" w:rsidR="00C56E02" w:rsidRDefault="00C56E02" w:rsidP="00C56E02">
            <w:pPr>
              <w:jc w:val="both"/>
              <w:rPr>
                <w:rFonts w:ascii="Arial" w:hAnsi="Arial" w:cs="Arial"/>
              </w:rPr>
            </w:pPr>
          </w:p>
        </w:tc>
      </w:tr>
    </w:tbl>
    <w:p w14:paraId="2F52DA38" w14:textId="77777777" w:rsidR="00A02E94" w:rsidRDefault="00A02E94" w:rsidP="00C56E02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7C6D14" w:rsidRPr="007C6D14">
        <w:rPr>
          <w:rFonts w:ascii="Arial" w:hAnsi="Arial" w:cs="Arial"/>
        </w:rPr>
        <w:t>(t.j. Dz.U. z 2021r. poz. 1129 z późn. zm.)</w:t>
      </w:r>
      <w:r>
        <w:rPr>
          <w:rFonts w:ascii="Arial" w:hAnsi="Arial" w:cs="Arial"/>
        </w:rPr>
        <w:t>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7C6D14" w14:paraId="63D7837D" w14:textId="77777777" w:rsidTr="0044242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A6D0A" w14:textId="77777777" w:rsidR="007C6D14" w:rsidRDefault="007C6D14" w:rsidP="00C56E02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7C6D14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7C6D14">
              <w:rPr>
                <w:rFonts w:ascii="Arial" w:hAnsi="Arial" w:cs="Arial"/>
              </w:rPr>
              <w:t>Jajka P</w:t>
            </w:r>
          </w:p>
          <w:p w14:paraId="1185D22E" w14:textId="77777777" w:rsidR="007C6D14" w:rsidRDefault="007C6D14" w:rsidP="00C56E02">
            <w:pPr>
              <w:jc w:val="both"/>
              <w:rPr>
                <w:rFonts w:ascii="Arial" w:hAnsi="Arial" w:cs="Arial"/>
                <w:b/>
              </w:rPr>
            </w:pPr>
            <w:r w:rsidRPr="007C6D14">
              <w:rPr>
                <w:rFonts w:ascii="Arial" w:hAnsi="Arial" w:cs="Arial"/>
                <w:b/>
              </w:rPr>
              <w:t>Gospodarstwo Rolne Zdzisław Lasocki Będlewo</w:t>
            </w:r>
          </w:p>
          <w:p w14:paraId="55DCF55E" w14:textId="41CDD16C" w:rsidR="007C6D14" w:rsidRDefault="00CD33B0" w:rsidP="00C56E0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Mosińska 9</w:t>
            </w:r>
          </w:p>
          <w:p w14:paraId="18BDFC01" w14:textId="14B9D410" w:rsidR="007C6D14" w:rsidRDefault="00CD33B0" w:rsidP="00C56E0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62-060</w:t>
            </w:r>
            <w:r w:rsidR="007C6D14">
              <w:rPr>
                <w:rFonts w:ascii="Arial" w:hAnsi="Arial" w:cs="Arial"/>
                <w:bCs/>
              </w:rPr>
              <w:t xml:space="preserve"> </w:t>
            </w:r>
            <w:r w:rsidR="007C6D14" w:rsidRPr="007C6D14">
              <w:rPr>
                <w:rFonts w:ascii="Arial" w:hAnsi="Arial" w:cs="Arial"/>
                <w:bCs/>
              </w:rPr>
              <w:t>Będlewo</w:t>
            </w:r>
          </w:p>
          <w:p w14:paraId="4B797892" w14:textId="77777777" w:rsidR="007C6D14" w:rsidRPr="004872D7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7C6D14">
              <w:rPr>
                <w:rFonts w:ascii="Arial" w:hAnsi="Arial" w:cs="Arial"/>
                <w:b/>
              </w:rPr>
              <w:t>43 101.74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0E135A73" w14:textId="77777777" w:rsidR="007C6D14" w:rsidRDefault="007C6D14" w:rsidP="00C56E02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1781A65A" w14:textId="77777777" w:rsidR="007C6D14" w:rsidRDefault="007C6D14" w:rsidP="00C56E02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7C6D14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7C6D14" w14:paraId="7E15F9BD" w14:textId="77777777" w:rsidTr="0044242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C4679" w14:textId="77777777" w:rsidR="007C6D14" w:rsidRDefault="007C6D14" w:rsidP="00C56E02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7C6D14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7C6D14">
              <w:rPr>
                <w:rFonts w:ascii="Arial" w:hAnsi="Arial" w:cs="Arial"/>
              </w:rPr>
              <w:t>Jajka K</w:t>
            </w:r>
          </w:p>
          <w:p w14:paraId="668877A8" w14:textId="5A0030B4" w:rsidR="007C6D14" w:rsidRDefault="001D0282" w:rsidP="00C56E0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PHU </w:t>
            </w:r>
            <w:r w:rsidR="007C6D14" w:rsidRPr="007C6D14">
              <w:rPr>
                <w:rFonts w:ascii="Arial" w:hAnsi="Arial" w:cs="Arial"/>
                <w:b/>
              </w:rPr>
              <w:t>Walkowiak</w:t>
            </w:r>
          </w:p>
          <w:p w14:paraId="1C6350DC" w14:textId="77777777" w:rsidR="007C6D14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 w:rsidRPr="007C6D14">
              <w:rPr>
                <w:rFonts w:ascii="Arial" w:hAnsi="Arial" w:cs="Arial"/>
                <w:bCs/>
              </w:rPr>
              <w:t>Szkolna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C6D14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2921BFD2" w14:textId="77777777" w:rsidR="007C6D14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 w:rsidRPr="007C6D14">
              <w:rPr>
                <w:rFonts w:ascii="Arial" w:hAnsi="Arial" w:cs="Arial"/>
                <w:bCs/>
              </w:rPr>
              <w:t>64-553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C6D14">
              <w:rPr>
                <w:rFonts w:ascii="Arial" w:hAnsi="Arial" w:cs="Arial"/>
                <w:bCs/>
              </w:rPr>
              <w:t>Grzebienisko</w:t>
            </w:r>
          </w:p>
          <w:p w14:paraId="0EC8A21A" w14:textId="77777777" w:rsidR="007C6D14" w:rsidRPr="004872D7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7C6D14">
              <w:rPr>
                <w:rFonts w:ascii="Arial" w:hAnsi="Arial" w:cs="Arial"/>
                <w:b/>
              </w:rPr>
              <w:t>20 295.00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1FF6582" w14:textId="77777777" w:rsidR="007C6D14" w:rsidRDefault="007C6D14" w:rsidP="00C56E02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7DE6108D" w14:textId="2ECA0A18" w:rsidR="007C6D14" w:rsidRPr="007C6D14" w:rsidRDefault="00C56E02" w:rsidP="00C56E02">
            <w:pPr>
              <w:pStyle w:val="Nagwek"/>
              <w:tabs>
                <w:tab w:val="left" w:pos="708"/>
              </w:tabs>
              <w:rPr>
                <w:rFonts w:ascii="Arial" w:hAnsi="Arial" w:cs="Arial"/>
                <w:highlight w:val="darkGray"/>
              </w:rPr>
            </w:pPr>
            <w:r w:rsidRPr="007C6D14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7C6D14" w14:paraId="00EF2F69" w14:textId="77777777" w:rsidTr="0044242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C611" w14:textId="77777777" w:rsidR="007C6D14" w:rsidRDefault="007C6D14" w:rsidP="00C56E02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7C6D14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</w:rPr>
              <w:t xml:space="preserve">: </w:t>
            </w:r>
            <w:r w:rsidRPr="007C6D14">
              <w:rPr>
                <w:rFonts w:ascii="Arial" w:hAnsi="Arial" w:cs="Arial"/>
              </w:rPr>
              <w:t>Kiszonki P</w:t>
            </w:r>
          </w:p>
          <w:p w14:paraId="1A2D3E23" w14:textId="1F2B0E3D" w:rsidR="007C6D14" w:rsidRDefault="007C6D14" w:rsidP="00C56E02">
            <w:pPr>
              <w:jc w:val="both"/>
              <w:rPr>
                <w:rFonts w:ascii="Arial" w:hAnsi="Arial" w:cs="Arial"/>
                <w:b/>
              </w:rPr>
            </w:pPr>
            <w:r w:rsidRPr="007C6D14">
              <w:rPr>
                <w:rFonts w:ascii="Arial" w:hAnsi="Arial" w:cs="Arial"/>
                <w:b/>
              </w:rPr>
              <w:t xml:space="preserve">P.P.H.U. SAUERKRAUT </w:t>
            </w:r>
            <w:r w:rsidR="00CD33B0">
              <w:rPr>
                <w:rFonts w:ascii="Arial" w:hAnsi="Arial" w:cs="Arial"/>
                <w:b/>
              </w:rPr>
              <w:t>Sp.  z o.o.</w:t>
            </w:r>
          </w:p>
          <w:p w14:paraId="54B594E3" w14:textId="77777777" w:rsidR="007C6D14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 w:rsidRPr="007C6D14">
              <w:rPr>
                <w:rFonts w:ascii="Arial" w:hAnsi="Arial" w:cs="Arial"/>
                <w:bCs/>
              </w:rPr>
              <w:t>ul. Łódzka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C6D14">
              <w:rPr>
                <w:rFonts w:ascii="Arial" w:hAnsi="Arial" w:cs="Arial"/>
                <w:bCs/>
              </w:rPr>
              <w:t>141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551DAFF1" w14:textId="77777777" w:rsidR="007C6D14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 w:rsidRPr="007C6D14">
              <w:rPr>
                <w:rFonts w:ascii="Arial" w:hAnsi="Arial" w:cs="Arial"/>
                <w:bCs/>
              </w:rPr>
              <w:t>62-800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C6D14">
              <w:rPr>
                <w:rFonts w:ascii="Arial" w:hAnsi="Arial" w:cs="Arial"/>
                <w:bCs/>
              </w:rPr>
              <w:t>Kalisz</w:t>
            </w:r>
          </w:p>
          <w:p w14:paraId="6EF38478" w14:textId="77777777" w:rsidR="007C6D14" w:rsidRPr="004872D7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7C6D14">
              <w:rPr>
                <w:rFonts w:ascii="Arial" w:hAnsi="Arial" w:cs="Arial"/>
                <w:b/>
              </w:rPr>
              <w:t>37 545.00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0F2DDA38" w14:textId="77777777" w:rsidR="007C6D14" w:rsidRDefault="007C6D14" w:rsidP="00C56E02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6D195C19" w14:textId="3D78BEB5" w:rsidR="007C6D14" w:rsidRPr="007C6D14" w:rsidRDefault="00C56E02" w:rsidP="00C56E02">
            <w:pPr>
              <w:pStyle w:val="Nagwek"/>
              <w:tabs>
                <w:tab w:val="left" w:pos="708"/>
              </w:tabs>
              <w:rPr>
                <w:rFonts w:ascii="Arial" w:hAnsi="Arial" w:cs="Arial"/>
                <w:highlight w:val="darkGray"/>
              </w:rPr>
            </w:pPr>
            <w:r w:rsidRPr="007C6D14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7C6D14" w14:paraId="023AF78C" w14:textId="77777777" w:rsidTr="0044242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A7A3A" w14:textId="77777777" w:rsidR="007C6D14" w:rsidRDefault="007C6D14" w:rsidP="00C56E02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7C6D14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</w:rPr>
              <w:t xml:space="preserve">: </w:t>
            </w:r>
            <w:r w:rsidRPr="007C6D14">
              <w:rPr>
                <w:rFonts w:ascii="Arial" w:hAnsi="Arial" w:cs="Arial"/>
              </w:rPr>
              <w:t>Kiszonki K</w:t>
            </w:r>
          </w:p>
          <w:p w14:paraId="0E2FEDEC" w14:textId="41CB29CB" w:rsidR="007C6D14" w:rsidRDefault="007C6D14" w:rsidP="00C56E02">
            <w:pPr>
              <w:jc w:val="both"/>
              <w:rPr>
                <w:rFonts w:ascii="Arial" w:hAnsi="Arial" w:cs="Arial"/>
                <w:b/>
              </w:rPr>
            </w:pPr>
            <w:r w:rsidRPr="007C6D14">
              <w:rPr>
                <w:rFonts w:ascii="Arial" w:hAnsi="Arial" w:cs="Arial"/>
                <w:b/>
              </w:rPr>
              <w:t xml:space="preserve">P.P.H.U. SAUERKRAUT </w:t>
            </w:r>
            <w:r w:rsidR="00CD33B0">
              <w:rPr>
                <w:rFonts w:ascii="Arial" w:hAnsi="Arial" w:cs="Arial"/>
                <w:b/>
              </w:rPr>
              <w:t>Sp. z o.o.</w:t>
            </w:r>
          </w:p>
          <w:p w14:paraId="5FC7367F" w14:textId="77777777" w:rsidR="007C6D14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 w:rsidRPr="007C6D14">
              <w:rPr>
                <w:rFonts w:ascii="Arial" w:hAnsi="Arial" w:cs="Arial"/>
                <w:bCs/>
              </w:rPr>
              <w:t>ul. Łódzka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C6D14">
              <w:rPr>
                <w:rFonts w:ascii="Arial" w:hAnsi="Arial" w:cs="Arial"/>
                <w:bCs/>
              </w:rPr>
              <w:t>141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78829614" w14:textId="77777777" w:rsidR="007C6D14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 w:rsidRPr="007C6D14">
              <w:rPr>
                <w:rFonts w:ascii="Arial" w:hAnsi="Arial" w:cs="Arial"/>
                <w:bCs/>
              </w:rPr>
              <w:t>62-800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C6D14">
              <w:rPr>
                <w:rFonts w:ascii="Arial" w:hAnsi="Arial" w:cs="Arial"/>
                <w:bCs/>
              </w:rPr>
              <w:t>Kalisz</w:t>
            </w:r>
          </w:p>
          <w:p w14:paraId="44C46557" w14:textId="77777777" w:rsidR="007C6D14" w:rsidRPr="004872D7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7C6D14">
              <w:rPr>
                <w:rFonts w:ascii="Arial" w:hAnsi="Arial" w:cs="Arial"/>
                <w:b/>
              </w:rPr>
              <w:t>7 180.00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3D709FFC" w14:textId="77777777" w:rsidR="007C6D14" w:rsidRDefault="007C6D14" w:rsidP="00C56E02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24B6572C" w14:textId="1128421A" w:rsidR="007C6D14" w:rsidRPr="007C6D14" w:rsidRDefault="00C56E02" w:rsidP="00C56E02">
            <w:pPr>
              <w:pStyle w:val="Nagwek"/>
              <w:tabs>
                <w:tab w:val="left" w:pos="708"/>
              </w:tabs>
              <w:rPr>
                <w:rFonts w:ascii="Arial" w:hAnsi="Arial" w:cs="Arial"/>
                <w:highlight w:val="darkGray"/>
              </w:rPr>
            </w:pPr>
            <w:r w:rsidRPr="007C6D14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7C6D14" w14:paraId="75EE41D1" w14:textId="77777777" w:rsidTr="0044242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7710E" w14:textId="77777777" w:rsidR="007C6D14" w:rsidRDefault="007C6D14" w:rsidP="00C56E02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7C6D14">
              <w:rPr>
                <w:rFonts w:ascii="Arial" w:hAnsi="Arial" w:cs="Arial"/>
                <w:b/>
                <w:bCs/>
              </w:rPr>
              <w:t>7</w:t>
            </w:r>
            <w:r>
              <w:rPr>
                <w:rFonts w:ascii="Arial" w:hAnsi="Arial" w:cs="Arial"/>
              </w:rPr>
              <w:t xml:space="preserve">: </w:t>
            </w:r>
            <w:r w:rsidRPr="007C6D14">
              <w:rPr>
                <w:rFonts w:ascii="Arial" w:hAnsi="Arial" w:cs="Arial"/>
              </w:rPr>
              <w:t>Nasiona strączkowe suche</w:t>
            </w:r>
          </w:p>
          <w:p w14:paraId="08F8EC99" w14:textId="77DAAFCA" w:rsidR="007C6D14" w:rsidRDefault="001D0282" w:rsidP="00C56E0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PHU </w:t>
            </w:r>
            <w:r w:rsidR="007C6D14" w:rsidRPr="007C6D14">
              <w:rPr>
                <w:rFonts w:ascii="Arial" w:hAnsi="Arial" w:cs="Arial"/>
                <w:b/>
              </w:rPr>
              <w:t>Walkowiak</w:t>
            </w:r>
          </w:p>
          <w:p w14:paraId="50997123" w14:textId="77777777" w:rsidR="007C6D14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 w:rsidRPr="007C6D14">
              <w:rPr>
                <w:rFonts w:ascii="Arial" w:hAnsi="Arial" w:cs="Arial"/>
                <w:bCs/>
              </w:rPr>
              <w:t>Szkolna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C6D14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29963777" w14:textId="77777777" w:rsidR="007C6D14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 w:rsidRPr="007C6D14">
              <w:rPr>
                <w:rFonts w:ascii="Arial" w:hAnsi="Arial" w:cs="Arial"/>
                <w:bCs/>
              </w:rPr>
              <w:t>64-553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C6D14">
              <w:rPr>
                <w:rFonts w:ascii="Arial" w:hAnsi="Arial" w:cs="Arial"/>
                <w:bCs/>
              </w:rPr>
              <w:t>Grzebienisko</w:t>
            </w:r>
          </w:p>
          <w:p w14:paraId="02DA8B5A" w14:textId="77777777" w:rsidR="007C6D14" w:rsidRPr="004872D7" w:rsidRDefault="007C6D14" w:rsidP="00C56E0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7C6D14">
              <w:rPr>
                <w:rFonts w:ascii="Arial" w:hAnsi="Arial" w:cs="Arial"/>
                <w:b/>
              </w:rPr>
              <w:t>9 807.50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1520BB3D" w14:textId="77777777" w:rsidR="007C6D14" w:rsidRDefault="007C6D14" w:rsidP="00C56E02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23BBC7D7" w14:textId="56F1EFD6" w:rsidR="007C6D14" w:rsidRPr="007C6D14" w:rsidRDefault="00C56E02" w:rsidP="00C56E02">
            <w:pPr>
              <w:pStyle w:val="Nagwek"/>
              <w:tabs>
                <w:tab w:val="left" w:pos="708"/>
              </w:tabs>
              <w:rPr>
                <w:rFonts w:ascii="Arial" w:hAnsi="Arial" w:cs="Arial"/>
                <w:highlight w:val="darkGray"/>
              </w:rPr>
            </w:pPr>
            <w:r w:rsidRPr="007C6D14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53C45215" w14:textId="77777777" w:rsidR="001D0282" w:rsidRDefault="001D0282" w:rsidP="00C56E02">
      <w:pPr>
        <w:jc w:val="both"/>
        <w:rPr>
          <w:rFonts w:ascii="Arial" w:hAnsi="Arial" w:cs="Arial"/>
          <w:color w:val="000000"/>
        </w:rPr>
      </w:pPr>
    </w:p>
    <w:p w14:paraId="505FF067" w14:textId="5DBA6BBE" w:rsidR="00A02E94" w:rsidRDefault="00A02E94" w:rsidP="00C56E02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28"/>
        <w:gridCol w:w="2126"/>
        <w:gridCol w:w="1276"/>
      </w:tblGrid>
      <w:tr w:rsidR="00A02E94" w14:paraId="720103F6" w14:textId="77777777" w:rsidTr="001D02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B967477" w14:textId="77777777" w:rsidR="00A02E94" w:rsidRDefault="00A02E94" w:rsidP="00C56E02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5FEB2ED" w14:textId="77777777" w:rsidR="00A02E94" w:rsidRDefault="00A02E94" w:rsidP="00C56E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72302B1" w14:textId="77777777" w:rsidR="00A02E94" w:rsidRDefault="00A02E94" w:rsidP="00C56E02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52B1CE9" w14:textId="77777777" w:rsidR="00A02E94" w:rsidRDefault="00A02E94" w:rsidP="00C56E02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C6D14" w14:paraId="64F25165" w14:textId="77777777" w:rsidTr="001D02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F518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C6D14">
              <w:rPr>
                <w:rFonts w:ascii="Arial" w:hAnsi="Arial" w:cs="Arial"/>
                <w:sz w:val="20"/>
                <w:szCs w:val="20"/>
              </w:rPr>
              <w:t>Jajka P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475F4" w14:textId="5CCDEB20" w:rsidR="007C6D14" w:rsidRDefault="001D0282" w:rsidP="00C56E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PHU </w:t>
            </w:r>
            <w:r w:rsidR="007C6D14" w:rsidRPr="007C6D14">
              <w:rPr>
                <w:rFonts w:ascii="Arial" w:hAnsi="Arial" w:cs="Arial"/>
                <w:b/>
                <w:bCs/>
                <w:sz w:val="20"/>
                <w:szCs w:val="20"/>
              </w:rPr>
              <w:t>Walkowiak</w:t>
            </w:r>
          </w:p>
          <w:p w14:paraId="2BCE027C" w14:textId="77777777" w:rsidR="007C6D14" w:rsidRDefault="007C6D14" w:rsidP="00C56E02">
            <w:pPr>
              <w:rPr>
                <w:rFonts w:ascii="Arial" w:hAnsi="Arial" w:cs="Arial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Szkolna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194217A8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64-553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Grzebienisko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23BE2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1 - Cena - 58.85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01B40" w14:textId="77777777" w:rsidR="007C6D14" w:rsidRDefault="007C6D14" w:rsidP="00C56E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 xml:space="preserve">  58,85</w:t>
            </w:r>
          </w:p>
        </w:tc>
      </w:tr>
      <w:tr w:rsidR="007C6D14" w14:paraId="35C86576" w14:textId="77777777" w:rsidTr="001D02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98627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C6D14">
              <w:rPr>
                <w:rFonts w:ascii="Arial" w:hAnsi="Arial" w:cs="Arial"/>
                <w:sz w:val="20"/>
                <w:szCs w:val="20"/>
              </w:rPr>
              <w:t>Jajka P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C66AD" w14:textId="77777777" w:rsidR="007C6D14" w:rsidRDefault="007C6D14" w:rsidP="00C56E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C6D14">
              <w:rPr>
                <w:rFonts w:ascii="Arial" w:hAnsi="Arial" w:cs="Arial"/>
                <w:b/>
                <w:bCs/>
                <w:sz w:val="20"/>
                <w:szCs w:val="20"/>
              </w:rPr>
              <w:t>Gospodarstwo Rolne Zdzisław Lasocki Będlewo</w:t>
            </w:r>
          </w:p>
          <w:p w14:paraId="71CBD2E3" w14:textId="1A34DB38" w:rsidR="007C6D14" w:rsidRDefault="00CD33B0" w:rsidP="00C56E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Mosińska 9</w:t>
            </w:r>
          </w:p>
          <w:p w14:paraId="336638B7" w14:textId="4CBAE1D6" w:rsidR="007C6D14" w:rsidRDefault="00CD33B0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62-060</w:t>
            </w:r>
            <w:r w:rsidR="007C6D1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C6D14" w:rsidRPr="007C6D14">
              <w:rPr>
                <w:rFonts w:ascii="Arial" w:hAnsi="Arial" w:cs="Arial"/>
                <w:sz w:val="20"/>
                <w:szCs w:val="20"/>
              </w:rPr>
              <w:t>Będlewo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A8DD5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01DEB" w14:textId="77777777" w:rsidR="007C6D14" w:rsidRDefault="007C6D14" w:rsidP="00C56E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7C6D14" w14:paraId="00E5B3B7" w14:textId="77777777" w:rsidTr="001D02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93655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C6D14">
              <w:rPr>
                <w:rFonts w:ascii="Arial" w:hAnsi="Arial" w:cs="Arial"/>
                <w:sz w:val="20"/>
                <w:szCs w:val="20"/>
              </w:rPr>
              <w:t>Jajka 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4C40" w14:textId="76570ED8" w:rsidR="007C6D14" w:rsidRDefault="001D0282" w:rsidP="00C56E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PHU </w:t>
            </w:r>
            <w:r w:rsidR="007C6D14" w:rsidRPr="007C6D14">
              <w:rPr>
                <w:rFonts w:ascii="Arial" w:hAnsi="Arial" w:cs="Arial"/>
                <w:b/>
                <w:bCs/>
                <w:sz w:val="20"/>
                <w:szCs w:val="20"/>
              </w:rPr>
              <w:t>Walkowiak</w:t>
            </w:r>
          </w:p>
          <w:p w14:paraId="2C37DFE9" w14:textId="77777777" w:rsidR="007C6D14" w:rsidRDefault="007C6D14" w:rsidP="00C56E02">
            <w:pPr>
              <w:rPr>
                <w:rFonts w:ascii="Arial" w:hAnsi="Arial" w:cs="Arial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Szkolna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7695AB02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64-553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Grzebienisko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E62DC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38AEF" w14:textId="77777777" w:rsidR="007C6D14" w:rsidRDefault="007C6D14" w:rsidP="00C56E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7C6D14" w14:paraId="7DA5C932" w14:textId="77777777" w:rsidTr="001D02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C3280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C6D14">
              <w:rPr>
                <w:rFonts w:ascii="Arial" w:hAnsi="Arial" w:cs="Arial"/>
                <w:sz w:val="20"/>
                <w:szCs w:val="20"/>
              </w:rPr>
              <w:t>Kiszonki P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A02C3" w14:textId="6D075570" w:rsidR="007C6D14" w:rsidRDefault="007C6D14" w:rsidP="00C56E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C6D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P.P.H.U. SAUERKRAUT </w:t>
            </w:r>
            <w:r w:rsidR="00CD33B0">
              <w:rPr>
                <w:rFonts w:ascii="Arial" w:hAnsi="Arial" w:cs="Arial"/>
                <w:b/>
                <w:bCs/>
                <w:sz w:val="20"/>
                <w:szCs w:val="20"/>
              </w:rPr>
              <w:t>Sp. z o.o.</w:t>
            </w:r>
          </w:p>
          <w:p w14:paraId="4068C2E7" w14:textId="77777777" w:rsidR="007C6D14" w:rsidRDefault="007C6D14" w:rsidP="00C56E02">
            <w:pPr>
              <w:rPr>
                <w:rFonts w:ascii="Arial" w:hAnsi="Arial" w:cs="Arial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ul. Łódzka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141</w:t>
            </w:r>
          </w:p>
          <w:p w14:paraId="0E09E1CD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62-800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Kalisz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2CB2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77D7C" w14:textId="77777777" w:rsidR="007C6D14" w:rsidRDefault="007C6D14" w:rsidP="00C56E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7C6D14" w14:paraId="238E3A21" w14:textId="77777777" w:rsidTr="001D02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48A7C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C6D14">
              <w:rPr>
                <w:rFonts w:ascii="Arial" w:hAnsi="Arial" w:cs="Arial"/>
                <w:sz w:val="20"/>
                <w:szCs w:val="20"/>
              </w:rPr>
              <w:t>Kiszonki P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192B0" w14:textId="24B69119" w:rsidR="007C6D14" w:rsidRDefault="001D0282" w:rsidP="00C56E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PHU </w:t>
            </w:r>
            <w:r w:rsidR="007C6D14" w:rsidRPr="007C6D14">
              <w:rPr>
                <w:rFonts w:ascii="Arial" w:hAnsi="Arial" w:cs="Arial"/>
                <w:b/>
                <w:bCs/>
                <w:sz w:val="20"/>
                <w:szCs w:val="20"/>
              </w:rPr>
              <w:t>Walkowiak</w:t>
            </w:r>
          </w:p>
          <w:p w14:paraId="68C52308" w14:textId="77777777" w:rsidR="007C6D14" w:rsidRDefault="007C6D14" w:rsidP="00C56E02">
            <w:pPr>
              <w:rPr>
                <w:rFonts w:ascii="Arial" w:hAnsi="Arial" w:cs="Arial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Szkolna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6DDDD37B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64-553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Grzebienisko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6F85D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1 - Cena - 69.98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2EA2B" w14:textId="77777777" w:rsidR="007C6D14" w:rsidRDefault="007C6D14" w:rsidP="00C56E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 xml:space="preserve">  69,98</w:t>
            </w:r>
          </w:p>
        </w:tc>
      </w:tr>
      <w:tr w:rsidR="007C6D14" w14:paraId="29B7AC00" w14:textId="77777777" w:rsidTr="001D02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8DAE8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C6D14">
              <w:rPr>
                <w:rFonts w:ascii="Arial" w:hAnsi="Arial" w:cs="Arial"/>
                <w:sz w:val="20"/>
                <w:szCs w:val="20"/>
              </w:rPr>
              <w:t>Kiszonki 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2C4BB" w14:textId="2DE34892" w:rsidR="007C6D14" w:rsidRDefault="007C6D14" w:rsidP="00C56E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C6D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P.P.H.U. SAUERKRAUT </w:t>
            </w:r>
            <w:r w:rsidR="00CD33B0">
              <w:rPr>
                <w:rFonts w:ascii="Arial" w:hAnsi="Arial" w:cs="Arial"/>
                <w:b/>
                <w:bCs/>
                <w:sz w:val="20"/>
                <w:szCs w:val="20"/>
              </w:rPr>
              <w:t>Sp.  z o.o.</w:t>
            </w:r>
          </w:p>
          <w:p w14:paraId="41D21A97" w14:textId="77777777" w:rsidR="007C6D14" w:rsidRDefault="007C6D14" w:rsidP="00C56E02">
            <w:pPr>
              <w:rPr>
                <w:rFonts w:ascii="Arial" w:hAnsi="Arial" w:cs="Arial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ul. Łódzka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141</w:t>
            </w:r>
          </w:p>
          <w:p w14:paraId="3452F8D5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62-800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Kalisz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0E562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CD0EA" w14:textId="77777777" w:rsidR="007C6D14" w:rsidRDefault="007C6D14" w:rsidP="00C56E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7C6D14" w14:paraId="65A615EA" w14:textId="77777777" w:rsidTr="001D02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E53BF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C6D14">
              <w:rPr>
                <w:rFonts w:ascii="Arial" w:hAnsi="Arial" w:cs="Arial"/>
                <w:sz w:val="20"/>
                <w:szCs w:val="20"/>
              </w:rPr>
              <w:t>Kiszonki 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F6E67" w14:textId="3E36055B" w:rsidR="007C6D14" w:rsidRDefault="001D0282" w:rsidP="00C56E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PHU </w:t>
            </w:r>
            <w:r w:rsidR="007C6D14" w:rsidRPr="007C6D14">
              <w:rPr>
                <w:rFonts w:ascii="Arial" w:hAnsi="Arial" w:cs="Arial"/>
                <w:b/>
                <w:bCs/>
                <w:sz w:val="20"/>
                <w:szCs w:val="20"/>
              </w:rPr>
              <w:t>Walkowiak</w:t>
            </w:r>
          </w:p>
          <w:p w14:paraId="4D6B18BE" w14:textId="77777777" w:rsidR="007C6D14" w:rsidRDefault="007C6D14" w:rsidP="00C56E02">
            <w:pPr>
              <w:rPr>
                <w:rFonts w:ascii="Arial" w:hAnsi="Arial" w:cs="Arial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Szkolna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20A11B20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64-553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Grzebienisko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A55E4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1 - Cena - 67.48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DFFAB" w14:textId="77777777" w:rsidR="007C6D14" w:rsidRDefault="007C6D14" w:rsidP="00C56E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 xml:space="preserve">  67,48</w:t>
            </w:r>
          </w:p>
        </w:tc>
      </w:tr>
      <w:tr w:rsidR="007C6D14" w14:paraId="44BEF8D0" w14:textId="77777777" w:rsidTr="001D02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3A732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C6D14">
              <w:rPr>
                <w:rFonts w:ascii="Arial" w:hAnsi="Arial" w:cs="Arial"/>
                <w:sz w:val="20"/>
                <w:szCs w:val="20"/>
              </w:rPr>
              <w:t>Nasiona strączkowe suche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064D" w14:textId="6B7CE839" w:rsidR="007C6D14" w:rsidRDefault="001D0282" w:rsidP="00C56E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PHU </w:t>
            </w:r>
            <w:r w:rsidR="007C6D14" w:rsidRPr="007C6D14">
              <w:rPr>
                <w:rFonts w:ascii="Arial" w:hAnsi="Arial" w:cs="Arial"/>
                <w:b/>
                <w:bCs/>
                <w:sz w:val="20"/>
                <w:szCs w:val="20"/>
              </w:rPr>
              <w:t>Walkowiak</w:t>
            </w:r>
          </w:p>
          <w:p w14:paraId="49C88958" w14:textId="77777777" w:rsidR="007C6D14" w:rsidRDefault="007C6D14" w:rsidP="00C56E02">
            <w:pPr>
              <w:rPr>
                <w:rFonts w:ascii="Arial" w:hAnsi="Arial" w:cs="Arial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Szkolna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2D49D8DA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64-553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Grzebienisko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0DB8C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2DBF" w14:textId="77777777" w:rsidR="007C6D14" w:rsidRDefault="007C6D14" w:rsidP="00C56E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7C6D14" w14:paraId="4B6B609C" w14:textId="77777777" w:rsidTr="001D02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C2A49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7C6D14">
              <w:rPr>
                <w:rFonts w:ascii="Arial" w:hAnsi="Arial" w:cs="Arial"/>
                <w:sz w:val="20"/>
                <w:szCs w:val="20"/>
              </w:rPr>
              <w:t>Nasiona strączkowe suche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F33DA" w14:textId="77777777" w:rsidR="007C6D14" w:rsidRDefault="007C6D14" w:rsidP="00C56E0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C6D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P.P.H. </w:t>
            </w:r>
            <w:proofErr w:type="spellStart"/>
            <w:r w:rsidRPr="007C6D14">
              <w:rPr>
                <w:rFonts w:ascii="Arial" w:hAnsi="Arial" w:cs="Arial"/>
                <w:b/>
                <w:bCs/>
                <w:sz w:val="20"/>
                <w:szCs w:val="20"/>
              </w:rPr>
              <w:t>Polaris</w:t>
            </w:r>
            <w:proofErr w:type="spellEnd"/>
            <w:r w:rsidRPr="007C6D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Małgorzata Gruszczyńska</w:t>
            </w:r>
          </w:p>
          <w:p w14:paraId="3F04D317" w14:textId="77777777" w:rsidR="007C6D14" w:rsidRDefault="007C6D14" w:rsidP="00C56E02">
            <w:pPr>
              <w:rPr>
                <w:rFonts w:ascii="Arial" w:hAnsi="Arial" w:cs="Arial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ul. Żołnierska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20a</w:t>
            </w:r>
          </w:p>
          <w:p w14:paraId="3722E93B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62-800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D14">
              <w:rPr>
                <w:rFonts w:ascii="Arial" w:hAnsi="Arial" w:cs="Arial"/>
                <w:sz w:val="20"/>
                <w:szCs w:val="20"/>
              </w:rPr>
              <w:t>Kalisz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A4809" w14:textId="77777777" w:rsidR="007C6D14" w:rsidRDefault="007C6D14" w:rsidP="00C56E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>1 - Cena - 72.54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A65AD" w14:textId="77777777" w:rsidR="007C6D14" w:rsidRDefault="007C6D14" w:rsidP="00C56E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6D14">
              <w:rPr>
                <w:rFonts w:ascii="Arial" w:hAnsi="Arial" w:cs="Arial"/>
                <w:sz w:val="20"/>
                <w:szCs w:val="20"/>
              </w:rPr>
              <w:t xml:space="preserve">  72,54</w:t>
            </w:r>
          </w:p>
        </w:tc>
      </w:tr>
    </w:tbl>
    <w:p w14:paraId="71661470" w14:textId="77777777" w:rsidR="00A02E94" w:rsidRDefault="00A02E94" w:rsidP="00C56E02">
      <w:pPr>
        <w:jc w:val="both"/>
        <w:rPr>
          <w:rFonts w:ascii="Arial" w:hAnsi="Arial" w:cs="Arial"/>
          <w:color w:val="000000"/>
        </w:rPr>
      </w:pPr>
    </w:p>
    <w:p w14:paraId="742B0FBC" w14:textId="77777777" w:rsidR="00A02E94" w:rsidRDefault="00A02E94" w:rsidP="00C56E02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259C42F5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30793A9" w14:textId="77777777" w:rsidR="00A02E94" w:rsidRDefault="00A02E94" w:rsidP="00C56E0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4B897AE" w14:textId="77777777" w:rsidR="00A02E94" w:rsidRDefault="00A02E94" w:rsidP="00C56E0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89FCD84" w14:textId="77777777" w:rsidR="00A02E94" w:rsidRDefault="00A02E94" w:rsidP="00C56E0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19B0640A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6C16A2C" w14:textId="77777777" w:rsidR="00A02E94" w:rsidRDefault="00A02E94" w:rsidP="00C56E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130A86" w14:textId="77777777" w:rsidR="00A02E94" w:rsidRDefault="00A02E94" w:rsidP="00C56E02">
            <w:pPr>
              <w:rPr>
                <w:rFonts w:ascii="Arial" w:hAnsi="Arial" w:cs="Arial"/>
                <w:b/>
                <w:bCs/>
              </w:rPr>
            </w:pPr>
          </w:p>
          <w:p w14:paraId="7687B049" w14:textId="77777777" w:rsidR="00A02E94" w:rsidRDefault="00A02E94" w:rsidP="00C56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4E82D93A" w14:textId="77777777" w:rsidR="00A02E94" w:rsidRDefault="00A02E94" w:rsidP="00C56E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D477E4" w14:textId="4D555569" w:rsidR="00A02E94" w:rsidRPr="00FC0BC6" w:rsidRDefault="00A02E94" w:rsidP="00C56E02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na podstawie  ustawy Pzp.</w:t>
            </w:r>
          </w:p>
          <w:p w14:paraId="4E0815EE" w14:textId="77777777" w:rsidR="00A02E94" w:rsidRPr="00FC0BC6" w:rsidRDefault="00A02E94" w:rsidP="00C56E02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273E3CD4" w14:textId="77777777" w:rsidR="00A02E94" w:rsidRDefault="00A02E94" w:rsidP="00C56E02">
            <w:pPr>
              <w:jc w:val="both"/>
              <w:rPr>
                <w:rFonts w:ascii="Arial" w:hAnsi="Arial" w:cs="Arial"/>
              </w:rPr>
            </w:pPr>
          </w:p>
        </w:tc>
      </w:tr>
    </w:tbl>
    <w:p w14:paraId="1EFA9100" w14:textId="77777777" w:rsidR="00A02E94" w:rsidRDefault="00A02E94" w:rsidP="00C56E02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0D997DC7" w14:textId="77777777" w:rsidR="00A02E94" w:rsidRDefault="00A02E94" w:rsidP="00C56E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547AE76D" w14:textId="77777777" w:rsidR="00A02E94" w:rsidRDefault="00A02E94" w:rsidP="00C56E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7C6D14">
        <w:rPr>
          <w:rFonts w:ascii="Arial" w:hAnsi="Arial" w:cs="Arial"/>
        </w:rPr>
        <w:t>nie krótszym niż 10 dni od dnia przesłania niniejszego zawiadomienia o wyborze najkorzystniejszej oferty.</w:t>
      </w:r>
    </w:p>
    <w:p w14:paraId="0A0D19EA" w14:textId="25DC99D2" w:rsidR="00A02E94" w:rsidRDefault="00A02E94" w:rsidP="00C56E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28C3F34D" w14:textId="7273A269" w:rsidR="00E37436" w:rsidRPr="00E37436" w:rsidRDefault="00E37436" w:rsidP="00E37436">
      <w:pPr>
        <w:jc w:val="both"/>
        <w:rPr>
          <w:rFonts w:ascii="Arial" w:hAnsi="Arial" w:cs="Arial"/>
          <w:bCs/>
          <w:sz w:val="22"/>
          <w:szCs w:val="22"/>
        </w:rPr>
      </w:pPr>
      <w:r w:rsidRPr="00E37436">
        <w:rPr>
          <w:rFonts w:ascii="Arial" w:hAnsi="Arial" w:cs="Arial"/>
          <w:sz w:val="22"/>
          <w:szCs w:val="22"/>
        </w:rPr>
        <w:lastRenderedPageBreak/>
        <w:t xml:space="preserve">W myśl art. 259 ustawy Pzp Zamawiający informuje, że postępowanie o udzielenie zamówienia publicznego w w/w postępowaniu przetargowym – na podstawie art. 255 pkt. 3 – </w:t>
      </w:r>
      <w:r w:rsidRPr="00E37436">
        <w:rPr>
          <w:rFonts w:ascii="Arial" w:hAnsi="Arial" w:cs="Arial"/>
          <w:b/>
          <w:sz w:val="22"/>
          <w:szCs w:val="22"/>
          <w:u w:val="single"/>
        </w:rPr>
        <w:t xml:space="preserve">unieważnia </w:t>
      </w:r>
      <w:r w:rsidRPr="00E37436">
        <w:rPr>
          <w:rFonts w:ascii="Arial" w:hAnsi="Arial" w:cs="Arial"/>
          <w:b/>
          <w:sz w:val="22"/>
          <w:szCs w:val="22"/>
          <w:u w:val="single"/>
        </w:rPr>
        <w:br/>
        <w:t>w zakresie zada</w:t>
      </w:r>
      <w:r w:rsidRPr="00E37436">
        <w:rPr>
          <w:rFonts w:ascii="Arial" w:hAnsi="Arial" w:cs="Arial"/>
          <w:b/>
          <w:sz w:val="22"/>
          <w:szCs w:val="22"/>
          <w:u w:val="single"/>
        </w:rPr>
        <w:t>ń</w:t>
      </w:r>
      <w:r w:rsidRPr="00E37436">
        <w:rPr>
          <w:rFonts w:ascii="Arial" w:hAnsi="Arial" w:cs="Arial"/>
          <w:b/>
          <w:sz w:val="22"/>
          <w:szCs w:val="22"/>
          <w:u w:val="single"/>
        </w:rPr>
        <w:t xml:space="preserve"> nr </w:t>
      </w:r>
      <w:r w:rsidRPr="00E37436">
        <w:rPr>
          <w:rFonts w:ascii="Arial" w:hAnsi="Arial" w:cs="Arial"/>
          <w:b/>
          <w:sz w:val="22"/>
          <w:szCs w:val="22"/>
          <w:u w:val="single"/>
        </w:rPr>
        <w:t>5 i 6</w:t>
      </w:r>
      <w:r w:rsidRPr="00E37436">
        <w:rPr>
          <w:rFonts w:ascii="Arial" w:hAnsi="Arial" w:cs="Arial"/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1B05CE41" w14:textId="77777777" w:rsidR="00E37436" w:rsidRPr="00E37436" w:rsidRDefault="00E37436" w:rsidP="00C56E02">
      <w:pPr>
        <w:jc w:val="both"/>
        <w:rPr>
          <w:rFonts w:ascii="Arial" w:hAnsi="Arial" w:cs="Arial"/>
        </w:rPr>
      </w:pPr>
    </w:p>
    <w:p w14:paraId="33A7ED44" w14:textId="77777777" w:rsidR="00A02E94" w:rsidRDefault="00A02E94" w:rsidP="00C56E02">
      <w:pPr>
        <w:jc w:val="both"/>
        <w:rPr>
          <w:rFonts w:ascii="Arial" w:hAnsi="Arial" w:cs="Arial"/>
          <w:bCs/>
        </w:rPr>
      </w:pPr>
    </w:p>
    <w:p w14:paraId="4C461994" w14:textId="309E97B1" w:rsidR="00A02E94" w:rsidRDefault="00A02E94" w:rsidP="00C56E02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4F2E336C" w14:textId="77777777" w:rsidR="00E37436" w:rsidRDefault="00E37436" w:rsidP="00C56E02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3CCEC287" w14:textId="77777777" w:rsidR="00E37436" w:rsidRDefault="00E37436" w:rsidP="00E37436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3098DFB" w14:textId="52F5893C" w:rsidR="00E37436" w:rsidRDefault="00E37436" w:rsidP="00E37436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>w Poznaniu</w:t>
      </w:r>
    </w:p>
    <w:p w14:paraId="0098C754" w14:textId="33C1C6BB" w:rsidR="00E37436" w:rsidRPr="00B464D3" w:rsidRDefault="00E37436" w:rsidP="00E37436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Piotr Nowicki</w:t>
      </w:r>
    </w:p>
    <w:p w14:paraId="7244108D" w14:textId="77777777" w:rsidR="008642B3" w:rsidRPr="00A02E94" w:rsidRDefault="008642B3" w:rsidP="00C56E02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5EC41" w14:textId="77777777" w:rsidR="007077C6" w:rsidRDefault="007077C6">
      <w:r>
        <w:separator/>
      </w:r>
    </w:p>
  </w:endnote>
  <w:endnote w:type="continuationSeparator" w:id="0">
    <w:p w14:paraId="70243880" w14:textId="77777777" w:rsidR="007077C6" w:rsidRDefault="0070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B9D9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4F5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DCC97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2A7A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779C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9F611" w14:textId="77777777" w:rsidR="007077C6" w:rsidRDefault="007077C6">
      <w:r>
        <w:separator/>
      </w:r>
    </w:p>
  </w:footnote>
  <w:footnote w:type="continuationSeparator" w:id="0">
    <w:p w14:paraId="769BA131" w14:textId="77777777" w:rsidR="007077C6" w:rsidRDefault="00707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50C2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0BD0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32F3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7C6"/>
    <w:rsid w:val="00022322"/>
    <w:rsid w:val="00042497"/>
    <w:rsid w:val="000C1E6F"/>
    <w:rsid w:val="000E4E56"/>
    <w:rsid w:val="001A1468"/>
    <w:rsid w:val="001B7815"/>
    <w:rsid w:val="001D0282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077C6"/>
    <w:rsid w:val="00712C39"/>
    <w:rsid w:val="00756CDA"/>
    <w:rsid w:val="007C6D14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56E02"/>
    <w:rsid w:val="00C60D7B"/>
    <w:rsid w:val="00C65E53"/>
    <w:rsid w:val="00CA0B33"/>
    <w:rsid w:val="00CA3511"/>
    <w:rsid w:val="00CD33B0"/>
    <w:rsid w:val="00D01E5B"/>
    <w:rsid w:val="00D04203"/>
    <w:rsid w:val="00D26ED6"/>
    <w:rsid w:val="00D42C90"/>
    <w:rsid w:val="00D8427E"/>
    <w:rsid w:val="00E30B2D"/>
    <w:rsid w:val="00E37436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FC43E5"/>
  <w15:chartTrackingRefBased/>
  <w15:docId w15:val="{1B7002EF-B0EB-4925-89B5-D41A55D55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E3743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2022-09-01T09:00:00Z</cp:lastPrinted>
  <dcterms:created xsi:type="dcterms:W3CDTF">2022-09-01T09:01:00Z</dcterms:created>
  <dcterms:modified xsi:type="dcterms:W3CDTF">2022-09-01T09:01:00Z</dcterms:modified>
</cp:coreProperties>
</file>