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08B13517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211E8D" w:rsidRPr="00573E83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35D47F6D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E0798">
        <w:rPr>
          <w:rFonts w:ascii="Times New Roman" w:eastAsia="Times New Roman" w:hAnsi="Times New Roman"/>
          <w:b/>
          <w:sz w:val="24"/>
          <w:szCs w:val="20"/>
          <w:lang w:eastAsia="pl-PL"/>
        </w:rPr>
        <w:t>61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343458DE" w:rsidR="00573E83" w:rsidRDefault="00573E83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Wykonanie dokumentacji projektowo - kosztorysowej dla zadania pn. ,,Modernizacja instalacji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elektroenergetycznej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2E0798"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Szpital</w:t>
      </w:r>
      <w:r w:rsidR="002E0798">
        <w:rPr>
          <w:rFonts w:ascii="Times New Roman" w:eastAsia="Times New Roman" w:hAnsi="Times New Roman"/>
          <w:b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Wojewódzki</w:t>
      </w:r>
      <w:r w:rsidR="002E0798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Poznaniu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ul.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Juraszów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7/19, 60-479 Poznań"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3F691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2E0798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6</cp:revision>
  <dcterms:created xsi:type="dcterms:W3CDTF">2017-08-01T08:06:00Z</dcterms:created>
  <dcterms:modified xsi:type="dcterms:W3CDTF">2022-08-31T08:35:00Z</dcterms:modified>
</cp:coreProperties>
</file>