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8D37" w14:textId="269583D9" w:rsidR="005103B9" w:rsidRDefault="006676AE" w:rsidP="00A7011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70115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B234BF3" w14:textId="77777777" w:rsidR="00C4103F" w:rsidRPr="0012157F" w:rsidRDefault="007118F0" w:rsidP="00A70115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425825D" w14:textId="77777777" w:rsidR="006676AE" w:rsidRPr="0012157F" w:rsidRDefault="00AD187B" w:rsidP="00A70115">
      <w:pPr>
        <w:pStyle w:val="Tekstpodstawowy"/>
        <w:spacing w:after="0"/>
        <w:ind w:left="4111"/>
        <w:rPr>
          <w:rFonts w:ascii="Arial" w:hAnsi="Arial" w:cs="Arial"/>
        </w:rPr>
      </w:pPr>
      <w:r w:rsidRPr="00AD187B">
        <w:rPr>
          <w:rFonts w:ascii="Arial" w:hAnsi="Arial" w:cs="Arial"/>
        </w:rPr>
        <w:t>SZPITAL WOJEWÓDZKI W POZNANIU</w:t>
      </w:r>
    </w:p>
    <w:p w14:paraId="5E0728DD" w14:textId="77777777" w:rsidR="006676AE" w:rsidRPr="0012157F" w:rsidRDefault="00AD187B" w:rsidP="00A70115">
      <w:pPr>
        <w:pStyle w:val="Tekstpodstawowy"/>
        <w:spacing w:after="0"/>
        <w:ind w:left="4111"/>
        <w:rPr>
          <w:rFonts w:ascii="Arial" w:hAnsi="Arial" w:cs="Arial"/>
        </w:rPr>
      </w:pPr>
      <w:r w:rsidRPr="00AD187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D187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3B78285" w14:textId="77777777" w:rsidR="00F90CD1" w:rsidRDefault="00AD187B" w:rsidP="00A70115">
      <w:pPr>
        <w:pStyle w:val="Tekstpodstawowy"/>
        <w:spacing w:after="0"/>
        <w:ind w:left="4111"/>
        <w:rPr>
          <w:rFonts w:ascii="Arial" w:hAnsi="Arial" w:cs="Arial"/>
        </w:rPr>
      </w:pPr>
      <w:r w:rsidRPr="00AD187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D187B">
        <w:rPr>
          <w:rFonts w:ascii="Arial" w:hAnsi="Arial" w:cs="Arial"/>
        </w:rPr>
        <w:t>Poznań</w:t>
      </w:r>
    </w:p>
    <w:p w14:paraId="5B31F51F" w14:textId="77777777" w:rsidR="00A70115" w:rsidRDefault="00A70115" w:rsidP="00A70115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58C5C2B6" w14:textId="1FF001D3" w:rsidR="00C4103F" w:rsidRPr="0012157F" w:rsidRDefault="006676AE" w:rsidP="00A70115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5CBB4A2" w14:textId="77777777" w:rsidR="00C4103F" w:rsidRPr="0012157F" w:rsidRDefault="007118F0" w:rsidP="00A7011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2DD6FA2" w14:textId="77777777" w:rsidR="00757EFB" w:rsidRPr="0012157F" w:rsidRDefault="00757EFB" w:rsidP="00A70115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4109050" w14:textId="77777777" w:rsidR="007118F0" w:rsidRPr="0012157F" w:rsidRDefault="007118F0" w:rsidP="00A70115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F7BB666" w14:textId="77777777" w:rsidR="00A70115" w:rsidRDefault="00A70115" w:rsidP="00A7011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A7D2D91" w14:textId="12966A61" w:rsidR="00C4103F" w:rsidRPr="00650D6C" w:rsidRDefault="007936D6" w:rsidP="00A7011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F4A1214" w14:textId="77777777" w:rsidR="00757EFB" w:rsidRPr="0012157F" w:rsidRDefault="00757EFB" w:rsidP="00A70115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A47384" w14:textId="38113282" w:rsidR="00484F88" w:rsidRDefault="007936D6" w:rsidP="00A70115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CB7BB3" w14:textId="475526AB" w:rsidR="00A70115" w:rsidRDefault="00A70115" w:rsidP="00A70115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28B94125" w14:textId="77777777" w:rsidR="00A70115" w:rsidRPr="00612283" w:rsidRDefault="00A70115" w:rsidP="00A70115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D187B" w:rsidRPr="0012157F" w14:paraId="772E07B5" w14:textId="77777777" w:rsidTr="004C01CA">
        <w:tc>
          <w:tcPr>
            <w:tcW w:w="9104" w:type="dxa"/>
            <w:shd w:val="clear" w:color="auto" w:fill="D9D9D9"/>
          </w:tcPr>
          <w:p w14:paraId="3AF05829" w14:textId="77777777" w:rsidR="00AD187B" w:rsidRPr="0012157F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172E221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D187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F59DF89" w14:textId="77777777" w:rsidR="00AD187B" w:rsidRPr="00612283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5E1528D" w14:textId="77777777" w:rsidR="00AD187B" w:rsidRPr="00612283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028C583" w14:textId="77777777" w:rsidR="00AD187B" w:rsidRPr="0012157F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4F106F8" w14:textId="77777777" w:rsidR="00A70115" w:rsidRDefault="00A70115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EA91C8" w14:textId="6604E5CE" w:rsidR="00E50194" w:rsidRDefault="001F027E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E77635" w14:textId="77777777" w:rsidR="00E50194" w:rsidRDefault="00AD187B" w:rsidP="00A7011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187B">
        <w:rPr>
          <w:rFonts w:ascii="Arial" w:hAnsi="Arial" w:cs="Arial"/>
          <w:b/>
          <w:sz w:val="24"/>
          <w:szCs w:val="24"/>
        </w:rPr>
        <w:t>Usługi transportu dla lekarzy wykonujących wizyty domowe u pacjentów w Poradni Nocnej i Świątecznej Opieki Zdrowotnej</w:t>
      </w:r>
    </w:p>
    <w:p w14:paraId="3AAE8CD8" w14:textId="77777777" w:rsidR="00A44833" w:rsidRPr="00A44833" w:rsidRDefault="00A44833" w:rsidP="00A7011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D187B" w:rsidRPr="00AD187B">
        <w:rPr>
          <w:rFonts w:ascii="Arial" w:hAnsi="Arial" w:cs="Arial"/>
          <w:b/>
          <w:sz w:val="24"/>
          <w:szCs w:val="24"/>
        </w:rPr>
        <w:t>SZW/DZP/48/2022</w:t>
      </w:r>
    </w:p>
    <w:p w14:paraId="555E2025" w14:textId="77777777" w:rsidR="00F90CD1" w:rsidRPr="0012157F" w:rsidRDefault="005434B3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187B" w:rsidRPr="00AD187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172CA1" w14:textId="77777777" w:rsidTr="00650D6C">
        <w:tc>
          <w:tcPr>
            <w:tcW w:w="9104" w:type="dxa"/>
            <w:shd w:val="clear" w:color="auto" w:fill="D9D9D9"/>
          </w:tcPr>
          <w:p w14:paraId="170417F1" w14:textId="77777777" w:rsidR="00E50194" w:rsidRPr="00650D6C" w:rsidRDefault="00650D6C" w:rsidP="00A7011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B17D92D" w14:textId="77777777" w:rsidR="00C113BF" w:rsidRPr="0012157F" w:rsidRDefault="00C113BF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CF3987E" w14:textId="77777777" w:rsidR="002426FF" w:rsidRPr="00A44833" w:rsidRDefault="002426FF" w:rsidP="00A70115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82E1170" w14:textId="77777777" w:rsidR="00023477" w:rsidRPr="006B53D6" w:rsidRDefault="00023477" w:rsidP="00A7011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A5FAC3C" w14:textId="77777777" w:rsidR="00023477" w:rsidRPr="00992BD8" w:rsidRDefault="00992BD8" w:rsidP="00A70115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5F5CA0" w14:textId="77777777" w:rsidR="00992BD8" w:rsidRPr="00992BD8" w:rsidRDefault="00992BD8" w:rsidP="00A70115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C71565E" w14:textId="77777777" w:rsidR="00023477" w:rsidRDefault="00C113BF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30B31E3" w14:textId="77777777" w:rsidR="007A2BCB" w:rsidRDefault="00992BD8" w:rsidP="00A7011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F858DDC" w14:textId="77777777" w:rsidR="0011306C" w:rsidRDefault="007A2BCB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05A1415" w14:textId="77777777" w:rsidTr="00CD4DD1">
        <w:tc>
          <w:tcPr>
            <w:tcW w:w="9104" w:type="dxa"/>
            <w:shd w:val="clear" w:color="auto" w:fill="D9D9D9"/>
          </w:tcPr>
          <w:p w14:paraId="1A1F79F5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9FF3D6" w14:textId="0DA550F5" w:rsidR="0011306C" w:rsidRPr="00650D6C" w:rsidRDefault="0011306C" w:rsidP="00A7011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AC1646F" w14:textId="77777777" w:rsidR="00D2702A" w:rsidRPr="0012157F" w:rsidRDefault="004F23F7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FC0E5E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EB5C" w14:textId="77777777" w:rsidR="00D2702A" w:rsidRPr="0012157F" w:rsidRDefault="00D2702A" w:rsidP="00A701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01E23" w14:textId="77777777" w:rsidR="00D2702A" w:rsidRPr="0012157F" w:rsidRDefault="00D2702A" w:rsidP="00A7011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D187B" w:rsidRPr="0012157F" w14:paraId="175A7A3B" w14:textId="77777777" w:rsidTr="004C0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A9CE" w14:textId="77777777" w:rsidR="00AD187B" w:rsidRPr="0012157F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2A57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8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5C811A9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D187B" w:rsidRPr="0012157F" w14:paraId="36E0D657" w14:textId="77777777" w:rsidTr="004C0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FEA66" w14:textId="77777777" w:rsidR="00AD187B" w:rsidRPr="0012157F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110A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8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1F2E5FC" w14:textId="4CECDFC5" w:rsidR="003D7AFB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47CBFE8" w14:textId="77777777" w:rsidR="003D7AFB" w:rsidRDefault="00811CDD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W tym zakresie Zamawiający wymaga aby Wykonawca przedstawił wykaz osób skierowanych do wykonania zadania</w:t>
            </w:r>
            <w:r w:rsidR="003D7AFB">
              <w:rPr>
                <w:rFonts w:ascii="Arial" w:hAnsi="Arial" w:cs="Arial"/>
              </w:rPr>
              <w:t>.</w:t>
            </w:r>
            <w:r w:rsidR="003D7AFB" w:rsidRPr="00AD18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BA7922" w14:textId="1ECB3353" w:rsidR="00AD187B" w:rsidRPr="00AD187B" w:rsidRDefault="003D7AF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  <w:p w14:paraId="25C5F8A7" w14:textId="25F839F0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187B" w:rsidRPr="0012157F" w14:paraId="24BBDE92" w14:textId="77777777" w:rsidTr="004C0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9FDE" w14:textId="77777777" w:rsidR="00AD187B" w:rsidRPr="0012157F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06CE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8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5EEC9AE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D187B" w:rsidRPr="0012157F" w14:paraId="00ED6A60" w14:textId="77777777" w:rsidTr="004C0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5005" w14:textId="77777777" w:rsidR="00AD187B" w:rsidRPr="0012157F" w:rsidRDefault="00AD187B" w:rsidP="00A7011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A682" w14:textId="77777777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8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6EE9677" w14:textId="77777777" w:rsidR="003D7AFB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302AA19C" w14:textId="77777777" w:rsidR="003D7AFB" w:rsidRDefault="003D7AF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W tym zakresie Zamawiający wymaga aby Wykonawca posiadał licencję na przewóz osób, zgodnie z ustawą o transporcie drogowym (t.j. Dz.U. z 2019 r. poz. 2140)</w:t>
            </w:r>
          </w:p>
          <w:p w14:paraId="2628A923" w14:textId="21721209" w:rsidR="00AD187B" w:rsidRPr="0012157F" w:rsidRDefault="00AD187B" w:rsidP="00A7011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7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2F16A35E" w14:textId="77777777" w:rsidR="00E21BB4" w:rsidRPr="0012157F" w:rsidRDefault="00257E73" w:rsidP="00A7011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6135C" w14:textId="77777777" w:rsidR="00E21BB4" w:rsidRPr="00E21BB4" w:rsidRDefault="00E21BB4" w:rsidP="00A70115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CA176F8" w14:textId="77777777" w:rsidR="00C62F57" w:rsidRDefault="00C62F57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95DCF51" w14:textId="77777777" w:rsidR="00C62F57" w:rsidRDefault="00C62F57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EE70FAC" w14:textId="77777777" w:rsidR="00721D87" w:rsidRDefault="00E21BB4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1510AA2" w14:textId="77777777" w:rsidR="00721D87" w:rsidRDefault="00E21BB4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D11B7D3" w14:textId="77777777" w:rsidR="00721D87" w:rsidRPr="00721D87" w:rsidRDefault="00721D87" w:rsidP="00A7011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BC604BA" w14:textId="77777777" w:rsidR="00721D87" w:rsidRDefault="00E21BB4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6B01CB3" w14:textId="77777777" w:rsidR="00E21BB4" w:rsidRPr="00E21BB4" w:rsidRDefault="00E21BB4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D49E3A7" w14:textId="77777777" w:rsidR="00E21BB4" w:rsidRPr="00721D87" w:rsidRDefault="00E21BB4" w:rsidP="00A7011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6AF7BB3" w14:textId="77777777" w:rsidR="00C62F57" w:rsidRDefault="00257E73" w:rsidP="00A7011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BF8C4E1" w14:textId="77777777" w:rsidTr="00CD4DD1">
        <w:tc>
          <w:tcPr>
            <w:tcW w:w="9104" w:type="dxa"/>
            <w:shd w:val="clear" w:color="auto" w:fill="D9D9D9"/>
          </w:tcPr>
          <w:p w14:paraId="5AD0A136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6FD93F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58ECE3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59F16B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5294995" w14:textId="2C849BCE" w:rsidR="00BE6F04" w:rsidRPr="00650D6C" w:rsidRDefault="00E426EB" w:rsidP="00A7011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1A5A6DC" w14:textId="77777777" w:rsidR="00FE4E2B" w:rsidRPr="00E426EB" w:rsidRDefault="00E426EB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4815AE8" w14:textId="77777777" w:rsidTr="00847232">
        <w:tc>
          <w:tcPr>
            <w:tcW w:w="9104" w:type="dxa"/>
            <w:shd w:val="clear" w:color="auto" w:fill="D9D9D9"/>
          </w:tcPr>
          <w:p w14:paraId="04C8E689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BFAD2E" w14:textId="77777777" w:rsidR="00A70115" w:rsidRDefault="00A70115" w:rsidP="00A7011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FF0576" w14:textId="2A40D888" w:rsidR="00E426EB" w:rsidRPr="00650D6C" w:rsidRDefault="00E426EB" w:rsidP="00A7011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894FD2" w14:textId="77777777" w:rsidR="00E426EB" w:rsidRPr="0012157F" w:rsidRDefault="00E426EB" w:rsidP="00A701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C80773" w14:textId="18637409" w:rsidR="00E426EB" w:rsidRDefault="00E426EB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A674B32" w14:textId="77777777" w:rsidR="00A70115" w:rsidRPr="00E426EB" w:rsidRDefault="00A70115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D2B0A6" w14:textId="77777777" w:rsidR="00E426EB" w:rsidRPr="00E426EB" w:rsidRDefault="00E426EB" w:rsidP="00A7011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CFC377" w14:textId="77777777" w:rsidR="00E426EB" w:rsidRPr="00FF0EBB" w:rsidRDefault="00E426EB" w:rsidP="00A7011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8AB379" w14:textId="77777777" w:rsidR="00E426EB" w:rsidRPr="00E426EB" w:rsidRDefault="00E426EB" w:rsidP="00A7011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1423EB" w14:textId="77777777" w:rsidR="00E426EB" w:rsidRPr="00FF0EBB" w:rsidRDefault="00E426EB" w:rsidP="00A7011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CB2A49F" w14:textId="77777777" w:rsidR="00E426EB" w:rsidRDefault="00E426EB" w:rsidP="00A701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622EB9" w14:textId="77777777" w:rsidR="0012157F" w:rsidRPr="0012157F" w:rsidRDefault="0012157F" w:rsidP="00A701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A72335" w14:textId="77777777" w:rsidR="00524951" w:rsidRDefault="00FE4E2B" w:rsidP="00A701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FE8456" w14:textId="77777777" w:rsidR="00524951" w:rsidRDefault="00524951" w:rsidP="00A70115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227E082" w14:textId="77777777" w:rsidR="00FE4E2B" w:rsidRPr="0012157F" w:rsidRDefault="00524951" w:rsidP="00A70115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EDCD270" w14:textId="77777777" w:rsidR="00484F88" w:rsidRPr="0012157F" w:rsidRDefault="006D536F" w:rsidP="00A70115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5F8CA" w14:textId="77777777" w:rsidR="00890B74" w:rsidRDefault="00890B74" w:rsidP="0038231F">
      <w:pPr>
        <w:spacing w:after="0" w:line="240" w:lineRule="auto"/>
      </w:pPr>
      <w:r>
        <w:separator/>
      </w:r>
    </w:p>
  </w:endnote>
  <w:endnote w:type="continuationSeparator" w:id="0">
    <w:p w14:paraId="5DF96A0F" w14:textId="77777777" w:rsidR="00890B74" w:rsidRDefault="00890B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BDF29" w14:textId="77777777" w:rsidR="00AD187B" w:rsidRDefault="00AD18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68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2BDB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49C5" w14:textId="77777777" w:rsidR="00AD187B" w:rsidRDefault="00AD1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84392" w14:textId="77777777" w:rsidR="00890B74" w:rsidRDefault="00890B74" w:rsidP="0038231F">
      <w:pPr>
        <w:spacing w:after="0" w:line="240" w:lineRule="auto"/>
      </w:pPr>
      <w:r>
        <w:separator/>
      </w:r>
    </w:p>
  </w:footnote>
  <w:footnote w:type="continuationSeparator" w:id="0">
    <w:p w14:paraId="6E545C2C" w14:textId="77777777" w:rsidR="00890B74" w:rsidRDefault="00890B74" w:rsidP="0038231F">
      <w:pPr>
        <w:spacing w:after="0" w:line="240" w:lineRule="auto"/>
      </w:pPr>
      <w:r>
        <w:continuationSeparator/>
      </w:r>
    </w:p>
  </w:footnote>
  <w:footnote w:id="1">
    <w:p w14:paraId="7CE755B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D0E4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5CA20D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5AA89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01C9A" w14:textId="77777777" w:rsidR="00AD187B" w:rsidRDefault="00AD1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DC23" w14:textId="77777777" w:rsidR="00AD187B" w:rsidRDefault="00AD1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AAF2" w14:textId="77777777" w:rsidR="00AD187B" w:rsidRDefault="00AD18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68047">
    <w:abstractNumId w:val="11"/>
  </w:num>
  <w:num w:numId="2" w16cid:durableId="87508045">
    <w:abstractNumId w:val="0"/>
  </w:num>
  <w:num w:numId="3" w16cid:durableId="1989937218">
    <w:abstractNumId w:val="10"/>
  </w:num>
  <w:num w:numId="4" w16cid:durableId="35128650">
    <w:abstractNumId w:val="13"/>
  </w:num>
  <w:num w:numId="5" w16cid:durableId="456679113">
    <w:abstractNumId w:val="12"/>
  </w:num>
  <w:num w:numId="6" w16cid:durableId="559825635">
    <w:abstractNumId w:val="9"/>
  </w:num>
  <w:num w:numId="7" w16cid:durableId="1076126166">
    <w:abstractNumId w:val="1"/>
  </w:num>
  <w:num w:numId="8" w16cid:durableId="563494214">
    <w:abstractNumId w:val="6"/>
  </w:num>
  <w:num w:numId="9" w16cid:durableId="1773744985">
    <w:abstractNumId w:val="4"/>
  </w:num>
  <w:num w:numId="10" w16cid:durableId="705914104">
    <w:abstractNumId w:val="7"/>
  </w:num>
  <w:num w:numId="11" w16cid:durableId="1297758561">
    <w:abstractNumId w:val="5"/>
  </w:num>
  <w:num w:numId="12" w16cid:durableId="2049714603">
    <w:abstractNumId w:val="8"/>
  </w:num>
  <w:num w:numId="13" w16cid:durableId="1367370663">
    <w:abstractNumId w:val="3"/>
  </w:num>
  <w:num w:numId="14" w16cid:durableId="5621833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B7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AFB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1CDD"/>
    <w:rsid w:val="00825A09"/>
    <w:rsid w:val="00830AB1"/>
    <w:rsid w:val="00833FCD"/>
    <w:rsid w:val="00842991"/>
    <w:rsid w:val="00847232"/>
    <w:rsid w:val="008757E1"/>
    <w:rsid w:val="00890B74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0115"/>
    <w:rsid w:val="00A90D0E"/>
    <w:rsid w:val="00AC5247"/>
    <w:rsid w:val="00AD187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A9BFA"/>
  <w15:docId w15:val="{82F6C46B-235E-4BC2-A643-FD73DBCC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2022-07-29T06:18:00Z</dcterms:created>
  <dcterms:modified xsi:type="dcterms:W3CDTF">2022-07-29T06:18:00Z</dcterms:modified>
</cp:coreProperties>
</file>