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5BA39" w14:textId="77777777" w:rsidR="00B04206" w:rsidRPr="00B740EE" w:rsidRDefault="00B04206" w:rsidP="0049530D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B740EE">
        <w:rPr>
          <w:rFonts w:ascii="Arial" w:hAnsi="Arial" w:cs="Arial"/>
          <w:bCs/>
        </w:rPr>
        <w:t>Znak sprawy:</w:t>
      </w:r>
      <w:r w:rsidRPr="00B740EE">
        <w:rPr>
          <w:rFonts w:ascii="Arial" w:hAnsi="Arial" w:cs="Arial"/>
          <w:b/>
          <w:bCs/>
        </w:rPr>
        <w:t xml:space="preserve"> </w:t>
      </w:r>
      <w:r w:rsidR="00EE1A77" w:rsidRPr="00B740EE">
        <w:rPr>
          <w:rFonts w:ascii="Arial" w:hAnsi="Arial" w:cs="Arial"/>
          <w:b/>
          <w:bCs/>
        </w:rPr>
        <w:t>KA-2/0</w:t>
      </w:r>
      <w:r w:rsidR="00E81195">
        <w:rPr>
          <w:rFonts w:ascii="Arial" w:hAnsi="Arial" w:cs="Arial"/>
          <w:b/>
          <w:bCs/>
        </w:rPr>
        <w:t>90</w:t>
      </w:r>
      <w:r w:rsidR="00EE1A77" w:rsidRPr="00B740EE">
        <w:rPr>
          <w:rFonts w:ascii="Arial" w:hAnsi="Arial" w:cs="Arial"/>
          <w:b/>
          <w:bCs/>
        </w:rPr>
        <w:t>/2022</w:t>
      </w:r>
    </w:p>
    <w:p w14:paraId="4545EDA1" w14:textId="77777777" w:rsidR="00E616D4" w:rsidRPr="00B740EE" w:rsidRDefault="00B639E0" w:rsidP="0049530D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B740EE">
        <w:rPr>
          <w:rFonts w:ascii="Arial" w:hAnsi="Arial" w:cs="Arial"/>
          <w:bCs/>
          <w:i w:val="0"/>
          <w:sz w:val="20"/>
        </w:rPr>
        <w:t>Załącznik nr</w:t>
      </w:r>
      <w:r w:rsidRPr="00B740EE">
        <w:rPr>
          <w:rFonts w:ascii="Arial" w:hAnsi="Arial" w:cs="Arial"/>
          <w:b/>
          <w:bCs/>
          <w:i w:val="0"/>
          <w:sz w:val="20"/>
        </w:rPr>
        <w:t xml:space="preserve"> </w:t>
      </w:r>
      <w:r w:rsidR="00B40C8C" w:rsidRPr="00B740EE">
        <w:rPr>
          <w:rFonts w:ascii="Arial" w:hAnsi="Arial" w:cs="Arial"/>
          <w:b/>
          <w:bCs/>
          <w:i w:val="0"/>
          <w:sz w:val="20"/>
        </w:rPr>
        <w:t xml:space="preserve">2 </w:t>
      </w:r>
      <w:r w:rsidRPr="00B740EE">
        <w:rPr>
          <w:rFonts w:ascii="Arial" w:hAnsi="Arial" w:cs="Arial"/>
          <w:b/>
          <w:bCs/>
          <w:i w:val="0"/>
          <w:sz w:val="20"/>
        </w:rPr>
        <w:t>do SWZ</w:t>
      </w:r>
    </w:p>
    <w:p w14:paraId="26BA19EC" w14:textId="77777777" w:rsidR="00E616D4" w:rsidRPr="00B740EE" w:rsidRDefault="00E616D4" w:rsidP="00E81195">
      <w:pPr>
        <w:pStyle w:val="Nagwek2"/>
        <w:ind w:left="0"/>
        <w:rPr>
          <w:sz w:val="24"/>
        </w:rPr>
      </w:pPr>
    </w:p>
    <w:p w14:paraId="4C8143CE" w14:textId="77777777" w:rsidR="00EF47EE" w:rsidRPr="00B740EE" w:rsidRDefault="003B310D" w:rsidP="00E81195">
      <w:pPr>
        <w:pStyle w:val="Nagwek2"/>
        <w:ind w:left="0"/>
        <w:rPr>
          <w:sz w:val="24"/>
        </w:rPr>
      </w:pPr>
      <w:r w:rsidRPr="00B740EE">
        <w:rPr>
          <w:sz w:val="24"/>
        </w:rPr>
        <w:t>OFERTA</w:t>
      </w:r>
    </w:p>
    <w:p w14:paraId="16132435" w14:textId="77777777" w:rsidR="00EF47EE" w:rsidRPr="00B740EE" w:rsidRDefault="00EF47EE" w:rsidP="00E81195"/>
    <w:p w14:paraId="7760CE15" w14:textId="77777777" w:rsidR="00902B46" w:rsidRPr="00B740EE" w:rsidRDefault="00902B46" w:rsidP="00E81195">
      <w:pPr>
        <w:ind w:hanging="28"/>
      </w:pPr>
      <w:r w:rsidRPr="00B740EE">
        <w:t>Nazwa</w:t>
      </w:r>
      <w:r w:rsidR="00D24480" w:rsidRPr="00B740EE">
        <w:t>:</w:t>
      </w:r>
      <w:r w:rsidRPr="00B740EE">
        <w:t xml:space="preserve"> </w:t>
      </w:r>
      <w:r w:rsidR="00D24480" w:rsidRPr="00B740EE">
        <w:t>(</w:t>
      </w:r>
      <w:r w:rsidRPr="00B740EE">
        <w:t>Wykonawcy lub Wykonawców w przypadku oferty wspólnej</w:t>
      </w:r>
      <w:r w:rsidR="00D24480" w:rsidRPr="00B740EE">
        <w:t>)</w:t>
      </w:r>
      <w:r w:rsidR="00815C90" w:rsidRPr="00B740EE">
        <w:rPr>
          <w:rStyle w:val="Odwoanieprzypisudolnego"/>
        </w:rPr>
        <w:footnoteReference w:id="1"/>
      </w:r>
      <w:r w:rsidRPr="00B740EE">
        <w:t>:</w:t>
      </w:r>
    </w:p>
    <w:p w14:paraId="57CEEABF" w14:textId="77777777" w:rsidR="00902B46" w:rsidRPr="00B740EE" w:rsidRDefault="00902B46" w:rsidP="00E81195">
      <w:pPr>
        <w:ind w:hanging="28"/>
      </w:pPr>
      <w:r w:rsidRPr="00B740EE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10899D" w14:textId="77777777" w:rsidR="00B639E0" w:rsidRPr="00B740EE" w:rsidRDefault="00902B46" w:rsidP="00E81195">
      <w:pPr>
        <w:ind w:hanging="28"/>
      </w:pPr>
      <w:r w:rsidRPr="00B740EE">
        <w:t>Adres: ul. .....................</w:t>
      </w:r>
      <w:r w:rsidR="00B639E0" w:rsidRPr="00B740EE">
        <w:t>...............</w:t>
      </w:r>
      <w:r w:rsidRPr="00B740EE">
        <w:t xml:space="preserve">.................... </w:t>
      </w:r>
      <w:r w:rsidR="00B639E0" w:rsidRPr="00B740EE">
        <w:t xml:space="preserve">       </w:t>
      </w:r>
      <w:r w:rsidRPr="00B740EE">
        <w:t>kod pocztowy</w:t>
      </w:r>
      <w:r w:rsidR="00A23458" w:rsidRPr="00B740EE">
        <w:t>:</w:t>
      </w:r>
      <w:r w:rsidR="00B639E0" w:rsidRPr="00B740EE">
        <w:t>………………</w:t>
      </w:r>
    </w:p>
    <w:p w14:paraId="6D7C18E9" w14:textId="77777777" w:rsidR="00902B46" w:rsidRPr="00B740EE" w:rsidRDefault="00B639E0" w:rsidP="00E81195">
      <w:pPr>
        <w:ind w:hanging="28"/>
      </w:pPr>
      <w:r w:rsidRPr="00B740EE">
        <w:t>m</w:t>
      </w:r>
      <w:r w:rsidR="00902B46" w:rsidRPr="00B740EE">
        <w:t>iasto</w:t>
      </w:r>
      <w:r w:rsidRPr="00B740EE">
        <w:t xml:space="preserve">:     ...............................................        </w:t>
      </w:r>
      <w:r w:rsidR="00902B46" w:rsidRPr="00B740EE">
        <w:t>województwo: ……………………</w:t>
      </w:r>
    </w:p>
    <w:p w14:paraId="4CD48A6B" w14:textId="77777777" w:rsidR="00B12D3B" w:rsidRPr="00B740EE" w:rsidRDefault="00902B46" w:rsidP="00E81195">
      <w:pPr>
        <w:ind w:hanging="27"/>
        <w:jc w:val="both"/>
      </w:pPr>
      <w:r w:rsidRPr="00B740EE">
        <w:t>tel.</w:t>
      </w:r>
      <w:r w:rsidR="00B639E0" w:rsidRPr="00B740EE">
        <w:t>:</w:t>
      </w:r>
      <w:r w:rsidRPr="00B740EE">
        <w:t xml:space="preserve"> ...</w:t>
      </w:r>
      <w:r w:rsidR="00B639E0" w:rsidRPr="00B740EE">
        <w:t>..</w:t>
      </w:r>
      <w:r w:rsidRPr="00B740EE">
        <w:t>.</w:t>
      </w:r>
      <w:r w:rsidR="00B639E0" w:rsidRPr="00B740EE">
        <w:t>.....</w:t>
      </w:r>
      <w:r w:rsidR="00B12D3B" w:rsidRPr="00B740EE">
        <w:t>.....</w:t>
      </w:r>
      <w:r w:rsidR="00B639E0" w:rsidRPr="00B740EE">
        <w:t>.</w:t>
      </w:r>
      <w:r w:rsidRPr="00B740EE">
        <w:t>..</w:t>
      </w:r>
      <w:r w:rsidR="00B12D3B" w:rsidRPr="00B740EE">
        <w:t>.............................</w:t>
      </w:r>
      <w:r w:rsidRPr="00B740EE">
        <w:t>.........</w:t>
      </w:r>
      <w:r w:rsidR="00B639E0" w:rsidRPr="00B740EE">
        <w:t>..</w:t>
      </w:r>
      <w:r w:rsidRPr="00B740EE">
        <w:t>....</w:t>
      </w:r>
      <w:r w:rsidR="00B12D3B" w:rsidRPr="00B740EE">
        <w:t xml:space="preserve">         </w:t>
      </w:r>
    </w:p>
    <w:p w14:paraId="10CF1ABE" w14:textId="77777777" w:rsidR="00902B46" w:rsidRPr="00B740EE" w:rsidRDefault="00B639E0" w:rsidP="00E81195">
      <w:pPr>
        <w:ind w:hanging="27"/>
        <w:jc w:val="both"/>
      </w:pPr>
      <w:r w:rsidRPr="00B740EE">
        <w:t>e-mail: ...........</w:t>
      </w:r>
      <w:r w:rsidR="00B12D3B" w:rsidRPr="00B740EE">
        <w:t>.......</w:t>
      </w:r>
      <w:r w:rsidRPr="00B740EE">
        <w:t>.....................................</w:t>
      </w:r>
      <w:r w:rsidR="00902B46" w:rsidRPr="00B740EE">
        <w:t>na który zamawiający ma przesyłać korespondencję</w:t>
      </w:r>
    </w:p>
    <w:p w14:paraId="7441A5C4" w14:textId="77777777" w:rsidR="00902B46" w:rsidRPr="00B740EE" w:rsidRDefault="00902B46" w:rsidP="00E81195">
      <w:pPr>
        <w:rPr>
          <w:rFonts w:eastAsia="MS Mincho"/>
        </w:rPr>
      </w:pPr>
      <w:r w:rsidRPr="00B740EE">
        <w:rPr>
          <w:rFonts w:eastAsia="MS Mincho"/>
        </w:rPr>
        <w:t>NIP: ................................................, REGON: .......................................................</w:t>
      </w:r>
    </w:p>
    <w:p w14:paraId="158139A1" w14:textId="77777777" w:rsidR="00413B7D" w:rsidRPr="00B740EE" w:rsidRDefault="002D6B17" w:rsidP="00E81195">
      <w:pPr>
        <w:spacing w:before="120" w:after="60"/>
        <w:jc w:val="both"/>
        <w:outlineLvl w:val="1"/>
      </w:pPr>
      <w:r w:rsidRPr="00B740EE">
        <w:t xml:space="preserve">W odpowiedzi na ogłoszenie </w:t>
      </w:r>
      <w:r w:rsidR="00B04206" w:rsidRPr="00B740EE">
        <w:t>do postępowania prowadzonego w trybie</w:t>
      </w:r>
      <w:r w:rsidR="00930F5C" w:rsidRPr="00B740EE">
        <w:t xml:space="preserve"> </w:t>
      </w:r>
      <w:r w:rsidR="00EE1A77" w:rsidRPr="00B740EE">
        <w:t>podstawowy</w:t>
      </w:r>
      <w:r w:rsidR="00E81195">
        <w:t>m</w:t>
      </w:r>
      <w:r w:rsidR="00EE1A77" w:rsidRPr="00B740EE">
        <w:t xml:space="preserve"> </w:t>
      </w:r>
      <w:r w:rsidR="00E81195">
        <w:t>z możliwością negocjacji</w:t>
      </w:r>
      <w:r w:rsidR="00EE1A77" w:rsidRPr="00B740EE">
        <w:t xml:space="preserve"> - art. 275 pkt. </w:t>
      </w:r>
      <w:r w:rsidR="00E81195">
        <w:t>2</w:t>
      </w:r>
      <w:r w:rsidR="00EE1A77" w:rsidRPr="00B740EE">
        <w:t xml:space="preserve"> ustawy </w:t>
      </w:r>
      <w:proofErr w:type="spellStart"/>
      <w:r w:rsidR="00EE1A77" w:rsidRPr="00B740EE">
        <w:t>Pzp</w:t>
      </w:r>
      <w:proofErr w:type="spellEnd"/>
      <w:r w:rsidR="00040674" w:rsidRPr="00B740EE">
        <w:t xml:space="preserve"> </w:t>
      </w:r>
      <w:r w:rsidR="00B639E0" w:rsidRPr="00B740EE">
        <w:t>pn.</w:t>
      </w:r>
      <w:r w:rsidR="00B04206" w:rsidRPr="00B740EE">
        <w:t>:</w:t>
      </w:r>
      <w:r w:rsidR="00E60230" w:rsidRPr="00B740EE">
        <w:t xml:space="preserve"> </w:t>
      </w:r>
      <w:r w:rsidR="00E81195">
        <w:rPr>
          <w:b/>
          <w:bCs/>
          <w:iCs/>
          <w:color w:val="000000"/>
          <w:lang w:eastAsia="x-none"/>
        </w:rPr>
        <w:t>B</w:t>
      </w:r>
      <w:r w:rsidR="00E81195" w:rsidRPr="00E81195">
        <w:rPr>
          <w:b/>
          <w:bCs/>
          <w:iCs/>
          <w:color w:val="000000"/>
          <w:lang w:val="x-none" w:eastAsia="x-none"/>
        </w:rPr>
        <w:t xml:space="preserve">udowa budynku Laboratorium </w:t>
      </w:r>
      <w:proofErr w:type="spellStart"/>
      <w:r w:rsidR="00E81195" w:rsidRPr="00E81195">
        <w:rPr>
          <w:b/>
          <w:bCs/>
          <w:iCs/>
          <w:color w:val="000000"/>
          <w:lang w:val="x-none" w:eastAsia="x-none"/>
        </w:rPr>
        <w:t>Ultraprecyzyjnych</w:t>
      </w:r>
      <w:proofErr w:type="spellEnd"/>
      <w:r w:rsidR="00E81195" w:rsidRPr="00E81195">
        <w:rPr>
          <w:b/>
          <w:bCs/>
          <w:iCs/>
          <w:color w:val="000000"/>
          <w:lang w:val="x-none" w:eastAsia="x-none"/>
        </w:rPr>
        <w:t xml:space="preserve"> Pomiarów Współrzędnościowych, w ramach zadania inwestycyjnego pn. " Budowa budynku Laboratorium </w:t>
      </w:r>
      <w:proofErr w:type="spellStart"/>
      <w:r w:rsidR="00E81195" w:rsidRPr="00E81195">
        <w:rPr>
          <w:b/>
          <w:bCs/>
          <w:iCs/>
          <w:color w:val="000000"/>
          <w:lang w:val="x-none" w:eastAsia="x-none"/>
        </w:rPr>
        <w:t>Ultraprecyzyjnych</w:t>
      </w:r>
      <w:proofErr w:type="spellEnd"/>
      <w:r w:rsidR="00E81195" w:rsidRPr="00E81195">
        <w:rPr>
          <w:b/>
          <w:bCs/>
          <w:iCs/>
          <w:color w:val="000000"/>
          <w:lang w:val="x-none" w:eastAsia="x-none"/>
        </w:rPr>
        <w:t xml:space="preserve"> Pomiarów Współrzędnościowych na terenie Kampusu Politechniki Krakowskiej w Czyżynach, WM, Al. Jana Pawła II, Kraków, w ramach projektu NSMET Narodowa Sieć Metrologii Współrzędnościowej "- w formule zaprojektuj </w:t>
      </w:r>
      <w:r w:rsidR="00E81195">
        <w:rPr>
          <w:b/>
          <w:bCs/>
          <w:iCs/>
          <w:color w:val="000000"/>
          <w:lang w:eastAsia="x-none"/>
        </w:rPr>
        <w:t xml:space="preserve">                             </w:t>
      </w:r>
      <w:r w:rsidR="00E81195" w:rsidRPr="00E81195">
        <w:rPr>
          <w:b/>
          <w:bCs/>
          <w:iCs/>
          <w:color w:val="000000"/>
          <w:lang w:val="x-none" w:eastAsia="x-none"/>
        </w:rPr>
        <w:t>i wybuduj</w:t>
      </w:r>
      <w:r w:rsidR="00E81195">
        <w:rPr>
          <w:b/>
          <w:bCs/>
          <w:iCs/>
          <w:color w:val="000000"/>
          <w:lang w:eastAsia="x-none"/>
        </w:rPr>
        <w:t xml:space="preserve">, </w:t>
      </w:r>
      <w:r w:rsidR="00E81195" w:rsidRPr="00B740EE">
        <w:rPr>
          <w:b/>
        </w:rPr>
        <w:t xml:space="preserve"> </w:t>
      </w:r>
      <w:r w:rsidRPr="00B740EE">
        <w:t>oferujemy realizację przedmiotu zamówienia z</w:t>
      </w:r>
      <w:r w:rsidR="00B04206" w:rsidRPr="00B740EE">
        <w:t>godnie</w:t>
      </w:r>
      <w:r w:rsidR="00C70E06" w:rsidRPr="00B740EE">
        <w:t xml:space="preserve"> z wymogami określonymi w SIWZ </w:t>
      </w:r>
      <w:r w:rsidRPr="00B740EE">
        <w:t>za cenę</w:t>
      </w:r>
      <w:r w:rsidR="00C70E06" w:rsidRPr="00B740EE">
        <w:t>:</w:t>
      </w:r>
    </w:p>
    <w:tbl>
      <w:tblPr>
        <w:tblW w:w="9782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2551"/>
        <w:gridCol w:w="1134"/>
        <w:gridCol w:w="3119"/>
      </w:tblGrid>
      <w:tr w:rsidR="007238CE" w:rsidRPr="00680103" w14:paraId="63D26CBA" w14:textId="77777777" w:rsidTr="00E81195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C9ED9" w14:textId="77777777" w:rsidR="007238CE" w:rsidRPr="00680103" w:rsidRDefault="00E81195">
            <w:pPr>
              <w:widowControl w:val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Zakres zamówienia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697A4" w14:textId="77777777"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netto</w:t>
            </w:r>
          </w:p>
          <w:p w14:paraId="71E439E1" w14:textId="77777777"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D5BA1" w14:textId="77777777"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stawka</w:t>
            </w:r>
          </w:p>
          <w:p w14:paraId="59012918" w14:textId="77777777" w:rsidR="007238CE" w:rsidRPr="00680103" w:rsidRDefault="007238CE">
            <w:pPr>
              <w:jc w:val="center"/>
              <w:rPr>
                <w:b/>
                <w:bCs/>
                <w:sz w:val="16"/>
                <w:szCs w:val="16"/>
              </w:rPr>
            </w:pPr>
            <w:r w:rsidRPr="00680103">
              <w:rPr>
                <w:b/>
                <w:bCs/>
                <w:sz w:val="16"/>
                <w:szCs w:val="16"/>
              </w:rPr>
              <w:t>podatku VAT</w:t>
            </w:r>
          </w:p>
          <w:p w14:paraId="1C92765B" w14:textId="77777777" w:rsidR="007238CE" w:rsidRPr="00680103" w:rsidRDefault="007238CE">
            <w:pPr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6"/>
                <w:szCs w:val="16"/>
              </w:rPr>
              <w:t>(w %)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4578" w14:textId="77777777" w:rsidR="007238CE" w:rsidRPr="00680103" w:rsidRDefault="007238CE">
            <w:pPr>
              <w:widowControl w:val="0"/>
              <w:ind w:hanging="27"/>
              <w:jc w:val="center"/>
              <w:rPr>
                <w:b/>
                <w:bCs/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Cena  brutto</w:t>
            </w:r>
          </w:p>
          <w:p w14:paraId="791CE036" w14:textId="77777777" w:rsidR="007238CE" w:rsidRPr="00680103" w:rsidRDefault="007238CE">
            <w:pPr>
              <w:widowControl w:val="0"/>
              <w:ind w:hanging="27"/>
              <w:jc w:val="center"/>
              <w:rPr>
                <w:sz w:val="18"/>
                <w:szCs w:val="18"/>
              </w:rPr>
            </w:pPr>
            <w:r w:rsidRPr="00680103">
              <w:rPr>
                <w:b/>
                <w:bCs/>
                <w:sz w:val="18"/>
                <w:szCs w:val="18"/>
              </w:rPr>
              <w:t>(w zł)</w:t>
            </w:r>
          </w:p>
        </w:tc>
      </w:tr>
      <w:tr w:rsidR="007238CE" w:rsidRPr="00680103" w14:paraId="095CE9BE" w14:textId="77777777" w:rsidTr="00E81195">
        <w:trPr>
          <w:trHeight w:val="1417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182E" w14:textId="77777777" w:rsidR="00E3055F" w:rsidRPr="00E81195" w:rsidRDefault="00E81195" w:rsidP="003A2563">
            <w:pPr>
              <w:tabs>
                <w:tab w:val="left" w:pos="360"/>
              </w:tabs>
              <w:spacing w:line="276" w:lineRule="auto"/>
            </w:pPr>
            <w:r w:rsidRPr="00E81195">
              <w:t>wykonanie dokumentacji wraz z nadzorami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52CF" w14:textId="77777777" w:rsidR="007238CE" w:rsidRPr="00680103" w:rsidRDefault="007238CE"/>
          <w:p w14:paraId="5723AE95" w14:textId="77777777" w:rsidR="007238CE" w:rsidRPr="00680103" w:rsidRDefault="007238CE">
            <w:r w:rsidRPr="00680103">
              <w:t>………………… zł</w:t>
            </w:r>
          </w:p>
          <w:p w14:paraId="0EED6CBD" w14:textId="77777777"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43A2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253C87CD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972C" w14:textId="77777777" w:rsidR="007238CE" w:rsidRPr="00680103" w:rsidRDefault="007238CE"/>
          <w:p w14:paraId="15DE2258" w14:textId="77777777" w:rsidR="007238CE" w:rsidRPr="00680103" w:rsidRDefault="007238CE">
            <w:r w:rsidRPr="00680103">
              <w:t>…………………………...zł</w:t>
            </w:r>
          </w:p>
          <w:p w14:paraId="05D835A8" w14:textId="77777777" w:rsidR="007238CE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</w:t>
            </w:r>
            <w:r w:rsidRPr="00680103">
              <w:rPr>
                <w:iCs/>
                <w:sz w:val="16"/>
              </w:rPr>
              <w:t>………………………………………………………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……………………………….</w:t>
            </w:r>
            <w:r w:rsidRPr="00680103">
              <w:rPr>
                <w:iCs/>
                <w:sz w:val="16"/>
              </w:rPr>
              <w:t>…</w:t>
            </w:r>
          </w:p>
          <w:p w14:paraId="528F1D89" w14:textId="77777777" w:rsidR="00FF6EE7" w:rsidRDefault="00FF6EE7" w:rsidP="009E726E">
            <w:pPr>
              <w:rPr>
                <w:iCs/>
                <w:sz w:val="16"/>
              </w:rPr>
            </w:pPr>
          </w:p>
          <w:p w14:paraId="576CF0C0" w14:textId="77777777" w:rsidR="00FF6EE7" w:rsidRPr="00680103" w:rsidRDefault="00FF6EE7" w:rsidP="009E726E">
            <w:pPr>
              <w:rPr>
                <w:iCs/>
                <w:sz w:val="16"/>
              </w:rPr>
            </w:pPr>
            <w:bookmarkStart w:id="0" w:name="_Hlk110417834"/>
            <w:r w:rsidRPr="00FF6EE7">
              <w:rPr>
                <w:iCs/>
                <w:sz w:val="16"/>
              </w:rPr>
              <w:t>(nie więcej niż 5 % łącznej ceny za wykonanie robót budowlanych i zagospodarowanie terenu )</w:t>
            </w:r>
            <w:bookmarkEnd w:id="0"/>
          </w:p>
        </w:tc>
      </w:tr>
      <w:tr w:rsidR="007238CE" w:rsidRPr="00680103" w14:paraId="5EAF85CD" w14:textId="77777777" w:rsidTr="00E81195">
        <w:trPr>
          <w:trHeight w:val="1495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D864" w14:textId="77777777" w:rsidR="007238CE" w:rsidRPr="00E81195" w:rsidRDefault="00E81195" w:rsidP="001A10CA">
            <w:pPr>
              <w:rPr>
                <w:iCs/>
              </w:rPr>
            </w:pPr>
            <w:r w:rsidRPr="00E81195">
              <w:rPr>
                <w:iCs/>
              </w:rPr>
              <w:t>wykonanie robót budowlanych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6146" w14:textId="77777777" w:rsidR="007238CE" w:rsidRPr="00680103" w:rsidRDefault="007238CE"/>
          <w:p w14:paraId="33A99851" w14:textId="77777777" w:rsidR="007238CE" w:rsidRPr="00680103" w:rsidRDefault="007238CE">
            <w:r w:rsidRPr="00680103">
              <w:t>………………… zł</w:t>
            </w:r>
          </w:p>
          <w:p w14:paraId="0C4525C2" w14:textId="77777777" w:rsidR="007238CE" w:rsidRPr="00680103" w:rsidRDefault="007238C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3E25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774AF3E5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>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8BF5" w14:textId="77777777" w:rsidR="007238CE" w:rsidRPr="00680103" w:rsidRDefault="007238CE"/>
          <w:p w14:paraId="4BB501E8" w14:textId="77777777" w:rsidR="007238CE" w:rsidRPr="00680103" w:rsidRDefault="007238CE">
            <w:r w:rsidRPr="00680103">
              <w:t>…………………………...zł</w:t>
            </w:r>
          </w:p>
          <w:p w14:paraId="7A16FB31" w14:textId="77777777" w:rsidR="007238CE" w:rsidRPr="00680103" w:rsidRDefault="007238CE" w:rsidP="009E726E">
            <w:pPr>
              <w:rPr>
                <w:iCs/>
                <w:sz w:val="16"/>
              </w:rPr>
            </w:pPr>
            <w:r w:rsidRPr="00680103">
              <w:rPr>
                <w:i/>
                <w:iCs/>
                <w:sz w:val="16"/>
              </w:rPr>
              <w:t>słownie: …………………………………………………..</w:t>
            </w:r>
            <w:r w:rsidRPr="00680103">
              <w:rPr>
                <w:iCs/>
                <w:sz w:val="16"/>
              </w:rPr>
              <w:t>……………………………………………………</w:t>
            </w:r>
            <w:r w:rsidR="00017CA4" w:rsidRPr="00680103">
              <w:rPr>
                <w:iCs/>
                <w:sz w:val="16"/>
              </w:rPr>
              <w:t>…………………………………</w:t>
            </w:r>
            <w:r w:rsidRPr="00680103">
              <w:rPr>
                <w:iCs/>
                <w:sz w:val="16"/>
              </w:rPr>
              <w:t>……</w:t>
            </w:r>
          </w:p>
        </w:tc>
      </w:tr>
      <w:tr w:rsidR="007238CE" w:rsidRPr="00680103" w14:paraId="669E7A07" w14:textId="77777777" w:rsidTr="00E81195">
        <w:trPr>
          <w:trHeight w:val="5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052F" w14:textId="77777777" w:rsidR="007238CE" w:rsidRPr="00E81195" w:rsidRDefault="00E81195" w:rsidP="001A10CA">
            <w:pPr>
              <w:rPr>
                <w:iCs/>
              </w:rPr>
            </w:pPr>
            <w:r w:rsidRPr="00E81195">
              <w:rPr>
                <w:iCs/>
              </w:rPr>
              <w:t>zagospodarowanie terenu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8B48" w14:textId="77777777" w:rsidR="007238CE" w:rsidRPr="00680103" w:rsidRDefault="007238CE"/>
          <w:p w14:paraId="5C680D44" w14:textId="77777777" w:rsidR="007238CE" w:rsidRPr="00680103" w:rsidRDefault="007238CE">
            <w:r w:rsidRPr="00680103">
              <w:t>………………… zł</w:t>
            </w:r>
          </w:p>
          <w:p w14:paraId="1ED1C7D1" w14:textId="77777777" w:rsidR="007238CE" w:rsidRPr="00680103" w:rsidRDefault="007238CE">
            <w:r w:rsidRPr="00680103">
              <w:rPr>
                <w:i/>
                <w:iCs/>
                <w:sz w:val="16"/>
              </w:rPr>
              <w:t>słownie: ………………………………………</w:t>
            </w:r>
            <w:r w:rsidRPr="00680103">
              <w:rPr>
                <w:i/>
                <w:iCs/>
                <w:sz w:val="16"/>
              </w:rPr>
              <w:lastRenderedPageBreak/>
              <w:t>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55CB" w14:textId="77777777" w:rsidR="007238CE" w:rsidRPr="00680103" w:rsidRDefault="007238CE">
            <w:pPr>
              <w:rPr>
                <w:sz w:val="20"/>
                <w:szCs w:val="20"/>
              </w:rPr>
            </w:pPr>
          </w:p>
          <w:p w14:paraId="0F4747C8" w14:textId="77777777" w:rsidR="007238CE" w:rsidRPr="00680103" w:rsidRDefault="007238CE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 </w:t>
            </w:r>
            <w:r w:rsidR="00DC5CAB" w:rsidRPr="00680103">
              <w:rPr>
                <w:sz w:val="20"/>
                <w:szCs w:val="20"/>
              </w:rPr>
              <w:t>23</w:t>
            </w:r>
            <w:r w:rsidRPr="00680103">
              <w:rPr>
                <w:sz w:val="20"/>
                <w:szCs w:val="20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8106" w14:textId="77777777" w:rsidR="007238CE" w:rsidRPr="00680103" w:rsidRDefault="007238CE"/>
          <w:p w14:paraId="67F793F3" w14:textId="77777777" w:rsidR="007238CE" w:rsidRPr="00680103" w:rsidRDefault="007238CE">
            <w:r w:rsidRPr="00680103">
              <w:t>…………………… zł</w:t>
            </w:r>
          </w:p>
          <w:p w14:paraId="1FF3CA24" w14:textId="77777777" w:rsidR="007238CE" w:rsidRPr="00680103" w:rsidRDefault="007238CE">
            <w:r w:rsidRPr="00680103">
              <w:rPr>
                <w:i/>
                <w:iCs/>
                <w:sz w:val="16"/>
              </w:rPr>
              <w:t>słownie: ………………………………………………</w:t>
            </w:r>
            <w:r w:rsidRPr="00680103">
              <w:rPr>
                <w:i/>
                <w:iCs/>
                <w:sz w:val="16"/>
              </w:rPr>
              <w:lastRenderedPageBreak/>
              <w:t>…………………………………………………………………………………………………………………</w:t>
            </w:r>
            <w:r w:rsidR="00017CA4" w:rsidRPr="00680103">
              <w:rPr>
                <w:i/>
                <w:iCs/>
                <w:sz w:val="16"/>
              </w:rPr>
              <w:t>………………………</w:t>
            </w:r>
            <w:r w:rsidRPr="00680103">
              <w:rPr>
                <w:i/>
                <w:iCs/>
                <w:sz w:val="16"/>
              </w:rPr>
              <w:t>……</w:t>
            </w:r>
          </w:p>
        </w:tc>
      </w:tr>
      <w:tr w:rsidR="00E81195" w:rsidRPr="00680103" w14:paraId="042753EE" w14:textId="77777777" w:rsidTr="00E81195">
        <w:trPr>
          <w:trHeight w:val="559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4C29" w14:textId="77777777" w:rsidR="00E81195" w:rsidRPr="00E81195" w:rsidRDefault="00E81195" w:rsidP="00E81195">
            <w:pPr>
              <w:rPr>
                <w:iCs/>
              </w:rPr>
            </w:pPr>
            <w:r w:rsidRPr="00E81195">
              <w:rPr>
                <w:iCs/>
              </w:rPr>
              <w:lastRenderedPageBreak/>
              <w:t>wykonanie tablicy informacyjnej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B722" w14:textId="77777777" w:rsidR="00E81195" w:rsidRPr="00680103" w:rsidRDefault="00E81195" w:rsidP="00E81195"/>
          <w:p w14:paraId="3AF85EF4" w14:textId="77777777" w:rsidR="00E81195" w:rsidRPr="00680103" w:rsidRDefault="00E81195" w:rsidP="00E81195">
            <w:r w:rsidRPr="00680103">
              <w:t>………………… zł</w:t>
            </w:r>
          </w:p>
          <w:p w14:paraId="655F9B0B" w14:textId="77777777" w:rsidR="00E81195" w:rsidRPr="00680103" w:rsidRDefault="00E81195" w:rsidP="00E81195"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BDE1F" w14:textId="77777777" w:rsidR="00E81195" w:rsidRPr="00680103" w:rsidRDefault="00E81195" w:rsidP="00E81195">
            <w:pPr>
              <w:rPr>
                <w:sz w:val="20"/>
                <w:szCs w:val="20"/>
              </w:rPr>
            </w:pPr>
          </w:p>
          <w:p w14:paraId="6B151F07" w14:textId="77777777" w:rsidR="00E81195" w:rsidRPr="00680103" w:rsidRDefault="00E81195" w:rsidP="00E81195">
            <w:pPr>
              <w:rPr>
                <w:sz w:val="20"/>
                <w:szCs w:val="20"/>
              </w:rPr>
            </w:pPr>
            <w:r w:rsidRPr="00680103">
              <w:rPr>
                <w:sz w:val="20"/>
                <w:szCs w:val="20"/>
              </w:rPr>
              <w:t xml:space="preserve">       23 %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5298" w14:textId="77777777" w:rsidR="00E81195" w:rsidRPr="00680103" w:rsidRDefault="00E81195" w:rsidP="00E81195"/>
          <w:p w14:paraId="51F15F38" w14:textId="77777777" w:rsidR="00E81195" w:rsidRPr="00680103" w:rsidRDefault="00E81195" w:rsidP="00E81195">
            <w:r w:rsidRPr="00680103">
              <w:t>…………………… zł</w:t>
            </w:r>
          </w:p>
          <w:p w14:paraId="33DEC48E" w14:textId="77777777" w:rsidR="00E81195" w:rsidRPr="00680103" w:rsidRDefault="00E81195" w:rsidP="00E81195">
            <w:r w:rsidRPr="00680103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E81195" w:rsidRPr="00B740EE" w14:paraId="29710720" w14:textId="77777777" w:rsidTr="009E726E"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8ADA" w14:textId="77777777"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</w:t>
            </w:r>
          </w:p>
          <w:p w14:paraId="629AD2A4" w14:textId="77777777"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                                   RAZEM:</w:t>
            </w:r>
          </w:p>
          <w:p w14:paraId="688FCABF" w14:textId="77777777"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 xml:space="preserve">                                             (cena za całość zamówienia)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F42D" w14:textId="77777777" w:rsidR="00E81195" w:rsidRPr="00680103" w:rsidRDefault="00E81195" w:rsidP="00E81195">
            <w:pPr>
              <w:rPr>
                <w:b/>
              </w:rPr>
            </w:pPr>
          </w:p>
          <w:p w14:paraId="1BE146AE" w14:textId="77777777" w:rsidR="00E81195" w:rsidRPr="00680103" w:rsidRDefault="00E81195" w:rsidP="00E81195">
            <w:pPr>
              <w:rPr>
                <w:b/>
              </w:rPr>
            </w:pPr>
            <w:r w:rsidRPr="00680103">
              <w:rPr>
                <w:b/>
              </w:rPr>
              <w:t>…………………… zł</w:t>
            </w:r>
          </w:p>
          <w:p w14:paraId="2C613D15" w14:textId="77777777" w:rsidR="00E81195" w:rsidRPr="00B740EE" w:rsidRDefault="00E81195" w:rsidP="00E81195">
            <w:pPr>
              <w:rPr>
                <w:b/>
                <w:i/>
                <w:iCs/>
                <w:sz w:val="16"/>
              </w:rPr>
            </w:pPr>
            <w:r w:rsidRPr="00680103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702B2ED0" w14:textId="77777777" w:rsidR="007238CE" w:rsidRPr="00B740EE" w:rsidRDefault="007238CE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43AFD9BF" w14:textId="77777777" w:rsidR="00B64116" w:rsidRDefault="00B64116" w:rsidP="00B64116">
      <w:pPr>
        <w:widowControl w:val="0"/>
        <w:ind w:right="1"/>
        <w:jc w:val="center"/>
        <w:rPr>
          <w:b/>
          <w:lang w:eastAsia="zh-CN"/>
        </w:rPr>
      </w:pPr>
      <w:r>
        <w:rPr>
          <w:b/>
          <w:lang w:eastAsia="zh-CN"/>
        </w:rPr>
        <w:t>DANE DO OBLICZENIA PUNKTACJI W KRYTERIACH :</w:t>
      </w:r>
    </w:p>
    <w:p w14:paraId="4C415BB6" w14:textId="77777777" w:rsidR="00B64116" w:rsidRDefault="00B64116" w:rsidP="00B64116">
      <w:pPr>
        <w:widowControl w:val="0"/>
        <w:ind w:right="1"/>
        <w:jc w:val="center"/>
        <w:rPr>
          <w:b/>
          <w:lang w:eastAsia="zh-CN"/>
        </w:rPr>
      </w:pPr>
    </w:p>
    <w:p w14:paraId="02684178" w14:textId="77777777" w:rsidR="00413B7D" w:rsidRDefault="00B64116" w:rsidP="00B64116">
      <w:pPr>
        <w:pStyle w:val="Akapitzlist"/>
        <w:widowControl w:val="0"/>
        <w:numPr>
          <w:ilvl w:val="0"/>
          <w:numId w:val="27"/>
        </w:numPr>
        <w:ind w:right="1"/>
        <w:jc w:val="both"/>
        <w:rPr>
          <w:rFonts w:ascii="Arial" w:hAnsi="Arial" w:cs="Arial"/>
          <w:lang w:eastAsia="zh-CN"/>
        </w:rPr>
      </w:pPr>
      <w:r w:rsidRPr="00B64116">
        <w:rPr>
          <w:rFonts w:ascii="Arial" w:hAnsi="Arial" w:cs="Arial"/>
          <w:lang w:eastAsia="zh-CN"/>
        </w:rPr>
        <w:t>Oświadczamy, że o</w:t>
      </w:r>
      <w:r w:rsidR="00413B7D" w:rsidRPr="00B64116">
        <w:rPr>
          <w:rFonts w:ascii="Arial" w:hAnsi="Arial" w:cs="Arial"/>
          <w:lang w:eastAsia="zh-CN"/>
        </w:rPr>
        <w:t xml:space="preserve">kres udzielonej rękojmi na </w:t>
      </w:r>
      <w:r w:rsidR="00FF2760">
        <w:rPr>
          <w:rFonts w:ascii="Arial" w:hAnsi="Arial" w:cs="Arial"/>
          <w:lang w:eastAsia="zh-CN"/>
        </w:rPr>
        <w:t>przedmiot umowy</w:t>
      </w:r>
      <w:r w:rsidR="00413B7D" w:rsidRPr="00B64116">
        <w:rPr>
          <w:rFonts w:ascii="Arial" w:hAnsi="Arial" w:cs="Arial"/>
          <w:lang w:eastAsia="zh-CN"/>
        </w:rPr>
        <w:t xml:space="preserve">  </w:t>
      </w:r>
      <w:r w:rsidRPr="00B64116">
        <w:rPr>
          <w:rFonts w:ascii="Arial" w:hAnsi="Arial" w:cs="Arial"/>
          <w:lang w:eastAsia="zh-CN"/>
        </w:rPr>
        <w:t>w</w:t>
      </w:r>
      <w:r w:rsidR="00413B7D" w:rsidRPr="00B64116">
        <w:rPr>
          <w:rFonts w:ascii="Arial" w:hAnsi="Arial" w:cs="Arial"/>
          <w:lang w:eastAsia="zh-CN"/>
        </w:rPr>
        <w:t xml:space="preserve">ynosi: : ………….... lat </w:t>
      </w:r>
    </w:p>
    <w:p w14:paraId="74A43EBB" w14:textId="77777777" w:rsidR="00B64116" w:rsidRPr="00B64116" w:rsidRDefault="00B64116" w:rsidP="00B64116">
      <w:pPr>
        <w:pStyle w:val="Akapitzlist"/>
        <w:widowControl w:val="0"/>
        <w:ind w:right="1"/>
        <w:jc w:val="both"/>
        <w:rPr>
          <w:rFonts w:ascii="Arial" w:hAnsi="Arial" w:cs="Arial"/>
          <w:lang w:eastAsia="zh-CN"/>
        </w:rPr>
      </w:pPr>
    </w:p>
    <w:p w14:paraId="5C07773B" w14:textId="3A4C2F09" w:rsidR="00B64116" w:rsidRPr="00B64116" w:rsidRDefault="00B64116" w:rsidP="00B64116">
      <w:pPr>
        <w:pStyle w:val="Akapitzlist"/>
        <w:widowControl w:val="0"/>
        <w:numPr>
          <w:ilvl w:val="0"/>
          <w:numId w:val="27"/>
        </w:numPr>
        <w:ind w:right="1"/>
        <w:jc w:val="both"/>
        <w:rPr>
          <w:rFonts w:ascii="Arial" w:hAnsi="Arial" w:cs="Arial"/>
          <w:lang w:eastAsia="zh-CN"/>
        </w:rPr>
      </w:pPr>
      <w:r w:rsidRPr="00B64116">
        <w:rPr>
          <w:rFonts w:ascii="Arial" w:hAnsi="Arial" w:cs="Arial"/>
        </w:rPr>
        <w:t xml:space="preserve">Informacje dotyczące </w:t>
      </w:r>
      <w:r w:rsidR="000F7460" w:rsidRPr="00C816F3">
        <w:rPr>
          <w:rFonts w:ascii="Arial" w:hAnsi="Arial" w:cs="Arial"/>
        </w:rPr>
        <w:t>p</w:t>
      </w:r>
      <w:r w:rsidRPr="00C816F3">
        <w:rPr>
          <w:rFonts w:ascii="Arial" w:hAnsi="Arial" w:cs="Arial"/>
        </w:rPr>
        <w:t>rojektanta</w:t>
      </w:r>
      <w:r w:rsidR="009532E1" w:rsidRPr="00C816F3">
        <w:rPr>
          <w:rFonts w:ascii="Arial" w:hAnsi="Arial" w:cs="Arial"/>
        </w:rPr>
        <w:t xml:space="preserve"> </w:t>
      </w:r>
      <w:r w:rsidR="000F7460" w:rsidRPr="00C816F3">
        <w:rPr>
          <w:rFonts w:ascii="Arial" w:hAnsi="Arial" w:cs="Arial"/>
        </w:rPr>
        <w:t>b</w:t>
      </w:r>
      <w:r w:rsidR="009532E1" w:rsidRPr="00C816F3">
        <w:rPr>
          <w:rFonts w:ascii="Arial" w:hAnsi="Arial" w:cs="Arial"/>
        </w:rPr>
        <w:t xml:space="preserve">ranży </w:t>
      </w:r>
      <w:r w:rsidR="000F7460" w:rsidRPr="00C816F3">
        <w:rPr>
          <w:rFonts w:ascii="Arial" w:hAnsi="Arial" w:cs="Arial"/>
        </w:rPr>
        <w:t>s</w:t>
      </w:r>
      <w:r w:rsidR="009532E1" w:rsidRPr="00C816F3">
        <w:rPr>
          <w:rFonts w:ascii="Arial" w:hAnsi="Arial" w:cs="Arial"/>
        </w:rPr>
        <w:t>anitarnej</w:t>
      </w:r>
      <w:r w:rsidRPr="00C816F3">
        <w:rPr>
          <w:rFonts w:ascii="Arial" w:hAnsi="Arial" w:cs="Arial"/>
          <w:i/>
        </w:rPr>
        <w:t>:</w:t>
      </w:r>
    </w:p>
    <w:p w14:paraId="2576078C" w14:textId="77777777" w:rsidR="00B64116" w:rsidRDefault="00B64116" w:rsidP="00B64116">
      <w:pPr>
        <w:ind w:left="720"/>
        <w:jc w:val="both"/>
      </w:pPr>
    </w:p>
    <w:p w14:paraId="3C0C5C07" w14:textId="658C1EA0" w:rsidR="00B64116" w:rsidRPr="00B64116" w:rsidRDefault="00B64116" w:rsidP="00B64116">
      <w:pPr>
        <w:ind w:left="720"/>
        <w:jc w:val="both"/>
        <w:rPr>
          <w:i/>
        </w:rPr>
      </w:pPr>
      <w:r w:rsidRPr="00B64116">
        <w:t xml:space="preserve">Funkcje </w:t>
      </w:r>
      <w:r w:rsidR="000F7460" w:rsidRPr="00C816F3">
        <w:t>p</w:t>
      </w:r>
      <w:r w:rsidRPr="00C816F3">
        <w:t xml:space="preserve">rojektanta </w:t>
      </w:r>
      <w:r w:rsidR="000F7460" w:rsidRPr="00C816F3">
        <w:t>b</w:t>
      </w:r>
      <w:r w:rsidR="009532E1" w:rsidRPr="00C816F3">
        <w:t xml:space="preserve">ranży </w:t>
      </w:r>
      <w:r w:rsidR="000F7460" w:rsidRPr="00C816F3">
        <w:t>s</w:t>
      </w:r>
      <w:r w:rsidR="009532E1" w:rsidRPr="00C816F3">
        <w:t xml:space="preserve">anitarnej </w:t>
      </w:r>
      <w:r w:rsidRPr="00B64116">
        <w:t xml:space="preserve">będzie pełnił(a): </w:t>
      </w:r>
      <w:r w:rsidRPr="00B64116">
        <w:rPr>
          <w:b/>
        </w:rPr>
        <w:t xml:space="preserve">………………………………….…………………………….……… </w:t>
      </w:r>
      <w:r w:rsidRPr="00B64116">
        <w:rPr>
          <w:i/>
        </w:rPr>
        <w:t xml:space="preserve">(imię nazwisko) </w:t>
      </w:r>
    </w:p>
    <w:p w14:paraId="41334E09" w14:textId="2DF382AA" w:rsidR="003B22C8" w:rsidRDefault="000F7460" w:rsidP="000F7460">
      <w:pPr>
        <w:ind w:left="709"/>
        <w:jc w:val="both"/>
      </w:pPr>
      <w:r>
        <w:t xml:space="preserve"> </w:t>
      </w:r>
      <w:r w:rsidR="00B64116">
        <w:t xml:space="preserve">Osoba wskazana jako </w:t>
      </w:r>
      <w:r>
        <w:t xml:space="preserve">projektant branży sanitarnej </w:t>
      </w:r>
      <w:r w:rsidR="00B64116" w:rsidRPr="00B64116">
        <w:t xml:space="preserve">posiada uprawnienia </w:t>
      </w:r>
      <w:bookmarkStart w:id="1" w:name="_GoBack"/>
      <w:bookmarkEnd w:id="1"/>
      <w:r w:rsidR="00B64116" w:rsidRPr="00B64116">
        <w:t xml:space="preserve">budowlane </w:t>
      </w:r>
      <w:r w:rsidRPr="000F7460">
        <w:rPr>
          <w:u w:val="single"/>
        </w:rPr>
        <w:t>bez ograniczeń</w:t>
      </w:r>
      <w:r>
        <w:t xml:space="preserve"> </w:t>
      </w:r>
      <w:r w:rsidR="00B64116" w:rsidRPr="00B64116">
        <w:t xml:space="preserve">w specjalności </w:t>
      </w:r>
      <w:r w:rsidRPr="000F7460">
        <w:t xml:space="preserve">instalacyjnej w zakresie sieci, instalacji i urządzeń cieplnych, wentylacyjnych,  gazowych, wodociągowych </w:t>
      </w:r>
      <w:r>
        <w:t xml:space="preserve">                     </w:t>
      </w:r>
      <w:r w:rsidRPr="000F7460">
        <w:t>i kanalizacyjnych</w:t>
      </w:r>
      <w:r>
        <w:t xml:space="preserve"> </w:t>
      </w:r>
      <w:r w:rsidR="00B64116">
        <w:t xml:space="preserve">oraz </w:t>
      </w:r>
      <w:r w:rsidRPr="000F7460">
        <w:t>był</w:t>
      </w:r>
      <w:r>
        <w:t>a</w:t>
      </w:r>
      <w:r w:rsidRPr="000F7460">
        <w:t xml:space="preserve"> współautorem dokumentacji projektowych, każda obejmująca swoim zakresem remont / przebudowę / budowę budynku laboratoryjnego / użyteczności publicznej / przemysłowego wraz z instalacjami: sanitarnymi, elektrycznymi, wentylacji mechanicznej oraz z klimatyzacją</w:t>
      </w:r>
      <w:r w:rsidR="00B64116">
        <w:t>, zgodnie z poniższym zestawieniem</w:t>
      </w:r>
      <w:r w:rsidR="003B22C8">
        <w:t xml:space="preserve">. </w:t>
      </w:r>
    </w:p>
    <w:p w14:paraId="684592C6" w14:textId="77777777" w:rsidR="003B22C8" w:rsidRDefault="003B22C8" w:rsidP="00B64116">
      <w:pPr>
        <w:ind w:left="709"/>
        <w:jc w:val="both"/>
      </w:pPr>
    </w:p>
    <w:p w14:paraId="501C9829" w14:textId="76AE2B38" w:rsidR="00B64116" w:rsidRPr="009532E1" w:rsidRDefault="003B22C8" w:rsidP="003B22C8">
      <w:pPr>
        <w:ind w:left="709"/>
        <w:jc w:val="center"/>
        <w:rPr>
          <w:color w:val="FF0000"/>
        </w:rPr>
      </w:pPr>
      <w:r w:rsidRPr="009532E1">
        <w:rPr>
          <w:color w:val="FF0000"/>
        </w:rPr>
        <w:t>DOŚWIADCZENIE PROJEKTANTA</w:t>
      </w:r>
      <w:r w:rsidR="009532E1" w:rsidRPr="009532E1">
        <w:rPr>
          <w:color w:val="FF0000"/>
        </w:rPr>
        <w:t xml:space="preserve"> BRANŻY SANITARNEJ</w:t>
      </w:r>
    </w:p>
    <w:p w14:paraId="74063BC0" w14:textId="77777777" w:rsidR="00B64116" w:rsidRPr="009532E1" w:rsidRDefault="00B64116" w:rsidP="003B22C8">
      <w:pPr>
        <w:ind w:left="1200"/>
        <w:jc w:val="both"/>
        <w:rPr>
          <w:color w:val="FF0000"/>
        </w:rPr>
      </w:pPr>
    </w:p>
    <w:tbl>
      <w:tblPr>
        <w:tblW w:w="8489" w:type="dxa"/>
        <w:tblInd w:w="720" w:type="dxa"/>
        <w:tblLook w:val="04A0" w:firstRow="1" w:lastRow="0" w:firstColumn="1" w:lastColumn="0" w:noHBand="0" w:noVBand="1"/>
      </w:tblPr>
      <w:tblGrid>
        <w:gridCol w:w="509"/>
        <w:gridCol w:w="1546"/>
        <w:gridCol w:w="2060"/>
        <w:gridCol w:w="1453"/>
        <w:gridCol w:w="1397"/>
        <w:gridCol w:w="1524"/>
      </w:tblGrid>
      <w:tr w:rsidR="00295510" w:rsidRPr="003F5778" w14:paraId="30D73395" w14:textId="77777777" w:rsidTr="00295510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F334E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L.p.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0093B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Nazwa opracowania projektowego wraz podaniem nazwy lokalizacji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FF0ABA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Opis i zakres wykonanego opracowania projektowego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B69CB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Data rozpoczęcia i zakończenia wykonywania opracowania projektowego(</w:t>
            </w:r>
            <w:proofErr w:type="spellStart"/>
            <w:r w:rsidRPr="003F5778">
              <w:rPr>
                <w:sz w:val="16"/>
                <w:szCs w:val="16"/>
              </w:rPr>
              <w:t>dd</w:t>
            </w:r>
            <w:proofErr w:type="spellEnd"/>
            <w:r w:rsidRPr="003F5778">
              <w:rPr>
                <w:sz w:val="16"/>
                <w:szCs w:val="16"/>
              </w:rPr>
              <w:t>-mm-</w:t>
            </w:r>
            <w:proofErr w:type="spellStart"/>
            <w:r w:rsidRPr="003F5778">
              <w:rPr>
                <w:sz w:val="16"/>
                <w:szCs w:val="16"/>
              </w:rPr>
              <w:t>rr</w:t>
            </w:r>
            <w:proofErr w:type="spellEnd"/>
            <w:r w:rsidRPr="003F5778">
              <w:rPr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683FC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Nazwa                   i adres wykonawcy opracowania projektowego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24254" w14:textId="77777777" w:rsidR="00295510" w:rsidRPr="003F5778" w:rsidRDefault="00295510" w:rsidP="00B30B77">
            <w:pPr>
              <w:jc w:val="center"/>
              <w:rPr>
                <w:sz w:val="16"/>
                <w:szCs w:val="16"/>
              </w:rPr>
            </w:pPr>
            <w:r w:rsidRPr="003F5778">
              <w:rPr>
                <w:sz w:val="16"/>
                <w:szCs w:val="16"/>
              </w:rPr>
              <w:t>Zamawiający (nazwa, adres)</w:t>
            </w:r>
          </w:p>
        </w:tc>
      </w:tr>
      <w:tr w:rsidR="00295510" w:rsidRPr="003F5778" w14:paraId="4377855C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E2B544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50DF3F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16328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95C555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01283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3141E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74895BB7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3F8AE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81861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C3408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4D4DF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7512A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1B6A9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34A4E55D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07217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5CAE0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4CA24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BADF4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D529E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73D3C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48E1A7C4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FEDF6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8D3A7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BC8CFA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92E75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81DF7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24FF2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6AE35F4C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DF488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AAF38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0B875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1346C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4FDDB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BA69C" w14:textId="77777777" w:rsidR="00295510" w:rsidRPr="003F5778" w:rsidRDefault="00295510" w:rsidP="00B30B77">
            <w:pPr>
              <w:jc w:val="both"/>
            </w:pPr>
          </w:p>
        </w:tc>
      </w:tr>
      <w:tr w:rsidR="00295510" w:rsidRPr="003F5778" w14:paraId="4E8D4972" w14:textId="77777777" w:rsidTr="00295510">
        <w:trPr>
          <w:trHeight w:val="1616"/>
        </w:trPr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BE264" w14:textId="77777777" w:rsidR="00295510" w:rsidRPr="003F5778" w:rsidRDefault="00295510" w:rsidP="00B30B77">
            <w:pPr>
              <w:jc w:val="both"/>
            </w:pP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8F2DD" w14:textId="77777777" w:rsidR="00295510" w:rsidRPr="003F5778" w:rsidRDefault="00295510" w:rsidP="00B30B77">
            <w:pPr>
              <w:jc w:val="both"/>
            </w:pP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49EEA3" w14:textId="77777777" w:rsidR="00295510" w:rsidRPr="003F5778" w:rsidRDefault="00295510" w:rsidP="00B30B77">
            <w:pPr>
              <w:jc w:val="both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4C1B3" w14:textId="77777777" w:rsidR="00295510" w:rsidRPr="003F5778" w:rsidRDefault="00295510" w:rsidP="00B30B77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7CBBD" w14:textId="77777777" w:rsidR="00295510" w:rsidRPr="003F5778" w:rsidRDefault="00295510" w:rsidP="00B30B77">
            <w:pPr>
              <w:jc w:val="both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FF816" w14:textId="77777777" w:rsidR="00295510" w:rsidRPr="003F5778" w:rsidRDefault="00295510" w:rsidP="00B30B77">
            <w:pPr>
              <w:jc w:val="both"/>
            </w:pPr>
          </w:p>
        </w:tc>
      </w:tr>
    </w:tbl>
    <w:p w14:paraId="1D477202" w14:textId="77777777" w:rsidR="00B64116" w:rsidRPr="003F5778" w:rsidRDefault="00B64116" w:rsidP="00B64116">
      <w:pPr>
        <w:ind w:left="720"/>
        <w:jc w:val="both"/>
      </w:pPr>
    </w:p>
    <w:p w14:paraId="58ED772A" w14:textId="77777777" w:rsidR="00413B7D" w:rsidRPr="00B740EE" w:rsidRDefault="00413B7D" w:rsidP="00413B7D">
      <w:pPr>
        <w:suppressAutoHyphens/>
        <w:rPr>
          <w:sz w:val="23"/>
          <w:szCs w:val="23"/>
          <w:lang w:eastAsia="zh-CN"/>
        </w:rPr>
      </w:pPr>
      <w:r w:rsidRPr="00B740EE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9016831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Przedmiot zamówienia zostanie wykonany  </w:t>
      </w:r>
      <w:r w:rsidRPr="00B740EE">
        <w:rPr>
          <w:b/>
          <w:sz w:val="23"/>
          <w:szCs w:val="23"/>
          <w:lang w:eastAsia="zh-CN"/>
        </w:rPr>
        <w:t>w terminie zgodnym z SWZ</w:t>
      </w:r>
    </w:p>
    <w:p w14:paraId="3606E2CA" w14:textId="77777777" w:rsidR="00413B7D" w:rsidRPr="00B740EE" w:rsidRDefault="00413B7D" w:rsidP="00413B7D">
      <w:pPr>
        <w:numPr>
          <w:ilvl w:val="0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B740EE">
        <w:rPr>
          <w:sz w:val="23"/>
          <w:szCs w:val="23"/>
          <w:lang w:eastAsia="zh-CN"/>
        </w:rPr>
        <w:t xml:space="preserve"> </w:t>
      </w:r>
    </w:p>
    <w:p w14:paraId="413721B2" w14:textId="77777777" w:rsidR="00195FD6" w:rsidRPr="00195FD6" w:rsidRDefault="00195FD6" w:rsidP="00195FD6">
      <w:pPr>
        <w:pStyle w:val="Akapitzlist"/>
        <w:numPr>
          <w:ilvl w:val="0"/>
          <w:numId w:val="20"/>
        </w:numPr>
        <w:rPr>
          <w:rFonts w:ascii="Arial" w:hAnsi="Arial" w:cs="Arial"/>
          <w:color w:val="000000"/>
          <w:sz w:val="23"/>
          <w:szCs w:val="23"/>
          <w:lang w:eastAsia="ar-SA"/>
        </w:rPr>
      </w:pPr>
      <w:r w:rsidRPr="00195FD6">
        <w:rPr>
          <w:rFonts w:ascii="Arial" w:hAnsi="Arial" w:cs="Arial"/>
          <w:color w:val="000000"/>
          <w:sz w:val="23"/>
          <w:szCs w:val="23"/>
          <w:lang w:eastAsia="ar-SA"/>
        </w:rPr>
        <w:t xml:space="preserve">Zobowiązujemy się, w przypadku wybrania naszej oferty jako najkorzystniejszej, do wniesienia zabezpieczenia należytego wykonania umowy w wysokości </w:t>
      </w:r>
      <w:r w:rsidR="006F204C">
        <w:rPr>
          <w:rFonts w:ascii="Arial" w:hAnsi="Arial" w:cs="Arial"/>
          <w:color w:val="000000"/>
          <w:sz w:val="23"/>
          <w:szCs w:val="23"/>
          <w:lang w:eastAsia="ar-SA"/>
        </w:rPr>
        <w:t>5</w:t>
      </w:r>
      <w:r w:rsidRPr="00195FD6">
        <w:rPr>
          <w:rFonts w:ascii="Arial" w:hAnsi="Arial" w:cs="Arial"/>
          <w:color w:val="000000"/>
          <w:sz w:val="23"/>
          <w:szCs w:val="23"/>
          <w:lang w:eastAsia="ar-SA"/>
        </w:rPr>
        <w:t xml:space="preserve"> % ceny ofertowej brutto.</w:t>
      </w:r>
    </w:p>
    <w:p w14:paraId="7B1479FC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B740EE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740EE">
        <w:rPr>
          <w:sz w:val="23"/>
          <w:szCs w:val="23"/>
          <w:lang w:eastAsia="ar-SA"/>
        </w:rPr>
        <w:t>zamawiającego</w:t>
      </w:r>
      <w:r w:rsidRPr="00B740EE">
        <w:rPr>
          <w:sz w:val="23"/>
          <w:szCs w:val="23"/>
          <w:lang w:eastAsia="zh-CN"/>
        </w:rPr>
        <w:t xml:space="preserve"> i nie wnosimy do nich żadnych zastrzeżeń.</w:t>
      </w:r>
    </w:p>
    <w:p w14:paraId="5B98ADF5" w14:textId="77777777" w:rsidR="00413B7D" w:rsidRPr="00B740EE" w:rsidRDefault="00413B7D" w:rsidP="00413B7D">
      <w:pPr>
        <w:numPr>
          <w:ilvl w:val="0"/>
          <w:numId w:val="20"/>
        </w:numPr>
        <w:jc w:val="both"/>
        <w:rPr>
          <w:sz w:val="23"/>
          <w:szCs w:val="23"/>
        </w:rPr>
      </w:pPr>
      <w:r w:rsidRPr="00B740EE">
        <w:rPr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14:paraId="0B568220" w14:textId="77777777" w:rsidR="00413B7D" w:rsidRPr="00B740EE" w:rsidRDefault="00413B7D" w:rsidP="00413B7D">
      <w:pPr>
        <w:numPr>
          <w:ilvl w:val="0"/>
          <w:numId w:val="20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Oświadczamy, że jesteśmy mikro / małym / średnim / dużym przedsiębiorstwem </w:t>
      </w:r>
      <w:r w:rsidRPr="00B740EE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0CAAB3E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A18240B" w14:textId="77777777" w:rsidR="00413B7D" w:rsidRPr="00B740EE" w:rsidRDefault="00413B7D" w:rsidP="00413B7D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B740EE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B740EE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B740EE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B740EE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B740EE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B740EE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1B2B8E85" w14:textId="77777777" w:rsidR="00413B7D" w:rsidRPr="00B740EE" w:rsidRDefault="00413B7D" w:rsidP="00413B7D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71073398" w14:textId="77777777" w:rsidR="00413B7D" w:rsidRPr="00B740EE" w:rsidRDefault="00413B7D" w:rsidP="00413B7D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B740EE">
        <w:rPr>
          <w:color w:val="000000"/>
          <w:sz w:val="23"/>
          <w:szCs w:val="23"/>
          <w:lang w:eastAsia="zh-CN"/>
        </w:rPr>
        <w:lastRenderedPageBreak/>
        <w:t>Oświadczam, że wypełniłem obowiązki informacyjne przewidziane w art. 13 lub art. 14 RODO</w:t>
      </w:r>
      <w:r w:rsidRPr="00B740EE">
        <w:rPr>
          <w:sz w:val="23"/>
          <w:szCs w:val="23"/>
          <w:lang w:eastAsia="zh-CN"/>
        </w:rPr>
        <w:t>*</w:t>
      </w:r>
      <w:r w:rsidRPr="00B740EE">
        <w:rPr>
          <w:color w:val="000000"/>
          <w:sz w:val="23"/>
          <w:szCs w:val="23"/>
          <w:lang w:eastAsia="zh-CN"/>
        </w:rPr>
        <w:t xml:space="preserve"> wobec osób fizycznych, </w:t>
      </w:r>
      <w:r w:rsidRPr="00B740EE">
        <w:rPr>
          <w:sz w:val="23"/>
          <w:szCs w:val="23"/>
          <w:lang w:eastAsia="zh-CN"/>
        </w:rPr>
        <w:t>od których dane osobowe bezpośrednio lub pośrednio pozyskałem</w:t>
      </w:r>
      <w:r w:rsidRPr="00B740EE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B740EE">
        <w:rPr>
          <w:sz w:val="23"/>
          <w:szCs w:val="23"/>
          <w:lang w:eastAsia="zh-CN"/>
        </w:rPr>
        <w:t xml:space="preserve">.* * </w:t>
      </w:r>
    </w:p>
    <w:p w14:paraId="3C533FA9" w14:textId="77777777" w:rsidR="00413B7D" w:rsidRPr="00B740EE" w:rsidRDefault="00413B7D" w:rsidP="00413B7D">
      <w:pPr>
        <w:suppressAutoHyphens/>
        <w:jc w:val="both"/>
        <w:rPr>
          <w:sz w:val="18"/>
          <w:szCs w:val="18"/>
          <w:lang w:eastAsia="zh-CN"/>
        </w:rPr>
      </w:pPr>
      <w:r w:rsidRPr="00B740EE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BE1088" w14:textId="77777777" w:rsidR="00413B7D" w:rsidRPr="00B740EE" w:rsidRDefault="00413B7D" w:rsidP="00413B7D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B740EE">
        <w:rPr>
          <w:rFonts w:eastAsia="Calibri"/>
          <w:sz w:val="18"/>
          <w:szCs w:val="18"/>
          <w:lang w:eastAsia="zh-CN"/>
        </w:rPr>
        <w:t>**</w:t>
      </w:r>
      <w:r w:rsidRPr="00B740EE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B740EE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8D1EF3" w14:textId="77777777" w:rsidR="00413B7D" w:rsidRPr="00B740EE" w:rsidRDefault="00413B7D" w:rsidP="00413B7D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B740EE">
        <w:rPr>
          <w:lang w:eastAsia="zh-CN"/>
        </w:rPr>
        <w:t xml:space="preserve">Oświadczam/y, że warunki udziału w postępowaniu określone w pkt. </w:t>
      </w:r>
      <w:r w:rsidR="003B22C8">
        <w:rPr>
          <w:lang w:eastAsia="zh-CN"/>
        </w:rPr>
        <w:t>8</w:t>
      </w:r>
      <w:r w:rsidRPr="00B740EE">
        <w:rPr>
          <w:lang w:eastAsia="zh-CN"/>
        </w:rPr>
        <w:t xml:space="preserve"> SWZ spełniamy osobiście</w:t>
      </w:r>
      <w:r w:rsidRPr="00B740EE">
        <w:rPr>
          <w:b/>
          <w:sz w:val="32"/>
          <w:szCs w:val="32"/>
          <w:lang w:eastAsia="zh-CN"/>
        </w:rPr>
        <w:t>/</w:t>
      </w:r>
      <w:r w:rsidRPr="00B740EE">
        <w:rPr>
          <w:lang w:eastAsia="zh-CN"/>
        </w:rPr>
        <w:t>powołujemy się</w:t>
      </w:r>
      <w:r w:rsidRPr="00B740EE">
        <w:rPr>
          <w:b/>
          <w:vertAlign w:val="superscript"/>
          <w:lang w:eastAsia="zh-CN"/>
        </w:rPr>
        <w:t>3</w:t>
      </w:r>
      <w:r w:rsidRPr="00B740EE">
        <w:rPr>
          <w:lang w:eastAsia="zh-CN"/>
        </w:rPr>
        <w:t xml:space="preserve"> na zasoby podmiotu trzeciego ..…………………………… …………………………………………………………………………………………... </w:t>
      </w:r>
      <w:r w:rsidRPr="00B740EE">
        <w:rPr>
          <w:i/>
          <w:sz w:val="20"/>
          <w:szCs w:val="20"/>
          <w:lang w:eastAsia="zh-CN"/>
        </w:rPr>
        <w:t>(podać nazwę i siedzibę)</w:t>
      </w:r>
      <w:r w:rsidRPr="00B740EE">
        <w:rPr>
          <w:lang w:eastAsia="zh-CN"/>
        </w:rPr>
        <w:t xml:space="preserve"> w następującym zakresie </w:t>
      </w:r>
      <w:r w:rsidRPr="00B740EE">
        <w:rPr>
          <w:b/>
          <w:lang w:eastAsia="zh-CN"/>
        </w:rPr>
        <w:t xml:space="preserve"> </w:t>
      </w:r>
      <w:r w:rsidRPr="00B740EE">
        <w:rPr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……………………………………………………………………………………………………………………………….</w:t>
      </w:r>
    </w:p>
    <w:p w14:paraId="1EE93F8C" w14:textId="77777777" w:rsidR="00413B7D" w:rsidRPr="00B740EE" w:rsidRDefault="00413B7D" w:rsidP="00413B7D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B740EE">
        <w:rPr>
          <w:b/>
          <w:sz w:val="23"/>
          <w:szCs w:val="23"/>
          <w:vertAlign w:val="superscript"/>
          <w:lang w:eastAsia="zh-CN"/>
        </w:rPr>
        <w:t>4</w:t>
      </w:r>
      <w:r w:rsidRPr="00B740EE">
        <w:rPr>
          <w:sz w:val="23"/>
          <w:szCs w:val="23"/>
          <w:lang w:eastAsia="zh-CN"/>
        </w:rPr>
        <w:t>:</w:t>
      </w:r>
    </w:p>
    <w:p w14:paraId="7537ADA8" w14:textId="77777777" w:rsidR="00413B7D" w:rsidRPr="00B740EE" w:rsidRDefault="00413B7D" w:rsidP="00413B7D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B7D" w:rsidRPr="00B740EE" w14:paraId="2441DE26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0DF107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5E48211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3A5EAF00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C7142" w14:textId="77777777" w:rsidR="00413B7D" w:rsidRPr="00B740EE" w:rsidRDefault="00413B7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B740EE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B740EE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13B7D" w:rsidRPr="00B740EE" w14:paraId="20884E82" w14:textId="77777777" w:rsidTr="00413B7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F4243C" w14:textId="77777777" w:rsidR="00413B7D" w:rsidRPr="00B740EE" w:rsidRDefault="00413B7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1ECFC3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3B154DFF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3B5E0787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3A25B" w14:textId="77777777" w:rsidR="00413B7D" w:rsidRPr="00B740EE" w:rsidRDefault="00413B7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283895B6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1DD441B5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72E98761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03FB9126" w14:textId="77777777" w:rsidR="00413B7D" w:rsidRPr="00B740EE" w:rsidRDefault="00413B7D" w:rsidP="00413B7D">
      <w:pPr>
        <w:suppressAutoHyphens/>
        <w:ind w:left="720"/>
        <w:rPr>
          <w:b/>
          <w:sz w:val="23"/>
          <w:szCs w:val="23"/>
          <w:lang w:eastAsia="zh-CN"/>
        </w:rPr>
      </w:pPr>
      <w:r w:rsidRPr="00B740EE">
        <w:rPr>
          <w:b/>
          <w:sz w:val="23"/>
          <w:szCs w:val="23"/>
          <w:lang w:eastAsia="zh-CN"/>
        </w:rPr>
        <w:t>Imię i nazwisko .......................................................................................</w:t>
      </w:r>
    </w:p>
    <w:p w14:paraId="64FC0A7C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342B3347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B740EE">
        <w:rPr>
          <w:sz w:val="23"/>
          <w:szCs w:val="23"/>
          <w:lang w:eastAsia="zh-CN"/>
        </w:rPr>
        <w:t>ych</w:t>
      </w:r>
      <w:proofErr w:type="spellEnd"/>
      <w:r w:rsidRPr="00B740EE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785B0AC6" w14:textId="77777777" w:rsidR="00413B7D" w:rsidRPr="00B740EE" w:rsidRDefault="00413B7D" w:rsidP="00413B7D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57B941EB" w14:textId="77777777" w:rsidR="00413B7D" w:rsidRPr="00B740EE" w:rsidRDefault="00413B7D" w:rsidP="00413B7D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Załącznikami do niniejszej oferty są:</w:t>
      </w:r>
    </w:p>
    <w:p w14:paraId="7922B51A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438A9364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3645415D" w14:textId="77777777" w:rsidR="00413B7D" w:rsidRPr="00B740EE" w:rsidRDefault="00413B7D" w:rsidP="00413B7D">
      <w:pPr>
        <w:numPr>
          <w:ilvl w:val="1"/>
          <w:numId w:val="22"/>
        </w:numPr>
        <w:suppressAutoHyphens/>
        <w:jc w:val="both"/>
        <w:rPr>
          <w:sz w:val="23"/>
          <w:szCs w:val="23"/>
          <w:lang w:eastAsia="zh-CN"/>
        </w:rPr>
      </w:pPr>
      <w:r w:rsidRPr="00B740EE">
        <w:rPr>
          <w:sz w:val="23"/>
          <w:szCs w:val="23"/>
          <w:lang w:eastAsia="zh-CN"/>
        </w:rPr>
        <w:t>...............................................................................</w:t>
      </w:r>
    </w:p>
    <w:p w14:paraId="19E9650E" w14:textId="77777777" w:rsidR="00413B7D" w:rsidRPr="00B740EE" w:rsidRDefault="00413B7D" w:rsidP="00413B7D">
      <w:pPr>
        <w:ind w:left="2124" w:firstLine="708"/>
        <w:jc w:val="right"/>
        <w:rPr>
          <w:sz w:val="22"/>
          <w:szCs w:val="22"/>
        </w:rPr>
      </w:pPr>
    </w:p>
    <w:p w14:paraId="29D67C84" w14:textId="77777777" w:rsidR="00413B7D" w:rsidRPr="00B740EE" w:rsidRDefault="00413B7D" w:rsidP="00413B7D">
      <w:pPr>
        <w:ind w:left="2124" w:firstLine="708"/>
        <w:jc w:val="right"/>
        <w:rPr>
          <w:sz w:val="23"/>
          <w:szCs w:val="23"/>
        </w:rPr>
      </w:pPr>
      <w:r w:rsidRPr="00B740EE">
        <w:rPr>
          <w:sz w:val="22"/>
          <w:szCs w:val="22"/>
        </w:rPr>
        <w:t>.................................. , dnia ............................................</w:t>
      </w:r>
    </w:p>
    <w:p w14:paraId="247390CC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0086A879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48F9CC93" w14:textId="77777777" w:rsidR="00413B7D" w:rsidRPr="00B740EE" w:rsidRDefault="00413B7D" w:rsidP="00413B7D">
      <w:pPr>
        <w:tabs>
          <w:tab w:val="left" w:pos="0"/>
        </w:tabs>
        <w:suppressAutoHyphens/>
        <w:ind w:left="720" w:right="1"/>
        <w:contextualSpacing/>
        <w:jc w:val="center"/>
        <w:rPr>
          <w:sz w:val="22"/>
          <w:szCs w:val="22"/>
        </w:rPr>
      </w:pPr>
      <w:r w:rsidRPr="00B740EE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14:paraId="3229FA19" w14:textId="77777777" w:rsidR="00413B7D" w:rsidRDefault="00413B7D" w:rsidP="00413B7D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sectPr w:rsidR="00413B7D" w:rsidSect="003B22C8">
      <w:footerReference w:type="even" r:id="rId8"/>
      <w:footerReference w:type="default" r:id="rId9"/>
      <w:headerReference w:type="first" r:id="rId10"/>
      <w:pgSz w:w="11906" w:h="16838"/>
      <w:pgMar w:top="1500" w:right="1418" w:bottom="568" w:left="1418" w:header="993" w:footer="44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E9318" w14:textId="77777777" w:rsidR="005D0E61" w:rsidRDefault="005D0E61">
      <w:r>
        <w:separator/>
      </w:r>
    </w:p>
  </w:endnote>
  <w:endnote w:type="continuationSeparator" w:id="0">
    <w:p w14:paraId="3869D880" w14:textId="77777777" w:rsidR="005D0E61" w:rsidRDefault="005D0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7E740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9F751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7FD6B" w14:textId="77777777" w:rsidR="00EE1A77" w:rsidRDefault="00EE1A77">
    <w:pPr>
      <w:pStyle w:val="Stopka"/>
    </w:pPr>
  </w:p>
  <w:p w14:paraId="21C1AF46" w14:textId="77777777" w:rsidR="00AA3C36" w:rsidRDefault="00AA3C36">
    <w:pPr>
      <w:pStyle w:val="Stopka"/>
    </w:pPr>
  </w:p>
  <w:p w14:paraId="1E6DE3C1" w14:textId="77777777" w:rsidR="00AA3C36" w:rsidRDefault="00AA3C36">
    <w:pPr>
      <w:pStyle w:val="Stopka"/>
    </w:pPr>
  </w:p>
  <w:p w14:paraId="78C715FD" w14:textId="77777777" w:rsidR="00AA3C36" w:rsidRDefault="00AA3C36" w:rsidP="00AA3C36">
    <w:pPr>
      <w:pStyle w:val="Stopka"/>
      <w:jc w:val="center"/>
      <w:rPr>
        <w:rFonts w:asciiTheme="minorHAnsi" w:hAnsiTheme="minorHAnsi" w:cstheme="minorBidi"/>
        <w:b/>
        <w:color w:val="1F4E79" w:themeColor="accent5" w:themeShade="80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1727C" w14:textId="77777777" w:rsidR="005D0E61" w:rsidRDefault="005D0E61">
      <w:r>
        <w:separator/>
      </w:r>
    </w:p>
  </w:footnote>
  <w:footnote w:type="continuationSeparator" w:id="0">
    <w:p w14:paraId="0634A334" w14:textId="77777777" w:rsidR="005D0E61" w:rsidRDefault="005D0E61">
      <w:r>
        <w:continuationSeparator/>
      </w:r>
    </w:p>
  </w:footnote>
  <w:footnote w:id="1">
    <w:p w14:paraId="4D22087E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  <w:p w14:paraId="2DACA257" w14:textId="77777777" w:rsidR="00E81195" w:rsidRDefault="00E81195" w:rsidP="00E81195">
      <w:pPr>
        <w:pStyle w:val="Stopka"/>
      </w:pPr>
      <w:r>
        <w:rPr>
          <w:noProof/>
        </w:rPr>
        <w:drawing>
          <wp:inline distT="0" distB="0" distL="0" distR="0" wp14:anchorId="62C7E69B" wp14:editId="29E6AEAA">
            <wp:extent cx="5905500" cy="11430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DCC04A" w14:textId="77777777" w:rsidR="00E81195" w:rsidRDefault="00E81195">
      <w:pPr>
        <w:pStyle w:val="Tekstprzypisudolnego"/>
      </w:pPr>
    </w:p>
  </w:footnote>
  <w:footnote w:id="2">
    <w:p w14:paraId="79C9CB2B" w14:textId="77777777" w:rsidR="00413B7D" w:rsidRDefault="00413B7D" w:rsidP="00413B7D">
      <w:pPr>
        <w:pStyle w:val="Tekstprzypisudolnego"/>
        <w:rPr>
          <w:rFonts w:ascii="Times New Roman" w:hAnsi="Times New Roman" w:cs="Times New Roman"/>
          <w:lang w:eastAsia="zh-C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,3,4  </w:t>
      </w:r>
      <w:r>
        <w:rPr>
          <w:rFonts w:ascii="Times New Roman" w:hAnsi="Times New Roman" w:cs="Times New Roman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87576" w14:textId="77777777" w:rsidR="00E81195" w:rsidRDefault="00E81195">
    <w:pPr>
      <w:pStyle w:val="Nagwek"/>
    </w:pPr>
    <w:r>
      <w:rPr>
        <w:noProof/>
      </w:rPr>
      <w:drawing>
        <wp:inline distT="0" distB="0" distL="0" distR="0" wp14:anchorId="574B576A" wp14:editId="006566B6">
          <wp:extent cx="5759450" cy="723900"/>
          <wp:effectExtent l="0" t="0" r="0" b="0"/>
          <wp:docPr id="41" name="Obraz 4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B868FF00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4E720A"/>
    <w:multiLevelType w:val="hybridMultilevel"/>
    <w:tmpl w:val="0CF46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E3197E"/>
    <w:multiLevelType w:val="multilevel"/>
    <w:tmpl w:val="AE78E5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9971D43"/>
    <w:multiLevelType w:val="hybridMultilevel"/>
    <w:tmpl w:val="BB8EC68A"/>
    <w:lvl w:ilvl="0" w:tplc="6131FC98">
      <w:start w:val="1"/>
      <w:numFmt w:val="decimal"/>
      <w:lvlText w:val="%1."/>
      <w:lvlJc w:val="left"/>
      <w:pPr>
        <w:ind w:left="720" w:hanging="360"/>
      </w:pPr>
      <w:rPr>
        <w:b w:val="0"/>
        <w:dstrike w:val="0"/>
        <w:color w:val="000000"/>
        <w:kern w:val="1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301538"/>
    <w:multiLevelType w:val="hybridMultilevel"/>
    <w:tmpl w:val="5C0CB1C2"/>
    <w:name w:val="Lista numerowana 2"/>
    <w:lvl w:ilvl="0" w:tplc="E078EE16">
      <w:start w:val="1"/>
      <w:numFmt w:val="decimal"/>
      <w:lvlText w:val="%1."/>
      <w:lvlJc w:val="left"/>
      <w:pPr>
        <w:ind w:left="360" w:firstLine="0"/>
      </w:pPr>
      <w:rPr>
        <w:b/>
        <w:sz w:val="24"/>
        <w:szCs w:val="24"/>
      </w:rPr>
    </w:lvl>
    <w:lvl w:ilvl="1" w:tplc="7FC053DA">
      <w:start w:val="1"/>
      <w:numFmt w:val="lowerLetter"/>
      <w:lvlText w:val="%2."/>
      <w:lvlJc w:val="left"/>
      <w:pPr>
        <w:ind w:left="1080" w:firstLine="0"/>
      </w:pPr>
    </w:lvl>
    <w:lvl w:ilvl="2" w:tplc="2DC07116">
      <w:start w:val="1"/>
      <w:numFmt w:val="lowerRoman"/>
      <w:lvlText w:val="%3."/>
      <w:lvlJc w:val="left"/>
      <w:pPr>
        <w:ind w:left="1980" w:firstLine="0"/>
      </w:pPr>
    </w:lvl>
    <w:lvl w:ilvl="3" w:tplc="D6844300">
      <w:start w:val="1"/>
      <w:numFmt w:val="decimal"/>
      <w:lvlText w:val="%4."/>
      <w:lvlJc w:val="left"/>
      <w:pPr>
        <w:ind w:left="2520" w:firstLine="0"/>
      </w:pPr>
    </w:lvl>
    <w:lvl w:ilvl="4" w:tplc="BF3046C2">
      <w:start w:val="1"/>
      <w:numFmt w:val="lowerLetter"/>
      <w:lvlText w:val="%5."/>
      <w:lvlJc w:val="left"/>
      <w:pPr>
        <w:ind w:left="3240" w:firstLine="0"/>
      </w:pPr>
    </w:lvl>
    <w:lvl w:ilvl="5" w:tplc="1398100A">
      <w:start w:val="1"/>
      <w:numFmt w:val="lowerRoman"/>
      <w:lvlText w:val="%6."/>
      <w:lvlJc w:val="left"/>
      <w:pPr>
        <w:ind w:left="4140" w:firstLine="0"/>
      </w:pPr>
    </w:lvl>
    <w:lvl w:ilvl="6" w:tplc="A6A6CA40">
      <w:start w:val="1"/>
      <w:numFmt w:val="decimal"/>
      <w:lvlText w:val="%7."/>
      <w:lvlJc w:val="left"/>
      <w:pPr>
        <w:ind w:left="4680" w:firstLine="0"/>
      </w:pPr>
    </w:lvl>
    <w:lvl w:ilvl="7" w:tplc="78803778">
      <w:start w:val="1"/>
      <w:numFmt w:val="lowerLetter"/>
      <w:lvlText w:val="%8."/>
      <w:lvlJc w:val="left"/>
      <w:pPr>
        <w:ind w:left="5400" w:firstLine="0"/>
      </w:pPr>
    </w:lvl>
    <w:lvl w:ilvl="8" w:tplc="69A4146E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4E817714"/>
    <w:multiLevelType w:val="hybridMultilevel"/>
    <w:tmpl w:val="7C8EF0C6"/>
    <w:lvl w:ilvl="0" w:tplc="7A9C2278">
      <w:start w:val="1"/>
      <w:numFmt w:val="lowerLetter"/>
      <w:lvlText w:val="%1)"/>
      <w:lvlJc w:val="left"/>
      <w:pPr>
        <w:ind w:left="1200" w:hanging="4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633520"/>
    <w:multiLevelType w:val="hybridMultilevel"/>
    <w:tmpl w:val="2454FD6A"/>
    <w:lvl w:ilvl="0" w:tplc="29FC2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7"/>
  </w:num>
  <w:num w:numId="25">
    <w:abstractNumId w:val="13"/>
  </w:num>
  <w:num w:numId="26">
    <w:abstractNumId w:val="4"/>
  </w:num>
  <w:num w:numId="27">
    <w:abstractNumId w:val="19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9E"/>
    <w:rsid w:val="00017CA4"/>
    <w:rsid w:val="0002404E"/>
    <w:rsid w:val="0003050D"/>
    <w:rsid w:val="00040674"/>
    <w:rsid w:val="000C35FF"/>
    <w:rsid w:val="000D401E"/>
    <w:rsid w:val="000F42F4"/>
    <w:rsid w:val="000F7132"/>
    <w:rsid w:val="000F7460"/>
    <w:rsid w:val="00124B57"/>
    <w:rsid w:val="00134E12"/>
    <w:rsid w:val="00142716"/>
    <w:rsid w:val="00151DC1"/>
    <w:rsid w:val="001734DA"/>
    <w:rsid w:val="001940CB"/>
    <w:rsid w:val="00195FD6"/>
    <w:rsid w:val="0019679F"/>
    <w:rsid w:val="001A10CA"/>
    <w:rsid w:val="001A30F2"/>
    <w:rsid w:val="001A7714"/>
    <w:rsid w:val="001B2FB6"/>
    <w:rsid w:val="001C18B2"/>
    <w:rsid w:val="001C2056"/>
    <w:rsid w:val="001C6B7C"/>
    <w:rsid w:val="0020004E"/>
    <w:rsid w:val="00257D3C"/>
    <w:rsid w:val="00260D69"/>
    <w:rsid w:val="002855DD"/>
    <w:rsid w:val="00295510"/>
    <w:rsid w:val="002A2489"/>
    <w:rsid w:val="002C5543"/>
    <w:rsid w:val="002D4A6C"/>
    <w:rsid w:val="002D6B17"/>
    <w:rsid w:val="002E05E0"/>
    <w:rsid w:val="002F4880"/>
    <w:rsid w:val="0033695E"/>
    <w:rsid w:val="0035159A"/>
    <w:rsid w:val="00361679"/>
    <w:rsid w:val="00363F21"/>
    <w:rsid w:val="00382993"/>
    <w:rsid w:val="00394D2A"/>
    <w:rsid w:val="003A2563"/>
    <w:rsid w:val="003B22C8"/>
    <w:rsid w:val="003B310D"/>
    <w:rsid w:val="003D05D2"/>
    <w:rsid w:val="00413B7D"/>
    <w:rsid w:val="00417B4B"/>
    <w:rsid w:val="00484004"/>
    <w:rsid w:val="0049530D"/>
    <w:rsid w:val="00504246"/>
    <w:rsid w:val="0051388D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5A1112"/>
    <w:rsid w:val="005C73D3"/>
    <w:rsid w:val="005C7767"/>
    <w:rsid w:val="005D0E61"/>
    <w:rsid w:val="006063C6"/>
    <w:rsid w:val="006249FA"/>
    <w:rsid w:val="00641579"/>
    <w:rsid w:val="00647A8A"/>
    <w:rsid w:val="00680103"/>
    <w:rsid w:val="00687135"/>
    <w:rsid w:val="006B221B"/>
    <w:rsid w:val="006C7189"/>
    <w:rsid w:val="006E40A9"/>
    <w:rsid w:val="006F204C"/>
    <w:rsid w:val="006F3485"/>
    <w:rsid w:val="006F4EB2"/>
    <w:rsid w:val="006F5077"/>
    <w:rsid w:val="0070052D"/>
    <w:rsid w:val="0071586B"/>
    <w:rsid w:val="00721B5F"/>
    <w:rsid w:val="007238CE"/>
    <w:rsid w:val="00732B3A"/>
    <w:rsid w:val="00735215"/>
    <w:rsid w:val="007728BA"/>
    <w:rsid w:val="0079153E"/>
    <w:rsid w:val="00791AF5"/>
    <w:rsid w:val="00792229"/>
    <w:rsid w:val="007B2298"/>
    <w:rsid w:val="007E40BF"/>
    <w:rsid w:val="007F1354"/>
    <w:rsid w:val="00815C90"/>
    <w:rsid w:val="00830656"/>
    <w:rsid w:val="00847ABF"/>
    <w:rsid w:val="0086230A"/>
    <w:rsid w:val="008878EE"/>
    <w:rsid w:val="0089429C"/>
    <w:rsid w:val="008A569F"/>
    <w:rsid w:val="008C36D8"/>
    <w:rsid w:val="008D6126"/>
    <w:rsid w:val="008E2001"/>
    <w:rsid w:val="008F273D"/>
    <w:rsid w:val="00900441"/>
    <w:rsid w:val="00902B46"/>
    <w:rsid w:val="00910B76"/>
    <w:rsid w:val="0092106E"/>
    <w:rsid w:val="009268D8"/>
    <w:rsid w:val="00930F5C"/>
    <w:rsid w:val="009532E1"/>
    <w:rsid w:val="009A3137"/>
    <w:rsid w:val="009B1D8D"/>
    <w:rsid w:val="009B5029"/>
    <w:rsid w:val="009C2BDB"/>
    <w:rsid w:val="009D5C1C"/>
    <w:rsid w:val="009D64C9"/>
    <w:rsid w:val="009E726E"/>
    <w:rsid w:val="009F53A2"/>
    <w:rsid w:val="00A17BF5"/>
    <w:rsid w:val="00A23458"/>
    <w:rsid w:val="00A44FFE"/>
    <w:rsid w:val="00AA3C36"/>
    <w:rsid w:val="00AC0384"/>
    <w:rsid w:val="00AD20C3"/>
    <w:rsid w:val="00AD5E04"/>
    <w:rsid w:val="00AE61AA"/>
    <w:rsid w:val="00B04206"/>
    <w:rsid w:val="00B11E95"/>
    <w:rsid w:val="00B12D3B"/>
    <w:rsid w:val="00B40C8C"/>
    <w:rsid w:val="00B639E0"/>
    <w:rsid w:val="00B64116"/>
    <w:rsid w:val="00B740EE"/>
    <w:rsid w:val="00B9752F"/>
    <w:rsid w:val="00BC1E84"/>
    <w:rsid w:val="00BE2535"/>
    <w:rsid w:val="00BE751B"/>
    <w:rsid w:val="00C17EBD"/>
    <w:rsid w:val="00C70E06"/>
    <w:rsid w:val="00C816F3"/>
    <w:rsid w:val="00C85D00"/>
    <w:rsid w:val="00CA56B7"/>
    <w:rsid w:val="00CA6A4D"/>
    <w:rsid w:val="00CB699E"/>
    <w:rsid w:val="00CB7259"/>
    <w:rsid w:val="00CB7BDD"/>
    <w:rsid w:val="00D07BC6"/>
    <w:rsid w:val="00D2078D"/>
    <w:rsid w:val="00D24480"/>
    <w:rsid w:val="00D31A71"/>
    <w:rsid w:val="00D32490"/>
    <w:rsid w:val="00DB288B"/>
    <w:rsid w:val="00DC034D"/>
    <w:rsid w:val="00DC5CAB"/>
    <w:rsid w:val="00DF26B7"/>
    <w:rsid w:val="00E05EB0"/>
    <w:rsid w:val="00E202D7"/>
    <w:rsid w:val="00E26FD6"/>
    <w:rsid w:val="00E3055F"/>
    <w:rsid w:val="00E45581"/>
    <w:rsid w:val="00E60230"/>
    <w:rsid w:val="00E607EA"/>
    <w:rsid w:val="00E616D4"/>
    <w:rsid w:val="00E81195"/>
    <w:rsid w:val="00E8258E"/>
    <w:rsid w:val="00E93854"/>
    <w:rsid w:val="00EC0743"/>
    <w:rsid w:val="00EE1A77"/>
    <w:rsid w:val="00EF47EE"/>
    <w:rsid w:val="00F05FCA"/>
    <w:rsid w:val="00F15130"/>
    <w:rsid w:val="00F25932"/>
    <w:rsid w:val="00F43FC7"/>
    <w:rsid w:val="00F53FFB"/>
    <w:rsid w:val="00FB2FB5"/>
    <w:rsid w:val="00FE5D4B"/>
    <w:rsid w:val="00FE6C22"/>
    <w:rsid w:val="00FF01BD"/>
    <w:rsid w:val="00FF2760"/>
    <w:rsid w:val="00FF6EE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E8FE74"/>
  <w15:chartTrackingRefBased/>
  <w15:docId w15:val="{25AE5C3B-71E4-42B0-B90C-DFB47EBF2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940C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qFormat/>
    <w:rsid w:val="00E81195"/>
    <w:pPr>
      <w:tabs>
        <w:tab w:val="num" w:pos="1008"/>
      </w:tabs>
      <w:spacing w:before="240" w:after="60"/>
      <w:ind w:left="1008" w:hanging="1008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81195"/>
    <w:pPr>
      <w:tabs>
        <w:tab w:val="num" w:pos="1152"/>
      </w:tabs>
      <w:spacing w:before="240" w:after="60"/>
      <w:ind w:left="1152" w:hanging="1152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81195"/>
    <w:pPr>
      <w:tabs>
        <w:tab w:val="num" w:pos="1296"/>
      </w:tabs>
      <w:spacing w:before="240" w:after="60"/>
      <w:ind w:left="1296" w:hanging="1296"/>
      <w:outlineLvl w:val="6"/>
    </w:pPr>
    <w:rPr>
      <w:rFonts w:ascii="Times New Roman" w:hAnsi="Times New Roman" w:cs="Times New Roman"/>
    </w:rPr>
  </w:style>
  <w:style w:type="paragraph" w:styleId="Nagwek8">
    <w:name w:val="heading 8"/>
    <w:basedOn w:val="Normalny"/>
    <w:next w:val="Normalny"/>
    <w:link w:val="Nagwek8Znak"/>
    <w:qFormat/>
    <w:rsid w:val="00E81195"/>
    <w:pPr>
      <w:tabs>
        <w:tab w:val="num" w:pos="1440"/>
      </w:tabs>
      <w:spacing w:before="240" w:after="60"/>
      <w:ind w:left="1440" w:hanging="1440"/>
      <w:outlineLvl w:val="7"/>
    </w:pPr>
    <w:rPr>
      <w:rFonts w:ascii="Times New Roman" w:hAnsi="Times New Roman" w:cs="Times New Roman"/>
      <w:i/>
      <w:iCs/>
    </w:rPr>
  </w:style>
  <w:style w:type="paragraph" w:styleId="Nagwek9">
    <w:name w:val="heading 9"/>
    <w:basedOn w:val="Normalny"/>
    <w:next w:val="Normalny"/>
    <w:link w:val="Nagwek9Znak"/>
    <w:qFormat/>
    <w:rsid w:val="00E81195"/>
    <w:pPr>
      <w:tabs>
        <w:tab w:val="num" w:pos="1584"/>
      </w:tabs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13B7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E8119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8119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8119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8119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81195"/>
    <w:rPr>
      <w:rFonts w:ascii="Arial" w:hAnsi="Arial" w:cs="Arial"/>
      <w:sz w:val="22"/>
      <w:szCs w:val="22"/>
    </w:rPr>
  </w:style>
  <w:style w:type="paragraph" w:styleId="Tytu">
    <w:name w:val="Title"/>
    <w:basedOn w:val="Normalny"/>
    <w:next w:val="Normalny"/>
    <w:link w:val="TytuZnak"/>
    <w:autoRedefine/>
    <w:qFormat/>
    <w:rsid w:val="00E81195"/>
    <w:pPr>
      <w:spacing w:before="240" w:after="60"/>
      <w:jc w:val="center"/>
      <w:outlineLvl w:val="0"/>
    </w:pPr>
    <w:rPr>
      <w:rFonts w:ascii="Times New Roman" w:hAnsi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E81195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1C4BE-4545-422F-9568-BC568CAAE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829</Words>
  <Characters>7139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4</cp:revision>
  <cp:lastPrinted>2022-09-07T07:14:00Z</cp:lastPrinted>
  <dcterms:created xsi:type="dcterms:W3CDTF">2022-09-06T08:31:00Z</dcterms:created>
  <dcterms:modified xsi:type="dcterms:W3CDTF">2022-09-07T07:14:00Z</dcterms:modified>
</cp:coreProperties>
</file>