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FB7E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71881578" w14:textId="77777777" w:rsidR="004D5ED6" w:rsidRDefault="004D5ED6" w:rsidP="004D5ED6">
      <w:pPr>
        <w:spacing w:after="0" w:line="480" w:lineRule="auto"/>
        <w:rPr>
          <w:b/>
        </w:rPr>
      </w:pPr>
    </w:p>
    <w:p w14:paraId="0CAC90D0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A7F4A" w:rsidRPr="008A7F4A">
        <w:rPr>
          <w:b/>
        </w:rPr>
        <w:t>NZ/56/D/P/LW/2022</w:t>
      </w:r>
    </w:p>
    <w:p w14:paraId="533C248C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4552F66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1AC3F509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6A9C1A6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01ADF435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097E425D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4BC4AA9A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52D1A4FC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4FB33A4D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9D08540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94A398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454D2AA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5229270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A587B87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F879D4B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20AA2961" w14:textId="675BBA0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</w:t>
      </w:r>
      <w:r w:rsidR="007D2EE0">
        <w:t>2</w:t>
      </w:r>
      <w:r w:rsidR="007328EE">
        <w:t xml:space="preserve"> r. poz. 1</w:t>
      </w:r>
      <w:r w:rsidR="007D2EE0">
        <w:t>710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3B022DA1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5D9D4697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75A9E52B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11C9AC6B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A7F4A" w:rsidRPr="008A7F4A">
        <w:rPr>
          <w:rFonts w:ascii="Arial Narrow" w:hAnsi="Arial Narrow"/>
          <w:b/>
        </w:rPr>
        <w:t>Dostawy artykułów medycznych ujęte w 6 zadaniach</w:t>
      </w:r>
      <w:r w:rsidRPr="00033443">
        <w:rPr>
          <w:rFonts w:ascii="Arial Narrow" w:hAnsi="Arial Narrow"/>
        </w:rPr>
        <w:t>,</w:t>
      </w:r>
    </w:p>
    <w:p w14:paraId="00E839D9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67FFFD6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62A9C59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260D2CD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627EBDF3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3349FECD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38C0CB0D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573A7DA0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9F23D0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5D1C814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29982FC6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4E6D947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5CE6B69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19F85CC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680C43E3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3995567F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12429B8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53613AA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414FFF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4ABE5D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19D5D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D23214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7C0DBB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2CBAC2EB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13D4825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5A9A378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6951E92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066B2B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58796A3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4EDA70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C2DEE4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1B8DE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11FF56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215DDAF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BE6733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62DDF8F0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78A3FC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623813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B2077B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79C85F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ACB0A5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A58E11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3EBFB9E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5C4C5DB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78B4EEAD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0356CF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CA12A6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3DE4648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DF1178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251FC43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4EB78B0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25E9BC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328C3A7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8AC31E9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11039E73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2E25D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123E25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68AE261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BF883C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7E3EB9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DD2D827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CBB1C26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0F729" w14:textId="77777777" w:rsidR="00601D03" w:rsidRDefault="00601D03" w:rsidP="0038231F">
      <w:pPr>
        <w:spacing w:after="0" w:line="240" w:lineRule="auto"/>
      </w:pPr>
      <w:r>
        <w:separator/>
      </w:r>
    </w:p>
  </w:endnote>
  <w:endnote w:type="continuationSeparator" w:id="0">
    <w:p w14:paraId="5BED46CB" w14:textId="77777777" w:rsidR="00601D03" w:rsidRDefault="00601D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F498A" w14:textId="77777777" w:rsidR="008A7F4A" w:rsidRDefault="008A7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819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5B6B5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415AB" w14:textId="77777777" w:rsidR="008A7F4A" w:rsidRDefault="008A7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39853" w14:textId="77777777" w:rsidR="00601D03" w:rsidRDefault="00601D03" w:rsidP="0038231F">
      <w:pPr>
        <w:spacing w:after="0" w:line="240" w:lineRule="auto"/>
      </w:pPr>
      <w:r>
        <w:separator/>
      </w:r>
    </w:p>
  </w:footnote>
  <w:footnote w:type="continuationSeparator" w:id="0">
    <w:p w14:paraId="4426A821" w14:textId="77777777" w:rsidR="00601D03" w:rsidRDefault="00601D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243B3" w14:textId="77777777" w:rsidR="008A7F4A" w:rsidRDefault="008A7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BE7F3" w14:textId="77777777" w:rsidR="008A7F4A" w:rsidRDefault="008A7F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9EE9E" w14:textId="77777777" w:rsidR="008A7F4A" w:rsidRDefault="008A7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497631">
    <w:abstractNumId w:val="7"/>
  </w:num>
  <w:num w:numId="2" w16cid:durableId="1561403122">
    <w:abstractNumId w:val="0"/>
  </w:num>
  <w:num w:numId="3" w16cid:durableId="1925071393">
    <w:abstractNumId w:val="6"/>
  </w:num>
  <w:num w:numId="4" w16cid:durableId="672759134">
    <w:abstractNumId w:val="9"/>
  </w:num>
  <w:num w:numId="5" w16cid:durableId="1269123248">
    <w:abstractNumId w:val="8"/>
  </w:num>
  <w:num w:numId="6" w16cid:durableId="1451626240">
    <w:abstractNumId w:val="5"/>
  </w:num>
  <w:num w:numId="7" w16cid:durableId="837306134">
    <w:abstractNumId w:val="1"/>
  </w:num>
  <w:num w:numId="8" w16cid:durableId="1562325720">
    <w:abstractNumId w:val="3"/>
  </w:num>
  <w:num w:numId="9" w16cid:durableId="1138376408">
    <w:abstractNumId w:val="2"/>
  </w:num>
  <w:num w:numId="10" w16cid:durableId="740368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D0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01D03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2EE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7F4A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D6226"/>
  <w15:docId w15:val="{85DF0A30-1EF6-4237-A4C0-B0433056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2022-09-07T06:15:00Z</dcterms:created>
  <dcterms:modified xsi:type="dcterms:W3CDTF">2022-09-07T06:15:00Z</dcterms:modified>
</cp:coreProperties>
</file>