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82258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252FA" w:rsidRPr="005252F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50EA786A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1A4A75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52FA" w:rsidRPr="005252FA">
        <w:rPr>
          <w:b/>
          <w:sz w:val="22"/>
          <w:szCs w:val="22"/>
        </w:rPr>
        <w:t>NZ/56/D/P/LW/2022</w:t>
      </w:r>
    </w:p>
    <w:p w14:paraId="61A73D1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7DEE22F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C980E9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073EDA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1A70E7D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87A606B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9D1CFC0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511BBB5C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FEFA49F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52FA" w:rsidRPr="00110593" w14:paraId="63F7991C" w14:textId="77777777" w:rsidTr="00502FBA">
        <w:tc>
          <w:tcPr>
            <w:tcW w:w="9104" w:type="dxa"/>
            <w:shd w:val="clear" w:color="auto" w:fill="D9D9D9"/>
          </w:tcPr>
          <w:p w14:paraId="178B2654" w14:textId="77777777" w:rsidR="005252FA" w:rsidRPr="00110593" w:rsidRDefault="005252FA" w:rsidP="00502FB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04A31B1" w14:textId="132B6B41" w:rsidR="005252FA" w:rsidRPr="00110593" w:rsidRDefault="005252FA" w:rsidP="00502FB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252FA">
              <w:t>(</w:t>
            </w:r>
            <w:proofErr w:type="spellStart"/>
            <w:r w:rsidRPr="005252FA">
              <w:t>t.j</w:t>
            </w:r>
            <w:proofErr w:type="spellEnd"/>
            <w:r w:rsidRPr="005252FA">
              <w:t>. Dz.U. z 202</w:t>
            </w:r>
            <w:r w:rsidR="00182469">
              <w:t>2</w:t>
            </w:r>
            <w:r w:rsidRPr="005252FA">
              <w:t>r. poz. 1</w:t>
            </w:r>
            <w:r w:rsidR="00182469">
              <w:t>710</w:t>
            </w:r>
            <w:r w:rsidRPr="005252FA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49613096" w14:textId="77777777" w:rsidR="005252FA" w:rsidRPr="0043102D" w:rsidRDefault="005252FA" w:rsidP="00502FB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091C9CD" w14:textId="77777777" w:rsidR="005252FA" w:rsidRPr="00110593" w:rsidRDefault="005252FA" w:rsidP="00502FB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CB9A6A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93A580F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E513507" w14:textId="77777777" w:rsidR="006E0FAA" w:rsidRPr="005E622E" w:rsidRDefault="005252F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252FA">
        <w:rPr>
          <w:b/>
          <w:sz w:val="22"/>
          <w:szCs w:val="22"/>
        </w:rPr>
        <w:t>Dostawy artykułów medycznych ujęte w 6 zadaniach</w:t>
      </w:r>
    </w:p>
    <w:p w14:paraId="0C6C37DF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EA80FE6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0076B2A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4AFE70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B3E4917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1DD5087" w14:textId="77777777" w:rsidTr="00C37CD2">
        <w:trPr>
          <w:trHeight w:val="321"/>
        </w:trPr>
        <w:tc>
          <w:tcPr>
            <w:tcW w:w="516" w:type="dxa"/>
          </w:tcPr>
          <w:p w14:paraId="2F86C4F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03FB1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6994AF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A92AA0B" w14:textId="77777777" w:rsidTr="009A4CD3">
        <w:tc>
          <w:tcPr>
            <w:tcW w:w="516" w:type="dxa"/>
          </w:tcPr>
          <w:p w14:paraId="6267155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7ABBE8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2B9BCF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08C1B4B" w14:textId="77777777" w:rsidTr="009A4CD3">
        <w:tc>
          <w:tcPr>
            <w:tcW w:w="516" w:type="dxa"/>
          </w:tcPr>
          <w:p w14:paraId="579233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DB0F9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4F25AA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A0004A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DBF76F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544156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FF626C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13B4F2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B586C5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5A4182C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1E43BE9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10731" w14:textId="77777777" w:rsidR="00A8170E" w:rsidRDefault="00A8170E">
      <w:r>
        <w:separator/>
      </w:r>
    </w:p>
  </w:endnote>
  <w:endnote w:type="continuationSeparator" w:id="0">
    <w:p w14:paraId="1158030B" w14:textId="77777777" w:rsidR="00A8170E" w:rsidRDefault="00A8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83A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E806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13A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2D24D4" w14:textId="77777777" w:rsidR="009A4CD3" w:rsidRDefault="00182469" w:rsidP="00336EEB">
    <w:pPr>
      <w:pStyle w:val="Stopka"/>
      <w:tabs>
        <w:tab w:val="clear" w:pos="4536"/>
      </w:tabs>
      <w:jc w:val="center"/>
    </w:pPr>
    <w:r>
      <w:rPr>
        <w:noProof/>
      </w:rPr>
      <w:pict w14:anchorId="37ED4EFE">
        <v:line id="_x0000_s1025" style="position:absolute;left:0;text-align:left;z-index:251657728" from="-3.85pt,8.7pt" to="455.15pt,8.7pt"/>
      </w:pict>
    </w:r>
  </w:p>
  <w:p w14:paraId="05EAC2D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9A216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E267" w14:textId="77777777" w:rsidR="00A8170E" w:rsidRDefault="00A8170E">
      <w:r>
        <w:separator/>
      </w:r>
    </w:p>
  </w:footnote>
  <w:footnote w:type="continuationSeparator" w:id="0">
    <w:p w14:paraId="2F81640F" w14:textId="77777777" w:rsidR="00A8170E" w:rsidRDefault="00A8170E">
      <w:r>
        <w:continuationSeparator/>
      </w:r>
    </w:p>
  </w:footnote>
  <w:footnote w:id="1">
    <w:p w14:paraId="25FC3B1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96CBC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C49B9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1C489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4946671">
    <w:abstractNumId w:val="13"/>
  </w:num>
  <w:num w:numId="2" w16cid:durableId="59791159">
    <w:abstractNumId w:val="0"/>
  </w:num>
  <w:num w:numId="3" w16cid:durableId="404381855">
    <w:abstractNumId w:val="11"/>
  </w:num>
  <w:num w:numId="4" w16cid:durableId="199167084">
    <w:abstractNumId w:val="8"/>
  </w:num>
  <w:num w:numId="5" w16cid:durableId="1043795814">
    <w:abstractNumId w:val="7"/>
  </w:num>
  <w:num w:numId="6" w16cid:durableId="31079623">
    <w:abstractNumId w:val="1"/>
  </w:num>
  <w:num w:numId="7" w16cid:durableId="1459105842">
    <w:abstractNumId w:val="6"/>
  </w:num>
  <w:num w:numId="8" w16cid:durableId="1024863440">
    <w:abstractNumId w:val="3"/>
  </w:num>
  <w:num w:numId="9" w16cid:durableId="1971281268">
    <w:abstractNumId w:val="2"/>
  </w:num>
  <w:num w:numId="10" w16cid:durableId="2124423788">
    <w:abstractNumId w:val="5"/>
  </w:num>
  <w:num w:numId="11" w16cid:durableId="1222059993">
    <w:abstractNumId w:val="10"/>
  </w:num>
  <w:num w:numId="12" w16cid:durableId="2052920821">
    <w:abstractNumId w:val="4"/>
  </w:num>
  <w:num w:numId="13" w16cid:durableId="310408167">
    <w:abstractNumId w:val="9"/>
  </w:num>
  <w:num w:numId="14" w16cid:durableId="12189354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70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8246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252FA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170E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1F2694"/>
  <w15:chartTrackingRefBased/>
  <w15:docId w15:val="{4B31FC7D-7CF9-4232-9A93-4857F473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2022-09-07T06:16:00Z</dcterms:created>
  <dcterms:modified xsi:type="dcterms:W3CDTF">2022-09-07T06:16:00Z</dcterms:modified>
</cp:coreProperties>
</file>