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A6A19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04A27" w:rsidRPr="00E04A2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42652C28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3E5BC3A9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616E0F06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564330D8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6AB5BC3D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9034DF8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ED30CD1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319F9315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57824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DA487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E1C0EFF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29AAD5" w14:textId="2A13B420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04A27" w:rsidRPr="00E04A27">
        <w:rPr>
          <w:rFonts w:ascii="Arial" w:hAnsi="Arial" w:cs="Arial"/>
          <w:sz w:val="24"/>
          <w:szCs w:val="24"/>
        </w:rPr>
        <w:t>(</w:t>
      </w:r>
      <w:proofErr w:type="spellStart"/>
      <w:r w:rsidR="00E04A27" w:rsidRPr="00E04A27">
        <w:rPr>
          <w:rFonts w:ascii="Arial" w:hAnsi="Arial" w:cs="Arial"/>
          <w:sz w:val="24"/>
          <w:szCs w:val="24"/>
        </w:rPr>
        <w:t>t.j</w:t>
      </w:r>
      <w:proofErr w:type="spellEnd"/>
      <w:r w:rsidR="00E04A27" w:rsidRPr="00E04A27">
        <w:rPr>
          <w:rFonts w:ascii="Arial" w:hAnsi="Arial" w:cs="Arial"/>
          <w:sz w:val="24"/>
          <w:szCs w:val="24"/>
        </w:rPr>
        <w:t>. Dz.U. z 202</w:t>
      </w:r>
      <w:r w:rsidR="00AF529B">
        <w:rPr>
          <w:rFonts w:ascii="Arial" w:hAnsi="Arial" w:cs="Arial"/>
          <w:sz w:val="24"/>
          <w:szCs w:val="24"/>
        </w:rPr>
        <w:t>2</w:t>
      </w:r>
      <w:r w:rsidR="00E04A27" w:rsidRPr="00E04A27">
        <w:rPr>
          <w:rFonts w:ascii="Arial" w:hAnsi="Arial" w:cs="Arial"/>
          <w:sz w:val="24"/>
          <w:szCs w:val="24"/>
        </w:rPr>
        <w:t>r. poz. 1</w:t>
      </w:r>
      <w:r w:rsidR="00AF529B">
        <w:rPr>
          <w:rFonts w:ascii="Arial" w:hAnsi="Arial" w:cs="Arial"/>
          <w:sz w:val="24"/>
          <w:szCs w:val="24"/>
        </w:rPr>
        <w:t>710</w:t>
      </w:r>
      <w:r w:rsidR="00E04A27" w:rsidRPr="00E04A27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428BBB12" w14:textId="77777777" w:rsidR="0071340C" w:rsidRDefault="00E04A2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04A27">
        <w:rPr>
          <w:rFonts w:ascii="Arial" w:eastAsia="Times New Roman" w:hAnsi="Arial" w:cs="Arial"/>
          <w:b/>
          <w:sz w:val="24"/>
          <w:szCs w:val="24"/>
          <w:lang w:eastAsia="pl-PL"/>
        </w:rPr>
        <w:t>Dostawy artykułów medycznych ujęte w 6 zadaniach</w:t>
      </w:r>
    </w:p>
    <w:p w14:paraId="0594679A" w14:textId="77777777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04A27" w:rsidRPr="00E04A27">
        <w:rPr>
          <w:rFonts w:ascii="Arial" w:eastAsia="Times New Roman" w:hAnsi="Arial" w:cs="Arial"/>
          <w:b/>
          <w:sz w:val="24"/>
          <w:szCs w:val="24"/>
          <w:lang w:eastAsia="pl-PL"/>
        </w:rPr>
        <w:t>NZ/56/D/P/LW/2022</w:t>
      </w:r>
    </w:p>
    <w:p w14:paraId="29572C0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041D5E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8B7B6F7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4AF2F67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E66A8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390BBF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286E7A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3C7239C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5204D9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4E0ED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249D598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37F7132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B266202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A8AAE3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54A0C09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4BC7482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CCE84C1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9C7BEAB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EEAAF29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C4EC0A4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2F90195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4411A16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09294EA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2677D18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736E26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4F9762DA" w14:textId="77777777"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DB8273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CC4BFD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4300A61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AF0E4C0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5684612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46290854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916B6" w14:textId="77777777" w:rsidR="00BA6DD7" w:rsidRDefault="00BA6DD7" w:rsidP="00025386">
      <w:pPr>
        <w:spacing w:after="0" w:line="240" w:lineRule="auto"/>
      </w:pPr>
      <w:r>
        <w:separator/>
      </w:r>
    </w:p>
  </w:endnote>
  <w:endnote w:type="continuationSeparator" w:id="0">
    <w:p w14:paraId="63F2F074" w14:textId="77777777" w:rsidR="00BA6DD7" w:rsidRDefault="00BA6D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9D9F3" w14:textId="77777777" w:rsidR="00E04A27" w:rsidRDefault="00E04A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7A60" w14:textId="77777777" w:rsidR="00025386" w:rsidRDefault="00AF529B" w:rsidP="00025386">
    <w:pPr>
      <w:pStyle w:val="Stopka"/>
      <w:tabs>
        <w:tab w:val="clear" w:pos="4536"/>
      </w:tabs>
      <w:jc w:val="center"/>
    </w:pPr>
    <w:r>
      <w:rPr>
        <w:noProof/>
      </w:rPr>
      <w:pict w14:anchorId="0A06323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48692E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9BECC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D1B2F" w14:textId="77777777" w:rsidR="00E04A27" w:rsidRDefault="00E04A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163AC" w14:textId="77777777" w:rsidR="00BA6DD7" w:rsidRDefault="00BA6DD7" w:rsidP="00025386">
      <w:pPr>
        <w:spacing w:after="0" w:line="240" w:lineRule="auto"/>
      </w:pPr>
      <w:r>
        <w:separator/>
      </w:r>
    </w:p>
  </w:footnote>
  <w:footnote w:type="continuationSeparator" w:id="0">
    <w:p w14:paraId="103B90D1" w14:textId="77777777" w:rsidR="00BA6DD7" w:rsidRDefault="00BA6D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A920" w14:textId="77777777" w:rsidR="00E04A27" w:rsidRDefault="00E04A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628D5" w14:textId="77777777" w:rsidR="00E04A27" w:rsidRDefault="00E04A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38888" w14:textId="77777777" w:rsidR="00E04A27" w:rsidRDefault="00E04A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34895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DD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529B"/>
    <w:rsid w:val="00AF7375"/>
    <w:rsid w:val="00B62AD0"/>
    <w:rsid w:val="00B77707"/>
    <w:rsid w:val="00BA6DD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04A27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1E11C"/>
  <w15:chartTrackingRefBased/>
  <w15:docId w15:val="{8E3F8D4C-AE86-4F35-9155-EACF02A7F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279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2022-09-07T06:16:00Z</dcterms:created>
  <dcterms:modified xsi:type="dcterms:W3CDTF">2022-09-07T06:16:00Z</dcterms:modified>
</cp:coreProperties>
</file>